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4928"/>
        <w:gridCol w:w="5386"/>
      </w:tblGrid>
      <w:tr w:rsidR="00267B24" w:rsidTr="00D00C5A">
        <w:tc>
          <w:tcPr>
            <w:tcW w:w="4928" w:type="dxa"/>
            <w:tcBorders>
              <w:top w:val="nil"/>
              <w:left w:val="nil"/>
              <w:bottom w:val="nil"/>
              <w:right w:val="nil"/>
            </w:tcBorders>
          </w:tcPr>
          <w:p w:rsidR="00267B24" w:rsidRPr="00625D63" w:rsidRDefault="00267B24">
            <w:pPr>
              <w:rPr>
                <w:lang w:val="en-US"/>
              </w:rPr>
            </w:pPr>
          </w:p>
        </w:tc>
        <w:tc>
          <w:tcPr>
            <w:tcW w:w="5386" w:type="dxa"/>
            <w:tcBorders>
              <w:top w:val="nil"/>
              <w:left w:val="nil"/>
              <w:bottom w:val="nil"/>
              <w:right w:val="nil"/>
            </w:tcBorders>
          </w:tcPr>
          <w:p w:rsidR="00BF7908" w:rsidRPr="00BF7908" w:rsidRDefault="00BF7908" w:rsidP="00BF7908">
            <w:pPr>
              <w:ind w:left="-40"/>
            </w:pPr>
            <w:r w:rsidRPr="00BF7908">
              <w:t>УТВЕРЖДАЮ</w:t>
            </w:r>
          </w:p>
          <w:p w:rsidR="00BF7908" w:rsidRPr="00BF7908" w:rsidRDefault="00BF7908" w:rsidP="00BF7908">
            <w:pPr>
              <w:ind w:left="-40"/>
            </w:pPr>
            <w:r w:rsidRPr="00BF7908">
              <w:t xml:space="preserve">Председатель </w:t>
            </w:r>
            <w:r w:rsidR="00665797">
              <w:t xml:space="preserve">Конкурсной комиссии </w:t>
            </w:r>
            <w:r w:rsidRPr="00BF7908">
              <w:t>ОАО «</w:t>
            </w:r>
            <w:r w:rsidR="00665797">
              <w:t>ДРСК</w:t>
            </w:r>
            <w:r w:rsidRPr="00BF7908">
              <w:t>»</w:t>
            </w:r>
          </w:p>
          <w:p w:rsidR="00BF7908" w:rsidRPr="00BF7908" w:rsidRDefault="00BF7908" w:rsidP="00BF7908">
            <w:pPr>
              <w:ind w:left="-40"/>
            </w:pPr>
            <w:r w:rsidRPr="00BF7908">
              <w:t>____________________</w:t>
            </w:r>
            <w:r w:rsidR="00665797">
              <w:t>В.А. Юхимук</w:t>
            </w:r>
          </w:p>
          <w:p w:rsidR="00BF7908" w:rsidRPr="00BF7908" w:rsidRDefault="00BF7908" w:rsidP="00BF7908">
            <w:pPr>
              <w:ind w:left="-40"/>
            </w:pPr>
            <w:r w:rsidRPr="00BF7908">
              <w:t>«_____» __________________ 2012г.</w:t>
            </w:r>
          </w:p>
          <w:p w:rsidR="00BF7908" w:rsidRPr="00BF7908" w:rsidRDefault="00BF7908" w:rsidP="00BF7908">
            <w:pPr>
              <w:ind w:left="-40"/>
            </w:pPr>
          </w:p>
          <w:p w:rsidR="00267B24" w:rsidRPr="00625D63" w:rsidRDefault="00267B24" w:rsidP="00665797">
            <w:pPr>
              <w:ind w:left="-40"/>
            </w:pPr>
          </w:p>
        </w:tc>
      </w:tr>
    </w:tbl>
    <w:p w:rsidR="002660B7" w:rsidRDefault="002660B7">
      <w:pPr>
        <w:keepNext/>
        <w:keepLines/>
        <w:widowControl w:val="0"/>
        <w:suppressLineNumbers/>
        <w:suppressAutoHyphens/>
        <w:jc w:val="right"/>
        <w:rPr>
          <w:sz w:val="28"/>
          <w:szCs w:val="28"/>
        </w:rPr>
      </w:pPr>
    </w:p>
    <w:p w:rsidR="002660B7" w:rsidRDefault="002660B7">
      <w:pPr>
        <w:keepNext/>
        <w:keepLines/>
        <w:widowControl w:val="0"/>
        <w:suppressLineNumbers/>
        <w:suppressAutoHyphens/>
        <w:jc w:val="right"/>
        <w:rPr>
          <w:sz w:val="28"/>
          <w:szCs w:val="28"/>
        </w:rPr>
      </w:pPr>
    </w:p>
    <w:p w:rsidR="00747DAF" w:rsidRDefault="00747DAF">
      <w:pPr>
        <w:keepNext/>
        <w:keepLines/>
        <w:widowControl w:val="0"/>
        <w:suppressLineNumbers/>
        <w:suppressAutoHyphens/>
        <w:jc w:val="right"/>
        <w:rPr>
          <w:sz w:val="28"/>
          <w:szCs w:val="28"/>
        </w:rPr>
      </w:pPr>
    </w:p>
    <w:p w:rsidR="00747DAF" w:rsidRDefault="00747DAF">
      <w:pPr>
        <w:keepNext/>
        <w:keepLines/>
        <w:widowControl w:val="0"/>
        <w:suppressLineNumbers/>
        <w:suppressAutoHyphens/>
        <w:jc w:val="right"/>
        <w:rPr>
          <w:sz w:val="28"/>
          <w:szCs w:val="28"/>
        </w:rPr>
      </w:pPr>
    </w:p>
    <w:p w:rsidR="00747DAF" w:rsidRDefault="00747DAF">
      <w:pPr>
        <w:keepNext/>
        <w:keepLines/>
        <w:widowControl w:val="0"/>
        <w:suppressLineNumbers/>
        <w:suppressAutoHyphens/>
        <w:jc w:val="right"/>
        <w:rPr>
          <w:sz w:val="28"/>
          <w:szCs w:val="28"/>
        </w:rPr>
      </w:pPr>
    </w:p>
    <w:p w:rsidR="00747DAF" w:rsidRDefault="00747DAF">
      <w:pPr>
        <w:keepNext/>
        <w:keepLines/>
        <w:widowControl w:val="0"/>
        <w:suppressLineNumbers/>
        <w:suppressAutoHyphens/>
        <w:jc w:val="right"/>
        <w:rPr>
          <w:sz w:val="28"/>
          <w:szCs w:val="28"/>
        </w:rPr>
      </w:pPr>
    </w:p>
    <w:p w:rsidR="00747DAF" w:rsidRDefault="00747DAF">
      <w:pPr>
        <w:keepNext/>
        <w:keepLines/>
        <w:widowControl w:val="0"/>
        <w:suppressLineNumbers/>
        <w:suppressAutoHyphens/>
        <w:jc w:val="right"/>
        <w:rPr>
          <w:sz w:val="28"/>
          <w:szCs w:val="28"/>
        </w:rPr>
      </w:pPr>
    </w:p>
    <w:p w:rsidR="00747DAF" w:rsidRDefault="00747DAF">
      <w:pPr>
        <w:keepNext/>
        <w:keepLines/>
        <w:widowControl w:val="0"/>
        <w:suppressLineNumbers/>
        <w:suppressAutoHyphens/>
        <w:jc w:val="right"/>
        <w:rPr>
          <w:sz w:val="28"/>
          <w:szCs w:val="28"/>
        </w:rPr>
      </w:pPr>
    </w:p>
    <w:p w:rsidR="00747DAF" w:rsidRDefault="00747DAF">
      <w:pPr>
        <w:keepNext/>
        <w:keepLines/>
        <w:widowControl w:val="0"/>
        <w:suppressLineNumbers/>
        <w:suppressAutoHyphens/>
        <w:jc w:val="right"/>
        <w:rPr>
          <w:sz w:val="28"/>
          <w:szCs w:val="28"/>
        </w:rPr>
      </w:pPr>
    </w:p>
    <w:p w:rsidR="002660B7" w:rsidRDefault="002660B7">
      <w:pPr>
        <w:keepNext/>
        <w:keepLines/>
        <w:widowControl w:val="0"/>
        <w:suppressLineNumbers/>
        <w:suppressAutoHyphens/>
        <w:jc w:val="right"/>
        <w:rPr>
          <w:sz w:val="28"/>
          <w:szCs w:val="28"/>
        </w:rPr>
      </w:pPr>
    </w:p>
    <w:p w:rsidR="002660B7" w:rsidRDefault="002C4D14">
      <w:pPr>
        <w:keepNext/>
        <w:keepLines/>
        <w:widowControl w:val="0"/>
        <w:suppressLineNumbers/>
        <w:suppressAutoHyphens/>
        <w:jc w:val="center"/>
        <w:rPr>
          <w:b/>
          <w:sz w:val="32"/>
          <w:szCs w:val="32"/>
        </w:rPr>
      </w:pPr>
      <w:r>
        <w:rPr>
          <w:b/>
          <w:sz w:val="32"/>
          <w:szCs w:val="32"/>
        </w:rPr>
        <w:t>КОНКУРСНАЯ ДОКУМЕНТАЦИЯ</w:t>
      </w:r>
    </w:p>
    <w:p w:rsidR="009A1EDB" w:rsidRDefault="009A1EDB">
      <w:pPr>
        <w:keepNext/>
        <w:keepLines/>
        <w:widowControl w:val="0"/>
        <w:suppressLineNumbers/>
        <w:suppressAutoHyphens/>
        <w:jc w:val="center"/>
        <w:rPr>
          <w:b/>
          <w:sz w:val="32"/>
          <w:szCs w:val="32"/>
        </w:rPr>
      </w:pPr>
    </w:p>
    <w:p w:rsidR="0061593C" w:rsidRDefault="002660B7" w:rsidP="00747DAF">
      <w:pPr>
        <w:pStyle w:val="Tabletext"/>
        <w:jc w:val="center"/>
        <w:rPr>
          <w:b/>
          <w:sz w:val="28"/>
          <w:szCs w:val="28"/>
        </w:rPr>
      </w:pPr>
      <w:r>
        <w:rPr>
          <w:b/>
          <w:sz w:val="28"/>
          <w:szCs w:val="28"/>
        </w:rPr>
        <w:t>п</w:t>
      </w:r>
      <w:r w:rsidR="002C4D14">
        <w:rPr>
          <w:b/>
          <w:sz w:val="28"/>
          <w:szCs w:val="28"/>
        </w:rPr>
        <w:t>о проведению открытого конкурса</w:t>
      </w:r>
      <w:r w:rsidR="002E7903">
        <w:rPr>
          <w:b/>
          <w:sz w:val="28"/>
          <w:szCs w:val="28"/>
        </w:rPr>
        <w:t xml:space="preserve"> </w:t>
      </w:r>
    </w:p>
    <w:p w:rsidR="002864EA" w:rsidRDefault="00665797" w:rsidP="0061593C">
      <w:pPr>
        <w:pStyle w:val="Tabletext"/>
        <w:jc w:val="center"/>
        <w:rPr>
          <w:b/>
          <w:sz w:val="28"/>
          <w:szCs w:val="28"/>
        </w:rPr>
      </w:pPr>
      <w:r>
        <w:rPr>
          <w:b/>
          <w:sz w:val="28"/>
          <w:szCs w:val="28"/>
        </w:rPr>
        <w:t xml:space="preserve">на право заключения </w:t>
      </w:r>
      <w:proofErr w:type="gramStart"/>
      <w:r>
        <w:rPr>
          <w:b/>
          <w:sz w:val="28"/>
          <w:szCs w:val="28"/>
        </w:rPr>
        <w:t>договора</w:t>
      </w:r>
      <w:proofErr w:type="gramEnd"/>
      <w:r>
        <w:rPr>
          <w:b/>
          <w:sz w:val="28"/>
          <w:szCs w:val="28"/>
        </w:rPr>
        <w:t xml:space="preserve"> на оказание услуг по предоставлению </w:t>
      </w:r>
      <w:proofErr w:type="spellStart"/>
      <w:r>
        <w:rPr>
          <w:b/>
          <w:sz w:val="28"/>
          <w:szCs w:val="28"/>
        </w:rPr>
        <w:t>невозобновляемой</w:t>
      </w:r>
      <w:proofErr w:type="spellEnd"/>
      <w:r>
        <w:rPr>
          <w:b/>
          <w:sz w:val="28"/>
          <w:szCs w:val="28"/>
        </w:rPr>
        <w:t xml:space="preserve"> кредитной линии с возможностью открытия расчетного счета для нужд ОАО «ДРСК» в сумме 1 100 000,0 тыс. руб.</w:t>
      </w:r>
    </w:p>
    <w:p w:rsidR="002864EA" w:rsidRDefault="002864EA">
      <w:pPr>
        <w:keepNext/>
        <w:keepLines/>
        <w:widowControl w:val="0"/>
        <w:suppressLineNumbers/>
        <w:suppressAutoHyphens/>
        <w:jc w:val="left"/>
        <w:rPr>
          <w:b/>
          <w:sz w:val="28"/>
          <w:szCs w:val="28"/>
        </w:rPr>
      </w:pPr>
    </w:p>
    <w:p w:rsidR="002864EA" w:rsidRDefault="002864EA">
      <w:pPr>
        <w:keepNext/>
        <w:keepLines/>
        <w:widowControl w:val="0"/>
        <w:suppressLineNumbers/>
        <w:suppressAutoHyphens/>
        <w:jc w:val="left"/>
        <w:rPr>
          <w:b/>
          <w:sz w:val="28"/>
          <w:szCs w:val="28"/>
        </w:rPr>
      </w:pPr>
    </w:p>
    <w:p w:rsidR="002864EA" w:rsidRDefault="002864EA">
      <w:pPr>
        <w:keepNext/>
        <w:keepLines/>
        <w:widowControl w:val="0"/>
        <w:suppressLineNumbers/>
        <w:suppressAutoHyphens/>
        <w:jc w:val="left"/>
        <w:rPr>
          <w:b/>
          <w:sz w:val="28"/>
          <w:szCs w:val="28"/>
        </w:rPr>
      </w:pPr>
    </w:p>
    <w:p w:rsidR="002864EA" w:rsidRDefault="002864EA">
      <w:pPr>
        <w:keepNext/>
        <w:keepLines/>
        <w:widowControl w:val="0"/>
        <w:suppressLineNumbers/>
        <w:suppressAutoHyphens/>
        <w:jc w:val="left"/>
        <w:rPr>
          <w:b/>
          <w:sz w:val="28"/>
          <w:szCs w:val="28"/>
        </w:rPr>
      </w:pPr>
    </w:p>
    <w:p w:rsidR="002864EA" w:rsidRDefault="002864EA">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747DAF" w:rsidRDefault="00747DAF">
      <w:pPr>
        <w:keepNext/>
        <w:keepLines/>
        <w:widowControl w:val="0"/>
        <w:suppressLineNumbers/>
        <w:suppressAutoHyphens/>
        <w:jc w:val="left"/>
        <w:rPr>
          <w:b/>
          <w:sz w:val="28"/>
          <w:szCs w:val="28"/>
        </w:rPr>
      </w:pPr>
    </w:p>
    <w:p w:rsidR="002864EA" w:rsidRDefault="002864EA">
      <w:pPr>
        <w:keepNext/>
        <w:keepLines/>
        <w:widowControl w:val="0"/>
        <w:suppressLineNumbers/>
        <w:suppressAutoHyphens/>
        <w:jc w:val="left"/>
        <w:rPr>
          <w:b/>
          <w:sz w:val="28"/>
          <w:szCs w:val="28"/>
        </w:rPr>
      </w:pPr>
    </w:p>
    <w:p w:rsidR="002660B7" w:rsidRDefault="002660B7">
      <w:pPr>
        <w:keepNext/>
        <w:keepLines/>
        <w:widowControl w:val="0"/>
        <w:suppressLineNumbers/>
        <w:suppressAutoHyphens/>
        <w:jc w:val="left"/>
        <w:rPr>
          <w:b/>
          <w:sz w:val="28"/>
          <w:szCs w:val="28"/>
        </w:rPr>
      </w:pPr>
    </w:p>
    <w:p w:rsidR="002660B7" w:rsidRPr="002E7903" w:rsidRDefault="00665797" w:rsidP="002C4D14">
      <w:pPr>
        <w:keepNext/>
        <w:keepLines/>
        <w:widowControl w:val="0"/>
        <w:suppressLineNumbers/>
        <w:suppressAutoHyphens/>
        <w:jc w:val="center"/>
        <w:rPr>
          <w:b/>
          <w:sz w:val="28"/>
          <w:szCs w:val="28"/>
        </w:rPr>
      </w:pPr>
      <w:r>
        <w:rPr>
          <w:b/>
          <w:sz w:val="28"/>
          <w:szCs w:val="28"/>
        </w:rPr>
        <w:t>Благовещенск</w:t>
      </w:r>
    </w:p>
    <w:p w:rsidR="002660B7" w:rsidRDefault="002660B7" w:rsidP="002C4D14">
      <w:pPr>
        <w:keepNext/>
        <w:keepLines/>
        <w:widowControl w:val="0"/>
        <w:suppressLineNumbers/>
        <w:suppressAutoHyphens/>
        <w:jc w:val="center"/>
        <w:rPr>
          <w:b/>
          <w:sz w:val="28"/>
          <w:szCs w:val="28"/>
        </w:rPr>
      </w:pPr>
      <w:r w:rsidRPr="002E7903">
        <w:rPr>
          <w:b/>
          <w:sz w:val="28"/>
          <w:szCs w:val="28"/>
        </w:rPr>
        <w:t>20</w:t>
      </w:r>
      <w:r w:rsidR="002E7903" w:rsidRPr="002E7903">
        <w:rPr>
          <w:b/>
          <w:sz w:val="28"/>
          <w:szCs w:val="28"/>
        </w:rPr>
        <w:t>1</w:t>
      </w:r>
      <w:r w:rsidR="00BF7908">
        <w:rPr>
          <w:b/>
          <w:sz w:val="28"/>
          <w:szCs w:val="28"/>
        </w:rPr>
        <w:t>2</w:t>
      </w:r>
      <w:r w:rsidRPr="002E7903">
        <w:rPr>
          <w:b/>
          <w:sz w:val="28"/>
          <w:szCs w:val="28"/>
        </w:rPr>
        <w:t xml:space="preserve"> г.</w:t>
      </w:r>
    </w:p>
    <w:p w:rsidR="002660B7" w:rsidRDefault="002660B7" w:rsidP="009151A3">
      <w:pPr>
        <w:jc w:val="center"/>
        <w:rPr>
          <w:sz w:val="26"/>
          <w:szCs w:val="26"/>
        </w:rPr>
      </w:pPr>
      <w:r>
        <w:rPr>
          <w:sz w:val="28"/>
          <w:szCs w:val="28"/>
        </w:rPr>
        <w:br w:type="page"/>
      </w:r>
      <w:r>
        <w:rPr>
          <w:b/>
        </w:rPr>
        <w:lastRenderedPageBreak/>
        <w:t>СОДЕРЖАНИЕ</w:t>
      </w:r>
    </w:p>
    <w:p w:rsidR="00B6432C" w:rsidRDefault="002660B7">
      <w:pPr>
        <w:pStyle w:val="13"/>
        <w:rPr>
          <w:rFonts w:asciiTheme="minorHAnsi" w:eastAsiaTheme="minorEastAsia" w:hAnsiTheme="minorHAnsi" w:cstheme="minorBidi"/>
          <w:b w:val="0"/>
          <w:bCs w:val="0"/>
          <w:caps w:val="0"/>
          <w:color w:val="auto"/>
          <w:kern w:val="0"/>
          <w:sz w:val="22"/>
          <w:szCs w:val="22"/>
          <w:lang w:val="ru-RU"/>
        </w:rPr>
      </w:pPr>
      <w:r>
        <w:rPr>
          <w:i/>
          <w:iCs/>
          <w:smallCaps/>
          <w:sz w:val="26"/>
          <w:szCs w:val="26"/>
        </w:rPr>
        <w:fldChar w:fldCharType="begin"/>
      </w:r>
      <w:r>
        <w:rPr>
          <w:i/>
          <w:iCs/>
          <w:smallCaps/>
          <w:sz w:val="26"/>
          <w:szCs w:val="26"/>
        </w:rPr>
        <w:instrText xml:space="preserve"> TOC \o "1-2" \h \z \u </w:instrText>
      </w:r>
      <w:r>
        <w:rPr>
          <w:i/>
          <w:iCs/>
          <w:smallCaps/>
          <w:sz w:val="26"/>
          <w:szCs w:val="26"/>
        </w:rPr>
        <w:fldChar w:fldCharType="separate"/>
      </w:r>
      <w:hyperlink w:anchor="_Toc320713590" w:history="1">
        <w:r w:rsidR="00B6432C" w:rsidRPr="00AE0322">
          <w:rPr>
            <w:rStyle w:val="aff0"/>
          </w:rPr>
          <w:t>I.</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Термины и определения</w:t>
        </w:r>
        <w:r w:rsidR="00B6432C">
          <w:rPr>
            <w:webHidden/>
          </w:rPr>
          <w:tab/>
        </w:r>
        <w:r w:rsidR="00B6432C">
          <w:rPr>
            <w:webHidden/>
          </w:rPr>
          <w:fldChar w:fldCharType="begin"/>
        </w:r>
        <w:r w:rsidR="00B6432C">
          <w:rPr>
            <w:webHidden/>
          </w:rPr>
          <w:instrText xml:space="preserve"> PAGEREF _Toc320713590 \h </w:instrText>
        </w:r>
        <w:r w:rsidR="00B6432C">
          <w:rPr>
            <w:webHidden/>
          </w:rPr>
        </w:r>
        <w:r w:rsidR="00B6432C">
          <w:rPr>
            <w:webHidden/>
          </w:rPr>
          <w:fldChar w:fldCharType="separate"/>
        </w:r>
        <w:r w:rsidR="00AB6DC0">
          <w:rPr>
            <w:webHidden/>
          </w:rPr>
          <w:t>4</w:t>
        </w:r>
        <w:r w:rsidR="00B6432C">
          <w:rPr>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591" w:history="1">
        <w:r w:rsidR="00B6432C" w:rsidRPr="00AE0322">
          <w:rPr>
            <w:rStyle w:val="aff0"/>
          </w:rPr>
          <w:t>II.</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ОБЩИЕ УСЛОВИЯ ПРОВЕДЕНИЯ КОНКУРСА</w:t>
        </w:r>
        <w:r w:rsidR="00B6432C">
          <w:rPr>
            <w:webHidden/>
          </w:rPr>
          <w:tab/>
        </w:r>
        <w:r w:rsidR="00B6432C">
          <w:rPr>
            <w:webHidden/>
          </w:rPr>
          <w:fldChar w:fldCharType="begin"/>
        </w:r>
        <w:r w:rsidR="00B6432C">
          <w:rPr>
            <w:webHidden/>
          </w:rPr>
          <w:instrText xml:space="preserve"> PAGEREF _Toc320713591 \h </w:instrText>
        </w:r>
        <w:r w:rsidR="00B6432C">
          <w:rPr>
            <w:webHidden/>
          </w:rPr>
        </w:r>
        <w:r w:rsidR="00B6432C">
          <w:rPr>
            <w:webHidden/>
          </w:rPr>
          <w:fldChar w:fldCharType="separate"/>
        </w:r>
        <w:r w:rsidR="00AB6DC0">
          <w:rPr>
            <w:webHidden/>
          </w:rPr>
          <w:t>4</w:t>
        </w:r>
        <w:r w:rsidR="00B6432C">
          <w:rPr>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592" w:history="1">
        <w:r w:rsidR="00B6432C" w:rsidRPr="00AE0322">
          <w:rPr>
            <w:rStyle w:val="aff0"/>
          </w:rPr>
          <w:t>1. ОБЩИЕ ПОЛОЖЕНИЯ</w:t>
        </w:r>
        <w:r w:rsidR="00B6432C">
          <w:rPr>
            <w:webHidden/>
          </w:rPr>
          <w:tab/>
        </w:r>
        <w:r w:rsidR="00B6432C">
          <w:rPr>
            <w:webHidden/>
          </w:rPr>
          <w:fldChar w:fldCharType="begin"/>
        </w:r>
        <w:r w:rsidR="00B6432C">
          <w:rPr>
            <w:webHidden/>
          </w:rPr>
          <w:instrText xml:space="preserve"> PAGEREF _Toc320713592 \h </w:instrText>
        </w:r>
        <w:r w:rsidR="00B6432C">
          <w:rPr>
            <w:webHidden/>
          </w:rPr>
        </w:r>
        <w:r w:rsidR="00B6432C">
          <w:rPr>
            <w:webHidden/>
          </w:rPr>
          <w:fldChar w:fldCharType="separate"/>
        </w:r>
        <w:r w:rsidR="00AB6DC0">
          <w:rPr>
            <w:webHidden/>
          </w:rPr>
          <w:t>4</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593" w:history="1">
        <w:r w:rsidR="00B6432C" w:rsidRPr="00AE0322">
          <w:rPr>
            <w:rStyle w:val="aff0"/>
            <w:noProof/>
          </w:rPr>
          <w:t>1.1. Законодательное регулирование</w:t>
        </w:r>
        <w:r w:rsidR="00B6432C">
          <w:rPr>
            <w:noProof/>
            <w:webHidden/>
          </w:rPr>
          <w:tab/>
        </w:r>
        <w:r w:rsidR="00B6432C">
          <w:rPr>
            <w:noProof/>
            <w:webHidden/>
          </w:rPr>
          <w:fldChar w:fldCharType="begin"/>
        </w:r>
        <w:r w:rsidR="00B6432C">
          <w:rPr>
            <w:noProof/>
            <w:webHidden/>
          </w:rPr>
          <w:instrText xml:space="preserve"> PAGEREF _Toc320713593 \h </w:instrText>
        </w:r>
        <w:r w:rsidR="00B6432C">
          <w:rPr>
            <w:noProof/>
            <w:webHidden/>
          </w:rPr>
        </w:r>
        <w:r w:rsidR="00B6432C">
          <w:rPr>
            <w:noProof/>
            <w:webHidden/>
          </w:rPr>
          <w:fldChar w:fldCharType="separate"/>
        </w:r>
        <w:r w:rsidR="00AB6DC0">
          <w:rPr>
            <w:noProof/>
            <w:webHidden/>
          </w:rPr>
          <w:t>4</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594" w:history="1">
        <w:r w:rsidR="00B6432C" w:rsidRPr="00AE0322">
          <w:rPr>
            <w:rStyle w:val="aff0"/>
            <w:noProof/>
          </w:rPr>
          <w:t>1.2. Заказчик (уполномоченный орган, специализированная организация)</w:t>
        </w:r>
        <w:r w:rsidR="00B6432C">
          <w:rPr>
            <w:noProof/>
            <w:webHidden/>
          </w:rPr>
          <w:tab/>
        </w:r>
        <w:r w:rsidR="00B6432C">
          <w:rPr>
            <w:noProof/>
            <w:webHidden/>
          </w:rPr>
          <w:fldChar w:fldCharType="begin"/>
        </w:r>
        <w:r w:rsidR="00B6432C">
          <w:rPr>
            <w:noProof/>
            <w:webHidden/>
          </w:rPr>
          <w:instrText xml:space="preserve"> PAGEREF _Toc320713594 \h </w:instrText>
        </w:r>
        <w:r w:rsidR="00B6432C">
          <w:rPr>
            <w:noProof/>
            <w:webHidden/>
          </w:rPr>
        </w:r>
        <w:r w:rsidR="00B6432C">
          <w:rPr>
            <w:noProof/>
            <w:webHidden/>
          </w:rPr>
          <w:fldChar w:fldCharType="separate"/>
        </w:r>
        <w:r w:rsidR="00AB6DC0">
          <w:rPr>
            <w:noProof/>
            <w:webHidden/>
          </w:rPr>
          <w:t>4</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595" w:history="1">
        <w:r w:rsidR="00B6432C" w:rsidRPr="00AE0322">
          <w:rPr>
            <w:rStyle w:val="aff0"/>
            <w:noProof/>
          </w:rPr>
          <w:t>1.3. Предмет конкурса. Место, условия и сроки (периоды) поставок товаров (выполнения работ, оказания услуг)</w:t>
        </w:r>
        <w:r w:rsidR="00B6432C">
          <w:rPr>
            <w:noProof/>
            <w:webHidden/>
          </w:rPr>
          <w:tab/>
        </w:r>
        <w:r w:rsidR="00B6432C">
          <w:rPr>
            <w:noProof/>
            <w:webHidden/>
          </w:rPr>
          <w:fldChar w:fldCharType="begin"/>
        </w:r>
        <w:r w:rsidR="00B6432C">
          <w:rPr>
            <w:noProof/>
            <w:webHidden/>
          </w:rPr>
          <w:instrText xml:space="preserve"> PAGEREF _Toc320713595 \h </w:instrText>
        </w:r>
        <w:r w:rsidR="00B6432C">
          <w:rPr>
            <w:noProof/>
            <w:webHidden/>
          </w:rPr>
        </w:r>
        <w:r w:rsidR="00B6432C">
          <w:rPr>
            <w:noProof/>
            <w:webHidden/>
          </w:rPr>
          <w:fldChar w:fldCharType="separate"/>
        </w:r>
        <w:r w:rsidR="00AB6DC0">
          <w:rPr>
            <w:noProof/>
            <w:webHidden/>
          </w:rPr>
          <w:t>4</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596" w:history="1">
        <w:r w:rsidR="00B6432C" w:rsidRPr="00AE0322">
          <w:rPr>
            <w:rStyle w:val="aff0"/>
            <w:b/>
            <w:bCs/>
            <w:noProof/>
          </w:rPr>
          <w:t>1.4. Начальная (максимальная) цена контракта (цена лота),</w:t>
        </w:r>
        <w:r w:rsidR="00B6432C" w:rsidRPr="00AE0322">
          <w:rPr>
            <w:rStyle w:val="aff0"/>
            <w:b/>
            <w:iCs/>
            <w:noProof/>
          </w:rPr>
          <w:t xml:space="preserve"> обоснование начальной цены контракта и порядок формирования цены контракта</w:t>
        </w:r>
        <w:r w:rsidR="00B6432C">
          <w:rPr>
            <w:noProof/>
            <w:webHidden/>
          </w:rPr>
          <w:tab/>
        </w:r>
        <w:r w:rsidR="00B6432C">
          <w:rPr>
            <w:noProof/>
            <w:webHidden/>
          </w:rPr>
          <w:fldChar w:fldCharType="begin"/>
        </w:r>
        <w:r w:rsidR="00B6432C">
          <w:rPr>
            <w:noProof/>
            <w:webHidden/>
          </w:rPr>
          <w:instrText xml:space="preserve"> PAGEREF _Toc320713596 \h </w:instrText>
        </w:r>
        <w:r w:rsidR="00B6432C">
          <w:rPr>
            <w:noProof/>
            <w:webHidden/>
          </w:rPr>
        </w:r>
        <w:r w:rsidR="00B6432C">
          <w:rPr>
            <w:noProof/>
            <w:webHidden/>
          </w:rPr>
          <w:fldChar w:fldCharType="separate"/>
        </w:r>
        <w:r w:rsidR="00AB6DC0">
          <w:rPr>
            <w:noProof/>
            <w:webHidden/>
          </w:rPr>
          <w:t>5</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597" w:history="1">
        <w:r w:rsidR="00B6432C" w:rsidRPr="00AE0322">
          <w:rPr>
            <w:rStyle w:val="aff0"/>
            <w:noProof/>
          </w:rPr>
          <w:t>1.5. Источник финансирования заказа и порядок оплаты</w:t>
        </w:r>
        <w:r w:rsidR="00B6432C">
          <w:rPr>
            <w:noProof/>
            <w:webHidden/>
          </w:rPr>
          <w:tab/>
        </w:r>
        <w:r w:rsidR="00B6432C">
          <w:rPr>
            <w:noProof/>
            <w:webHidden/>
          </w:rPr>
          <w:fldChar w:fldCharType="begin"/>
        </w:r>
        <w:r w:rsidR="00B6432C">
          <w:rPr>
            <w:noProof/>
            <w:webHidden/>
          </w:rPr>
          <w:instrText xml:space="preserve"> PAGEREF _Toc320713597 \h </w:instrText>
        </w:r>
        <w:r w:rsidR="00B6432C">
          <w:rPr>
            <w:noProof/>
            <w:webHidden/>
          </w:rPr>
        </w:r>
        <w:r w:rsidR="00B6432C">
          <w:rPr>
            <w:noProof/>
            <w:webHidden/>
          </w:rPr>
          <w:fldChar w:fldCharType="separate"/>
        </w:r>
        <w:r w:rsidR="00AB6DC0">
          <w:rPr>
            <w:noProof/>
            <w:webHidden/>
          </w:rPr>
          <w:t>5</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598" w:history="1">
        <w:r w:rsidR="00B6432C" w:rsidRPr="00AE0322">
          <w:rPr>
            <w:rStyle w:val="aff0"/>
            <w:noProof/>
          </w:rPr>
          <w:t>1.6. Требования к участникам размещения заказа</w:t>
        </w:r>
        <w:r w:rsidR="00B6432C">
          <w:rPr>
            <w:noProof/>
            <w:webHidden/>
          </w:rPr>
          <w:tab/>
        </w:r>
        <w:r w:rsidR="00B6432C">
          <w:rPr>
            <w:noProof/>
            <w:webHidden/>
          </w:rPr>
          <w:fldChar w:fldCharType="begin"/>
        </w:r>
        <w:r w:rsidR="00B6432C">
          <w:rPr>
            <w:noProof/>
            <w:webHidden/>
          </w:rPr>
          <w:instrText xml:space="preserve"> PAGEREF _Toc320713598 \h </w:instrText>
        </w:r>
        <w:r w:rsidR="00B6432C">
          <w:rPr>
            <w:noProof/>
            <w:webHidden/>
          </w:rPr>
        </w:r>
        <w:r w:rsidR="00B6432C">
          <w:rPr>
            <w:noProof/>
            <w:webHidden/>
          </w:rPr>
          <w:fldChar w:fldCharType="separate"/>
        </w:r>
        <w:r w:rsidR="00AB6DC0">
          <w:rPr>
            <w:noProof/>
            <w:webHidden/>
          </w:rPr>
          <w:t>5</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599" w:history="1">
        <w:r w:rsidR="00B6432C" w:rsidRPr="00AE0322">
          <w:rPr>
            <w:rStyle w:val="aff0"/>
            <w:noProof/>
          </w:rPr>
          <w:t>1.7. Привлечение соисполнителей (субподрядчиков) к исполнению Контракта</w:t>
        </w:r>
        <w:r w:rsidR="00B6432C">
          <w:rPr>
            <w:noProof/>
            <w:webHidden/>
          </w:rPr>
          <w:tab/>
        </w:r>
        <w:r w:rsidR="00B6432C">
          <w:rPr>
            <w:noProof/>
            <w:webHidden/>
          </w:rPr>
          <w:fldChar w:fldCharType="begin"/>
        </w:r>
        <w:r w:rsidR="00B6432C">
          <w:rPr>
            <w:noProof/>
            <w:webHidden/>
          </w:rPr>
          <w:instrText xml:space="preserve"> PAGEREF _Toc320713599 \h </w:instrText>
        </w:r>
        <w:r w:rsidR="00B6432C">
          <w:rPr>
            <w:noProof/>
            <w:webHidden/>
          </w:rPr>
        </w:r>
        <w:r w:rsidR="00B6432C">
          <w:rPr>
            <w:noProof/>
            <w:webHidden/>
          </w:rPr>
          <w:fldChar w:fldCharType="separate"/>
        </w:r>
        <w:r w:rsidR="00AB6DC0">
          <w:rPr>
            <w:noProof/>
            <w:webHidden/>
          </w:rPr>
          <w:t>6</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0" w:history="1">
        <w:r w:rsidR="00B6432C" w:rsidRPr="00AE0322">
          <w:rPr>
            <w:rStyle w:val="aff0"/>
            <w:noProof/>
          </w:rPr>
          <w:t>1.8. Расходы на участие в конкурсе и при заключении Контракта</w:t>
        </w:r>
        <w:r w:rsidR="00B6432C">
          <w:rPr>
            <w:noProof/>
            <w:webHidden/>
          </w:rPr>
          <w:tab/>
        </w:r>
        <w:r w:rsidR="00B6432C">
          <w:rPr>
            <w:noProof/>
            <w:webHidden/>
          </w:rPr>
          <w:fldChar w:fldCharType="begin"/>
        </w:r>
        <w:r w:rsidR="00B6432C">
          <w:rPr>
            <w:noProof/>
            <w:webHidden/>
          </w:rPr>
          <w:instrText xml:space="preserve"> PAGEREF _Toc320713600 \h </w:instrText>
        </w:r>
        <w:r w:rsidR="00B6432C">
          <w:rPr>
            <w:noProof/>
            <w:webHidden/>
          </w:rPr>
        </w:r>
        <w:r w:rsidR="00B6432C">
          <w:rPr>
            <w:noProof/>
            <w:webHidden/>
          </w:rPr>
          <w:fldChar w:fldCharType="separate"/>
        </w:r>
        <w:r w:rsidR="00AB6DC0">
          <w:rPr>
            <w:noProof/>
            <w:webHidden/>
          </w:rPr>
          <w:t>6</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1" w:history="1">
        <w:r w:rsidR="00B6432C" w:rsidRPr="00AE0322">
          <w:rPr>
            <w:rStyle w:val="aff0"/>
            <w:noProof/>
          </w:rPr>
          <w:t>1.9. Преимущества, предоставляемые при участии в размещении заказа</w:t>
        </w:r>
        <w:r w:rsidR="00B6432C">
          <w:rPr>
            <w:noProof/>
            <w:webHidden/>
          </w:rPr>
          <w:tab/>
        </w:r>
        <w:r w:rsidR="00B6432C">
          <w:rPr>
            <w:noProof/>
            <w:webHidden/>
          </w:rPr>
          <w:fldChar w:fldCharType="begin"/>
        </w:r>
        <w:r w:rsidR="00B6432C">
          <w:rPr>
            <w:noProof/>
            <w:webHidden/>
          </w:rPr>
          <w:instrText xml:space="preserve"> PAGEREF _Toc320713601 \h </w:instrText>
        </w:r>
        <w:r w:rsidR="00B6432C">
          <w:rPr>
            <w:noProof/>
            <w:webHidden/>
          </w:rPr>
        </w:r>
        <w:r w:rsidR="00B6432C">
          <w:rPr>
            <w:noProof/>
            <w:webHidden/>
          </w:rPr>
          <w:fldChar w:fldCharType="separate"/>
        </w:r>
        <w:r w:rsidR="00AB6DC0">
          <w:rPr>
            <w:noProof/>
            <w:webHidden/>
          </w:rPr>
          <w:t>6</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2" w:history="1">
        <w:r w:rsidR="00B6432C" w:rsidRPr="00AE0322">
          <w:rPr>
            <w:rStyle w:val="aff0"/>
            <w:noProof/>
          </w:rPr>
          <w:t>1.10. Условия допуска к участию в торгах. Отстранение от участия в конкурсе</w:t>
        </w:r>
        <w:r w:rsidR="00B6432C">
          <w:rPr>
            <w:noProof/>
            <w:webHidden/>
          </w:rPr>
          <w:tab/>
        </w:r>
        <w:r w:rsidR="00B6432C">
          <w:rPr>
            <w:noProof/>
            <w:webHidden/>
          </w:rPr>
          <w:fldChar w:fldCharType="begin"/>
        </w:r>
        <w:r w:rsidR="00B6432C">
          <w:rPr>
            <w:noProof/>
            <w:webHidden/>
          </w:rPr>
          <w:instrText xml:space="preserve"> PAGEREF _Toc320713602 \h </w:instrText>
        </w:r>
        <w:r w:rsidR="00B6432C">
          <w:rPr>
            <w:noProof/>
            <w:webHidden/>
          </w:rPr>
        </w:r>
        <w:r w:rsidR="00B6432C">
          <w:rPr>
            <w:noProof/>
            <w:webHidden/>
          </w:rPr>
          <w:fldChar w:fldCharType="separate"/>
        </w:r>
        <w:r w:rsidR="00AB6DC0">
          <w:rPr>
            <w:noProof/>
            <w:webHidden/>
          </w:rPr>
          <w:t>6</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03" w:history="1">
        <w:r w:rsidR="00B6432C" w:rsidRPr="00AE0322">
          <w:rPr>
            <w:rStyle w:val="aff0"/>
          </w:rPr>
          <w:t>2. КОНКУРСНАЯ ДОКУМЕНТАЦИЯ</w:t>
        </w:r>
        <w:r w:rsidR="00B6432C">
          <w:rPr>
            <w:webHidden/>
          </w:rPr>
          <w:tab/>
        </w:r>
        <w:r w:rsidR="00B6432C">
          <w:rPr>
            <w:webHidden/>
          </w:rPr>
          <w:fldChar w:fldCharType="begin"/>
        </w:r>
        <w:r w:rsidR="00B6432C">
          <w:rPr>
            <w:webHidden/>
          </w:rPr>
          <w:instrText xml:space="preserve"> PAGEREF _Toc320713603 \h </w:instrText>
        </w:r>
        <w:r w:rsidR="00B6432C">
          <w:rPr>
            <w:webHidden/>
          </w:rPr>
        </w:r>
        <w:r w:rsidR="00B6432C">
          <w:rPr>
            <w:webHidden/>
          </w:rPr>
          <w:fldChar w:fldCharType="separate"/>
        </w:r>
        <w:r w:rsidR="00AB6DC0">
          <w:rPr>
            <w:webHidden/>
          </w:rPr>
          <w:t>6</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4" w:history="1">
        <w:r w:rsidR="00B6432C" w:rsidRPr="00AE0322">
          <w:rPr>
            <w:rStyle w:val="aff0"/>
            <w:noProof/>
          </w:rPr>
          <w:t>2.1. Предоставление конкурсной документации</w:t>
        </w:r>
        <w:r w:rsidR="00B6432C">
          <w:rPr>
            <w:noProof/>
            <w:webHidden/>
          </w:rPr>
          <w:tab/>
        </w:r>
        <w:r w:rsidR="00B6432C">
          <w:rPr>
            <w:noProof/>
            <w:webHidden/>
          </w:rPr>
          <w:fldChar w:fldCharType="begin"/>
        </w:r>
        <w:r w:rsidR="00B6432C">
          <w:rPr>
            <w:noProof/>
            <w:webHidden/>
          </w:rPr>
          <w:instrText xml:space="preserve"> PAGEREF _Toc320713604 \h </w:instrText>
        </w:r>
        <w:r w:rsidR="00B6432C">
          <w:rPr>
            <w:noProof/>
            <w:webHidden/>
          </w:rPr>
        </w:r>
        <w:r w:rsidR="00B6432C">
          <w:rPr>
            <w:noProof/>
            <w:webHidden/>
          </w:rPr>
          <w:fldChar w:fldCharType="separate"/>
        </w:r>
        <w:r w:rsidR="00AB6DC0">
          <w:rPr>
            <w:noProof/>
            <w:webHidden/>
          </w:rPr>
          <w:t>6</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5" w:history="1">
        <w:r w:rsidR="00B6432C" w:rsidRPr="00AE0322">
          <w:rPr>
            <w:rStyle w:val="aff0"/>
            <w:noProof/>
          </w:rPr>
          <w:t>2.2. Разъяснение положений конкурсной документации</w:t>
        </w:r>
        <w:r w:rsidR="00B6432C">
          <w:rPr>
            <w:noProof/>
            <w:webHidden/>
          </w:rPr>
          <w:tab/>
        </w:r>
        <w:r w:rsidR="00B6432C">
          <w:rPr>
            <w:noProof/>
            <w:webHidden/>
          </w:rPr>
          <w:fldChar w:fldCharType="begin"/>
        </w:r>
        <w:r w:rsidR="00B6432C">
          <w:rPr>
            <w:noProof/>
            <w:webHidden/>
          </w:rPr>
          <w:instrText xml:space="preserve"> PAGEREF _Toc320713605 \h </w:instrText>
        </w:r>
        <w:r w:rsidR="00B6432C">
          <w:rPr>
            <w:noProof/>
            <w:webHidden/>
          </w:rPr>
        </w:r>
        <w:r w:rsidR="00B6432C">
          <w:rPr>
            <w:noProof/>
            <w:webHidden/>
          </w:rPr>
          <w:fldChar w:fldCharType="separate"/>
        </w:r>
        <w:r w:rsidR="00AB6DC0">
          <w:rPr>
            <w:noProof/>
            <w:webHidden/>
          </w:rPr>
          <w:t>7</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6" w:history="1">
        <w:r w:rsidR="00B6432C" w:rsidRPr="00AE0322">
          <w:rPr>
            <w:rStyle w:val="aff0"/>
            <w:noProof/>
          </w:rPr>
          <w:t>2.3. Внесение изменений в извещение о проведении конкурса и конкурсную документацию</w:t>
        </w:r>
        <w:r w:rsidR="00B6432C">
          <w:rPr>
            <w:noProof/>
            <w:webHidden/>
          </w:rPr>
          <w:tab/>
        </w:r>
        <w:r w:rsidR="00B6432C">
          <w:rPr>
            <w:noProof/>
            <w:webHidden/>
          </w:rPr>
          <w:fldChar w:fldCharType="begin"/>
        </w:r>
        <w:r w:rsidR="00B6432C">
          <w:rPr>
            <w:noProof/>
            <w:webHidden/>
          </w:rPr>
          <w:instrText xml:space="preserve"> PAGEREF _Toc320713606 \h </w:instrText>
        </w:r>
        <w:r w:rsidR="00B6432C">
          <w:rPr>
            <w:noProof/>
            <w:webHidden/>
          </w:rPr>
        </w:r>
        <w:r w:rsidR="00B6432C">
          <w:rPr>
            <w:noProof/>
            <w:webHidden/>
          </w:rPr>
          <w:fldChar w:fldCharType="separate"/>
        </w:r>
        <w:r w:rsidR="00AB6DC0">
          <w:rPr>
            <w:noProof/>
            <w:webHidden/>
          </w:rPr>
          <w:t>7</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7" w:history="1">
        <w:r w:rsidR="00B6432C" w:rsidRPr="00AE0322">
          <w:rPr>
            <w:rStyle w:val="aff0"/>
            <w:noProof/>
          </w:rPr>
          <w:t>2.4. Отказ от проведения конкурса</w:t>
        </w:r>
        <w:r w:rsidR="00B6432C">
          <w:rPr>
            <w:noProof/>
            <w:webHidden/>
          </w:rPr>
          <w:tab/>
        </w:r>
        <w:r w:rsidR="00B6432C">
          <w:rPr>
            <w:noProof/>
            <w:webHidden/>
          </w:rPr>
          <w:fldChar w:fldCharType="begin"/>
        </w:r>
        <w:r w:rsidR="00B6432C">
          <w:rPr>
            <w:noProof/>
            <w:webHidden/>
          </w:rPr>
          <w:instrText xml:space="preserve"> PAGEREF _Toc320713607 \h </w:instrText>
        </w:r>
        <w:r w:rsidR="00B6432C">
          <w:rPr>
            <w:noProof/>
            <w:webHidden/>
          </w:rPr>
        </w:r>
        <w:r w:rsidR="00B6432C">
          <w:rPr>
            <w:noProof/>
            <w:webHidden/>
          </w:rPr>
          <w:fldChar w:fldCharType="separate"/>
        </w:r>
        <w:r w:rsidR="00AB6DC0">
          <w:rPr>
            <w:noProof/>
            <w:webHidden/>
          </w:rPr>
          <w:t>8</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08" w:history="1">
        <w:r w:rsidR="00B6432C" w:rsidRPr="00AE0322">
          <w:rPr>
            <w:rStyle w:val="aff0"/>
          </w:rPr>
          <w:t>3. ИНСТРУКЦИЯ ПО ПОДГОТОВКЕ И ЗАПОЛНЕНИЮ ЗАЯВКИ НА УЧАСТИЕ В КОНКУРСЕ</w:t>
        </w:r>
        <w:r w:rsidR="00B6432C">
          <w:rPr>
            <w:webHidden/>
          </w:rPr>
          <w:tab/>
        </w:r>
        <w:r w:rsidR="00B6432C">
          <w:rPr>
            <w:webHidden/>
          </w:rPr>
          <w:fldChar w:fldCharType="begin"/>
        </w:r>
        <w:r w:rsidR="00B6432C">
          <w:rPr>
            <w:webHidden/>
          </w:rPr>
          <w:instrText xml:space="preserve"> PAGEREF _Toc320713608 \h </w:instrText>
        </w:r>
        <w:r w:rsidR="00B6432C">
          <w:rPr>
            <w:webHidden/>
          </w:rPr>
        </w:r>
        <w:r w:rsidR="00B6432C">
          <w:rPr>
            <w:webHidden/>
          </w:rPr>
          <w:fldChar w:fldCharType="separate"/>
        </w:r>
        <w:r w:rsidR="00AB6DC0">
          <w:rPr>
            <w:webHidden/>
          </w:rPr>
          <w:t>8</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09" w:history="1">
        <w:r w:rsidR="00B6432C" w:rsidRPr="00AE0322">
          <w:rPr>
            <w:rStyle w:val="aff0"/>
            <w:noProof/>
          </w:rPr>
          <w:t>3.1. Форма заявки на участие в конкурсе и требования к ее оформлению</w:t>
        </w:r>
        <w:r w:rsidR="00B6432C">
          <w:rPr>
            <w:noProof/>
            <w:webHidden/>
          </w:rPr>
          <w:tab/>
        </w:r>
        <w:r w:rsidR="00B6432C">
          <w:rPr>
            <w:noProof/>
            <w:webHidden/>
          </w:rPr>
          <w:fldChar w:fldCharType="begin"/>
        </w:r>
        <w:r w:rsidR="00B6432C">
          <w:rPr>
            <w:noProof/>
            <w:webHidden/>
          </w:rPr>
          <w:instrText xml:space="preserve"> PAGEREF _Toc320713609 \h </w:instrText>
        </w:r>
        <w:r w:rsidR="00B6432C">
          <w:rPr>
            <w:noProof/>
            <w:webHidden/>
          </w:rPr>
        </w:r>
        <w:r w:rsidR="00B6432C">
          <w:rPr>
            <w:noProof/>
            <w:webHidden/>
          </w:rPr>
          <w:fldChar w:fldCharType="separate"/>
        </w:r>
        <w:r w:rsidR="00AB6DC0">
          <w:rPr>
            <w:noProof/>
            <w:webHidden/>
          </w:rPr>
          <w:t>8</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0" w:history="1">
        <w:r w:rsidR="00B6432C" w:rsidRPr="00AE0322">
          <w:rPr>
            <w:rStyle w:val="aff0"/>
            <w:noProof/>
          </w:rPr>
          <w:t>3.2. Язык документов, входящих в состав заявки на участие в конкурсе</w:t>
        </w:r>
        <w:r w:rsidR="00B6432C">
          <w:rPr>
            <w:noProof/>
            <w:webHidden/>
          </w:rPr>
          <w:tab/>
        </w:r>
        <w:r w:rsidR="00B6432C">
          <w:rPr>
            <w:noProof/>
            <w:webHidden/>
          </w:rPr>
          <w:fldChar w:fldCharType="begin"/>
        </w:r>
        <w:r w:rsidR="00B6432C">
          <w:rPr>
            <w:noProof/>
            <w:webHidden/>
          </w:rPr>
          <w:instrText xml:space="preserve"> PAGEREF _Toc320713610 \h </w:instrText>
        </w:r>
        <w:r w:rsidR="00B6432C">
          <w:rPr>
            <w:noProof/>
            <w:webHidden/>
          </w:rPr>
        </w:r>
        <w:r w:rsidR="00B6432C">
          <w:rPr>
            <w:noProof/>
            <w:webHidden/>
          </w:rPr>
          <w:fldChar w:fldCharType="separate"/>
        </w:r>
        <w:r w:rsidR="00AB6DC0">
          <w:rPr>
            <w:noProof/>
            <w:webHidden/>
          </w:rPr>
          <w:t>9</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1" w:history="1">
        <w:r w:rsidR="00B6432C" w:rsidRPr="00AE0322">
          <w:rPr>
            <w:rStyle w:val="aff0"/>
            <w:noProof/>
          </w:rPr>
          <w:t>3.3. Валюта заявки на участие в конкурсе</w:t>
        </w:r>
        <w:r w:rsidR="00B6432C">
          <w:rPr>
            <w:noProof/>
            <w:webHidden/>
          </w:rPr>
          <w:tab/>
        </w:r>
        <w:r w:rsidR="00B6432C">
          <w:rPr>
            <w:noProof/>
            <w:webHidden/>
          </w:rPr>
          <w:fldChar w:fldCharType="begin"/>
        </w:r>
        <w:r w:rsidR="00B6432C">
          <w:rPr>
            <w:noProof/>
            <w:webHidden/>
          </w:rPr>
          <w:instrText xml:space="preserve"> PAGEREF _Toc320713611 \h </w:instrText>
        </w:r>
        <w:r w:rsidR="00B6432C">
          <w:rPr>
            <w:noProof/>
            <w:webHidden/>
          </w:rPr>
        </w:r>
        <w:r w:rsidR="00B6432C">
          <w:rPr>
            <w:noProof/>
            <w:webHidden/>
          </w:rPr>
          <w:fldChar w:fldCharType="separate"/>
        </w:r>
        <w:r w:rsidR="00AB6DC0">
          <w:rPr>
            <w:noProof/>
            <w:webHidden/>
          </w:rPr>
          <w:t>10</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2" w:history="1">
        <w:r w:rsidR="00B6432C" w:rsidRPr="00AE0322">
          <w:rPr>
            <w:rStyle w:val="aff0"/>
            <w:noProof/>
          </w:rPr>
          <w:t>3.4. Требования к содержанию документов, входящих в состав заявки на участие в конкурсе</w:t>
        </w:r>
        <w:r w:rsidR="00B6432C">
          <w:rPr>
            <w:noProof/>
            <w:webHidden/>
          </w:rPr>
          <w:tab/>
        </w:r>
        <w:r w:rsidR="00B6432C">
          <w:rPr>
            <w:noProof/>
            <w:webHidden/>
          </w:rPr>
          <w:fldChar w:fldCharType="begin"/>
        </w:r>
        <w:r w:rsidR="00B6432C">
          <w:rPr>
            <w:noProof/>
            <w:webHidden/>
          </w:rPr>
          <w:instrText xml:space="preserve"> PAGEREF _Toc320713612 \h </w:instrText>
        </w:r>
        <w:r w:rsidR="00B6432C">
          <w:rPr>
            <w:noProof/>
            <w:webHidden/>
          </w:rPr>
        </w:r>
        <w:r w:rsidR="00B6432C">
          <w:rPr>
            <w:noProof/>
            <w:webHidden/>
          </w:rPr>
          <w:fldChar w:fldCharType="separate"/>
        </w:r>
        <w:r w:rsidR="00AB6DC0">
          <w:rPr>
            <w:noProof/>
            <w:webHidden/>
          </w:rPr>
          <w:t>10</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3" w:history="1">
        <w:r w:rsidR="00B6432C" w:rsidRPr="00AE0322">
          <w:rPr>
            <w:rStyle w:val="aff0"/>
            <w:noProof/>
          </w:rPr>
          <w:t>3.5. Требования к предложениям о цене Контракта</w:t>
        </w:r>
        <w:r w:rsidR="00B6432C">
          <w:rPr>
            <w:noProof/>
            <w:webHidden/>
          </w:rPr>
          <w:tab/>
        </w:r>
        <w:r w:rsidR="00B6432C">
          <w:rPr>
            <w:noProof/>
            <w:webHidden/>
          </w:rPr>
          <w:fldChar w:fldCharType="begin"/>
        </w:r>
        <w:r w:rsidR="00B6432C">
          <w:rPr>
            <w:noProof/>
            <w:webHidden/>
          </w:rPr>
          <w:instrText xml:space="preserve"> PAGEREF _Toc320713613 \h </w:instrText>
        </w:r>
        <w:r w:rsidR="00B6432C">
          <w:rPr>
            <w:noProof/>
            <w:webHidden/>
          </w:rPr>
        </w:r>
        <w:r w:rsidR="00B6432C">
          <w:rPr>
            <w:noProof/>
            <w:webHidden/>
          </w:rPr>
          <w:fldChar w:fldCharType="separate"/>
        </w:r>
        <w:r w:rsidR="00AB6DC0">
          <w:rPr>
            <w:noProof/>
            <w:webHidden/>
          </w:rPr>
          <w:t>11</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4" w:history="1">
        <w:r w:rsidR="00B6432C" w:rsidRPr="00AE0322">
          <w:rPr>
            <w:rStyle w:val="aff0"/>
            <w:noProof/>
          </w:rPr>
          <w:t>3.6. Требования к описанию поставляемых товаров (выполняемых работ, оказываемых услуг)</w:t>
        </w:r>
        <w:r w:rsidR="00B6432C">
          <w:rPr>
            <w:noProof/>
            <w:webHidden/>
          </w:rPr>
          <w:tab/>
        </w:r>
        <w:r w:rsidR="00B6432C">
          <w:rPr>
            <w:noProof/>
            <w:webHidden/>
          </w:rPr>
          <w:fldChar w:fldCharType="begin"/>
        </w:r>
        <w:r w:rsidR="00B6432C">
          <w:rPr>
            <w:noProof/>
            <w:webHidden/>
          </w:rPr>
          <w:instrText xml:space="preserve"> PAGEREF _Toc320713614 \h </w:instrText>
        </w:r>
        <w:r w:rsidR="00B6432C">
          <w:rPr>
            <w:noProof/>
            <w:webHidden/>
          </w:rPr>
        </w:r>
        <w:r w:rsidR="00B6432C">
          <w:rPr>
            <w:noProof/>
            <w:webHidden/>
          </w:rPr>
          <w:fldChar w:fldCharType="separate"/>
        </w:r>
        <w:r w:rsidR="00AB6DC0">
          <w:rPr>
            <w:noProof/>
            <w:webHidden/>
          </w:rPr>
          <w:t>12</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5" w:history="1">
        <w:r w:rsidR="00B6432C" w:rsidRPr="00AE0322">
          <w:rPr>
            <w:rStyle w:val="aff0"/>
            <w:noProof/>
          </w:rPr>
          <w:t>3.7. Обеспечение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_Toc320713615 \h </w:instrText>
        </w:r>
        <w:r w:rsidR="00B6432C">
          <w:rPr>
            <w:noProof/>
            <w:webHidden/>
          </w:rPr>
        </w:r>
        <w:r w:rsidR="00B6432C">
          <w:rPr>
            <w:noProof/>
            <w:webHidden/>
          </w:rPr>
          <w:fldChar w:fldCharType="separate"/>
        </w:r>
        <w:r w:rsidR="00AB6DC0">
          <w:rPr>
            <w:noProof/>
            <w:webHidden/>
          </w:rPr>
          <w:t>12</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16" w:history="1">
        <w:r w:rsidR="00B6432C" w:rsidRPr="00AE0322">
          <w:rPr>
            <w:rStyle w:val="aff0"/>
          </w:rPr>
          <w:t>4. ПОДАЧА ЗАЯВОК НА УЧАСТИЕ В КОНКУРСЕ</w:t>
        </w:r>
        <w:r w:rsidR="00B6432C">
          <w:rPr>
            <w:webHidden/>
          </w:rPr>
          <w:tab/>
        </w:r>
        <w:r w:rsidR="00B6432C">
          <w:rPr>
            <w:webHidden/>
          </w:rPr>
          <w:fldChar w:fldCharType="begin"/>
        </w:r>
        <w:r w:rsidR="00B6432C">
          <w:rPr>
            <w:webHidden/>
          </w:rPr>
          <w:instrText xml:space="preserve"> PAGEREF _Toc320713616 \h </w:instrText>
        </w:r>
        <w:r w:rsidR="00B6432C">
          <w:rPr>
            <w:webHidden/>
          </w:rPr>
        </w:r>
        <w:r w:rsidR="00B6432C">
          <w:rPr>
            <w:webHidden/>
          </w:rPr>
          <w:fldChar w:fldCharType="separate"/>
        </w:r>
        <w:r w:rsidR="00AB6DC0">
          <w:rPr>
            <w:webHidden/>
          </w:rPr>
          <w:t>13</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7" w:history="1">
        <w:r w:rsidR="00B6432C" w:rsidRPr="00AE0322">
          <w:rPr>
            <w:rStyle w:val="aff0"/>
            <w:noProof/>
          </w:rPr>
          <w:t>4.1. Порядок, место, дата начала и дата окончания срока подачи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_Toc320713617 \h </w:instrText>
        </w:r>
        <w:r w:rsidR="00B6432C">
          <w:rPr>
            <w:noProof/>
            <w:webHidden/>
          </w:rPr>
        </w:r>
        <w:r w:rsidR="00B6432C">
          <w:rPr>
            <w:noProof/>
            <w:webHidden/>
          </w:rPr>
          <w:fldChar w:fldCharType="separate"/>
        </w:r>
        <w:r w:rsidR="00AB6DC0">
          <w:rPr>
            <w:noProof/>
            <w:webHidden/>
          </w:rPr>
          <w:t>13</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8" w:history="1">
        <w:r w:rsidR="00B6432C" w:rsidRPr="00AE0322">
          <w:rPr>
            <w:rStyle w:val="aff0"/>
            <w:noProof/>
          </w:rPr>
          <w:t>4.2. Изменения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_Toc320713618 \h </w:instrText>
        </w:r>
        <w:r w:rsidR="00B6432C">
          <w:rPr>
            <w:noProof/>
            <w:webHidden/>
          </w:rPr>
        </w:r>
        <w:r w:rsidR="00B6432C">
          <w:rPr>
            <w:noProof/>
            <w:webHidden/>
          </w:rPr>
          <w:fldChar w:fldCharType="separate"/>
        </w:r>
        <w:r w:rsidR="00AB6DC0">
          <w:rPr>
            <w:noProof/>
            <w:webHidden/>
          </w:rPr>
          <w:t>13</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19" w:history="1">
        <w:r w:rsidR="00B6432C" w:rsidRPr="00AE0322">
          <w:rPr>
            <w:rStyle w:val="aff0"/>
            <w:noProof/>
          </w:rPr>
          <w:t>4.3. Отзыв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_Toc320713619 \h </w:instrText>
        </w:r>
        <w:r w:rsidR="00B6432C">
          <w:rPr>
            <w:noProof/>
            <w:webHidden/>
          </w:rPr>
        </w:r>
        <w:r w:rsidR="00B6432C">
          <w:rPr>
            <w:noProof/>
            <w:webHidden/>
          </w:rPr>
          <w:fldChar w:fldCharType="separate"/>
        </w:r>
        <w:r w:rsidR="00AB6DC0">
          <w:rPr>
            <w:noProof/>
            <w:webHidden/>
          </w:rPr>
          <w:t>14</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20" w:history="1">
        <w:r w:rsidR="00B6432C" w:rsidRPr="00AE0322">
          <w:rPr>
            <w:rStyle w:val="aff0"/>
            <w:noProof/>
          </w:rPr>
          <w:t>4.4. Заявки на участие в конкурсе, поданные с опозданием</w:t>
        </w:r>
        <w:r w:rsidR="00B6432C">
          <w:rPr>
            <w:noProof/>
            <w:webHidden/>
          </w:rPr>
          <w:tab/>
        </w:r>
        <w:r w:rsidR="00B6432C">
          <w:rPr>
            <w:noProof/>
            <w:webHidden/>
          </w:rPr>
          <w:fldChar w:fldCharType="begin"/>
        </w:r>
        <w:r w:rsidR="00B6432C">
          <w:rPr>
            <w:noProof/>
            <w:webHidden/>
          </w:rPr>
          <w:instrText xml:space="preserve"> PAGEREF _Toc320713620 \h </w:instrText>
        </w:r>
        <w:r w:rsidR="00B6432C">
          <w:rPr>
            <w:noProof/>
            <w:webHidden/>
          </w:rPr>
        </w:r>
        <w:r w:rsidR="00B6432C">
          <w:rPr>
            <w:noProof/>
            <w:webHidden/>
          </w:rPr>
          <w:fldChar w:fldCharType="separate"/>
        </w:r>
        <w:r w:rsidR="00AB6DC0">
          <w:rPr>
            <w:noProof/>
            <w:webHidden/>
          </w:rPr>
          <w:t>15</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21" w:history="1">
        <w:r w:rsidR="00B6432C" w:rsidRPr="00AE0322">
          <w:rPr>
            <w:rStyle w:val="aff0"/>
          </w:rPr>
          <w:t>5. ВСКРЫТИЕ КОНВЕРТОВ С ЗАЯВКАМИ НА УЧАСТИЕ В КОНКУРСЕ</w:t>
        </w:r>
        <w:r w:rsidR="00B6432C">
          <w:rPr>
            <w:webHidden/>
          </w:rPr>
          <w:tab/>
        </w:r>
        <w:r w:rsidR="00B6432C">
          <w:rPr>
            <w:webHidden/>
          </w:rPr>
          <w:fldChar w:fldCharType="begin"/>
        </w:r>
        <w:r w:rsidR="00B6432C">
          <w:rPr>
            <w:webHidden/>
          </w:rPr>
          <w:instrText xml:space="preserve"> PAGEREF _Toc320713621 \h </w:instrText>
        </w:r>
        <w:r w:rsidR="00B6432C">
          <w:rPr>
            <w:webHidden/>
          </w:rPr>
        </w:r>
        <w:r w:rsidR="00B6432C">
          <w:rPr>
            <w:webHidden/>
          </w:rPr>
          <w:fldChar w:fldCharType="separate"/>
        </w:r>
        <w:r w:rsidR="00AB6DC0">
          <w:rPr>
            <w:webHidden/>
          </w:rPr>
          <w:t>15</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22" w:history="1">
        <w:r w:rsidR="00B6432C" w:rsidRPr="00AE0322">
          <w:rPr>
            <w:rStyle w:val="aff0"/>
            <w:noProof/>
          </w:rPr>
          <w:t>5.1. Порядок вскрытия конвертов с заявками на участие в конкурсе</w:t>
        </w:r>
        <w:r w:rsidR="00B6432C">
          <w:rPr>
            <w:noProof/>
            <w:webHidden/>
          </w:rPr>
          <w:tab/>
        </w:r>
        <w:r w:rsidR="00B6432C">
          <w:rPr>
            <w:noProof/>
            <w:webHidden/>
          </w:rPr>
          <w:fldChar w:fldCharType="begin"/>
        </w:r>
        <w:r w:rsidR="00B6432C">
          <w:rPr>
            <w:noProof/>
            <w:webHidden/>
          </w:rPr>
          <w:instrText xml:space="preserve"> PAGEREF _Toc320713622 \h </w:instrText>
        </w:r>
        <w:r w:rsidR="00B6432C">
          <w:rPr>
            <w:noProof/>
            <w:webHidden/>
          </w:rPr>
        </w:r>
        <w:r w:rsidR="00B6432C">
          <w:rPr>
            <w:noProof/>
            <w:webHidden/>
          </w:rPr>
          <w:fldChar w:fldCharType="separate"/>
        </w:r>
        <w:r w:rsidR="00AB6DC0">
          <w:rPr>
            <w:noProof/>
            <w:webHidden/>
          </w:rPr>
          <w:t>15</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23" w:history="1">
        <w:r w:rsidR="00B6432C" w:rsidRPr="00AE0322">
          <w:rPr>
            <w:rStyle w:val="aff0"/>
          </w:rPr>
          <w:t>6. рассмотрение заявок на участие в конкурсе</w:t>
        </w:r>
        <w:r w:rsidR="00B6432C">
          <w:rPr>
            <w:webHidden/>
          </w:rPr>
          <w:tab/>
        </w:r>
        <w:r w:rsidR="00B6432C">
          <w:rPr>
            <w:webHidden/>
          </w:rPr>
          <w:fldChar w:fldCharType="begin"/>
        </w:r>
        <w:r w:rsidR="00B6432C">
          <w:rPr>
            <w:webHidden/>
          </w:rPr>
          <w:instrText xml:space="preserve"> PAGEREF _Toc320713623 \h </w:instrText>
        </w:r>
        <w:r w:rsidR="00B6432C">
          <w:rPr>
            <w:webHidden/>
          </w:rPr>
        </w:r>
        <w:r w:rsidR="00B6432C">
          <w:rPr>
            <w:webHidden/>
          </w:rPr>
          <w:fldChar w:fldCharType="separate"/>
        </w:r>
        <w:r w:rsidR="00AB6DC0">
          <w:rPr>
            <w:webHidden/>
          </w:rPr>
          <w:t>16</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24" w:history="1">
        <w:r w:rsidR="00B6432C" w:rsidRPr="00AE0322">
          <w:rPr>
            <w:rStyle w:val="aff0"/>
            <w:noProof/>
          </w:rPr>
          <w:t>6.1. Срок рассмотрения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_Toc320713624 \h </w:instrText>
        </w:r>
        <w:r w:rsidR="00B6432C">
          <w:rPr>
            <w:noProof/>
            <w:webHidden/>
          </w:rPr>
        </w:r>
        <w:r w:rsidR="00B6432C">
          <w:rPr>
            <w:noProof/>
            <w:webHidden/>
          </w:rPr>
          <w:fldChar w:fldCharType="separate"/>
        </w:r>
        <w:r w:rsidR="00AB6DC0">
          <w:rPr>
            <w:noProof/>
            <w:webHidden/>
          </w:rPr>
          <w:t>16</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25" w:history="1">
        <w:r w:rsidR="00B6432C" w:rsidRPr="00AE0322">
          <w:rPr>
            <w:rStyle w:val="aff0"/>
            <w:noProof/>
          </w:rPr>
          <w:t>6.2. Порядок рассмотрения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_Toc320713625 \h </w:instrText>
        </w:r>
        <w:r w:rsidR="00B6432C">
          <w:rPr>
            <w:noProof/>
            <w:webHidden/>
          </w:rPr>
        </w:r>
        <w:r w:rsidR="00B6432C">
          <w:rPr>
            <w:noProof/>
            <w:webHidden/>
          </w:rPr>
          <w:fldChar w:fldCharType="separate"/>
        </w:r>
        <w:r w:rsidR="00AB6DC0">
          <w:rPr>
            <w:noProof/>
            <w:webHidden/>
          </w:rPr>
          <w:t>16</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26" w:history="1">
        <w:r w:rsidR="00B6432C" w:rsidRPr="00AE0322">
          <w:rPr>
            <w:rStyle w:val="aff0"/>
          </w:rPr>
          <w:t>7. оценка и сопоставление заявок на участие в конкурсе</w:t>
        </w:r>
        <w:r w:rsidR="00B6432C">
          <w:rPr>
            <w:webHidden/>
          </w:rPr>
          <w:tab/>
        </w:r>
        <w:r w:rsidR="00B6432C">
          <w:rPr>
            <w:webHidden/>
          </w:rPr>
          <w:fldChar w:fldCharType="begin"/>
        </w:r>
        <w:r w:rsidR="00B6432C">
          <w:rPr>
            <w:webHidden/>
          </w:rPr>
          <w:instrText xml:space="preserve"> PAGEREF _Toc320713626 \h </w:instrText>
        </w:r>
        <w:r w:rsidR="00B6432C">
          <w:rPr>
            <w:webHidden/>
          </w:rPr>
        </w:r>
        <w:r w:rsidR="00B6432C">
          <w:rPr>
            <w:webHidden/>
          </w:rPr>
          <w:fldChar w:fldCharType="separate"/>
        </w:r>
        <w:r w:rsidR="00AB6DC0">
          <w:rPr>
            <w:webHidden/>
          </w:rPr>
          <w:t>17</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27" w:history="1">
        <w:r w:rsidR="00B6432C" w:rsidRPr="00AE0322">
          <w:rPr>
            <w:rStyle w:val="aff0"/>
            <w:noProof/>
          </w:rPr>
          <w:t>7.1. Срок оценки и сопоставления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_Toc320713627 \h </w:instrText>
        </w:r>
        <w:r w:rsidR="00B6432C">
          <w:rPr>
            <w:noProof/>
            <w:webHidden/>
          </w:rPr>
        </w:r>
        <w:r w:rsidR="00B6432C">
          <w:rPr>
            <w:noProof/>
            <w:webHidden/>
          </w:rPr>
          <w:fldChar w:fldCharType="separate"/>
        </w:r>
        <w:r w:rsidR="00AB6DC0">
          <w:rPr>
            <w:noProof/>
            <w:webHidden/>
          </w:rPr>
          <w:t>17</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28" w:history="1">
        <w:r w:rsidR="00B6432C" w:rsidRPr="00AE0322">
          <w:rPr>
            <w:rStyle w:val="aff0"/>
            <w:noProof/>
          </w:rPr>
          <w:t>7.2. Критерии оценки заявок на участие в конкурсе, их содержание и значимость</w:t>
        </w:r>
        <w:r w:rsidR="00B6432C">
          <w:rPr>
            <w:noProof/>
            <w:webHidden/>
          </w:rPr>
          <w:tab/>
        </w:r>
        <w:r w:rsidR="00B6432C">
          <w:rPr>
            <w:noProof/>
            <w:webHidden/>
          </w:rPr>
          <w:fldChar w:fldCharType="begin"/>
        </w:r>
        <w:r w:rsidR="00B6432C">
          <w:rPr>
            <w:noProof/>
            <w:webHidden/>
          </w:rPr>
          <w:instrText xml:space="preserve"> PAGEREF _Toc320713628 \h </w:instrText>
        </w:r>
        <w:r w:rsidR="00B6432C">
          <w:rPr>
            <w:noProof/>
            <w:webHidden/>
          </w:rPr>
        </w:r>
        <w:r w:rsidR="00B6432C">
          <w:rPr>
            <w:noProof/>
            <w:webHidden/>
          </w:rPr>
          <w:fldChar w:fldCharType="separate"/>
        </w:r>
        <w:r w:rsidR="00AB6DC0">
          <w:rPr>
            <w:noProof/>
            <w:webHidden/>
          </w:rPr>
          <w:t>17</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29" w:history="1">
        <w:r w:rsidR="00B6432C" w:rsidRPr="00AE0322">
          <w:rPr>
            <w:rStyle w:val="aff0"/>
            <w:noProof/>
          </w:rPr>
          <w:t>7.3. Порядок и методика оценки и сопоставления заявок на участие в конкурсе</w:t>
        </w:r>
        <w:r w:rsidR="00B6432C">
          <w:rPr>
            <w:noProof/>
            <w:webHidden/>
          </w:rPr>
          <w:tab/>
        </w:r>
        <w:r w:rsidR="00B6432C">
          <w:rPr>
            <w:noProof/>
            <w:webHidden/>
          </w:rPr>
          <w:fldChar w:fldCharType="begin"/>
        </w:r>
        <w:r w:rsidR="00B6432C">
          <w:rPr>
            <w:noProof/>
            <w:webHidden/>
          </w:rPr>
          <w:instrText xml:space="preserve"> PAGEREF _Toc320713629 \h </w:instrText>
        </w:r>
        <w:r w:rsidR="00B6432C">
          <w:rPr>
            <w:noProof/>
            <w:webHidden/>
          </w:rPr>
        </w:r>
        <w:r w:rsidR="00B6432C">
          <w:rPr>
            <w:noProof/>
            <w:webHidden/>
          </w:rPr>
          <w:fldChar w:fldCharType="separate"/>
        </w:r>
        <w:r w:rsidR="00AB6DC0">
          <w:rPr>
            <w:noProof/>
            <w:webHidden/>
          </w:rPr>
          <w:t>17</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30" w:history="1">
        <w:r w:rsidR="00B6432C" w:rsidRPr="00AE0322">
          <w:rPr>
            <w:rStyle w:val="aff0"/>
          </w:rPr>
          <w:t>8. ЗАКЛЮЧЕНИЕ КОНТРАКТА</w:t>
        </w:r>
        <w:r w:rsidR="00B6432C">
          <w:rPr>
            <w:webHidden/>
          </w:rPr>
          <w:tab/>
        </w:r>
        <w:r w:rsidR="00B6432C">
          <w:rPr>
            <w:webHidden/>
          </w:rPr>
          <w:fldChar w:fldCharType="begin"/>
        </w:r>
        <w:r w:rsidR="00B6432C">
          <w:rPr>
            <w:webHidden/>
          </w:rPr>
          <w:instrText xml:space="preserve"> PAGEREF _Toc320713630 \h </w:instrText>
        </w:r>
        <w:r w:rsidR="00B6432C">
          <w:rPr>
            <w:webHidden/>
          </w:rPr>
        </w:r>
        <w:r w:rsidR="00B6432C">
          <w:rPr>
            <w:webHidden/>
          </w:rPr>
          <w:fldChar w:fldCharType="separate"/>
        </w:r>
        <w:r w:rsidR="00AB6DC0">
          <w:rPr>
            <w:webHidden/>
          </w:rPr>
          <w:t>18</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1" w:history="1">
        <w:r w:rsidR="00B6432C" w:rsidRPr="00AE0322">
          <w:rPr>
            <w:rStyle w:val="aff0"/>
            <w:noProof/>
          </w:rPr>
          <w:t>8.1. Срок заключения Контракта</w:t>
        </w:r>
        <w:r w:rsidR="00B6432C">
          <w:rPr>
            <w:noProof/>
            <w:webHidden/>
          </w:rPr>
          <w:tab/>
        </w:r>
        <w:r w:rsidR="00B6432C">
          <w:rPr>
            <w:noProof/>
            <w:webHidden/>
          </w:rPr>
          <w:fldChar w:fldCharType="begin"/>
        </w:r>
        <w:r w:rsidR="00B6432C">
          <w:rPr>
            <w:noProof/>
            <w:webHidden/>
          </w:rPr>
          <w:instrText xml:space="preserve"> PAGEREF _Toc320713631 \h </w:instrText>
        </w:r>
        <w:r w:rsidR="00B6432C">
          <w:rPr>
            <w:noProof/>
            <w:webHidden/>
          </w:rPr>
        </w:r>
        <w:r w:rsidR="00B6432C">
          <w:rPr>
            <w:noProof/>
            <w:webHidden/>
          </w:rPr>
          <w:fldChar w:fldCharType="separate"/>
        </w:r>
        <w:r w:rsidR="00AB6DC0">
          <w:rPr>
            <w:noProof/>
            <w:webHidden/>
          </w:rPr>
          <w:t>18</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2" w:history="1">
        <w:r w:rsidR="00B6432C" w:rsidRPr="00AE0322">
          <w:rPr>
            <w:rStyle w:val="aff0"/>
            <w:noProof/>
          </w:rPr>
          <w:t>8.2. Срок подписания победителем конкурса проекта Контракта</w:t>
        </w:r>
        <w:r w:rsidR="00B6432C">
          <w:rPr>
            <w:noProof/>
            <w:webHidden/>
          </w:rPr>
          <w:tab/>
        </w:r>
        <w:r w:rsidR="00B6432C">
          <w:rPr>
            <w:noProof/>
            <w:webHidden/>
          </w:rPr>
          <w:fldChar w:fldCharType="begin"/>
        </w:r>
        <w:r w:rsidR="00B6432C">
          <w:rPr>
            <w:noProof/>
            <w:webHidden/>
          </w:rPr>
          <w:instrText xml:space="preserve"> PAGEREF _Toc320713632 \h </w:instrText>
        </w:r>
        <w:r w:rsidR="00B6432C">
          <w:rPr>
            <w:noProof/>
            <w:webHidden/>
          </w:rPr>
        </w:r>
        <w:r w:rsidR="00B6432C">
          <w:rPr>
            <w:noProof/>
            <w:webHidden/>
          </w:rPr>
          <w:fldChar w:fldCharType="separate"/>
        </w:r>
        <w:r w:rsidR="00AB6DC0">
          <w:rPr>
            <w:noProof/>
            <w:webHidden/>
          </w:rPr>
          <w:t>18</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3" w:history="1">
        <w:r w:rsidR="00B6432C" w:rsidRPr="00AE0322">
          <w:rPr>
            <w:rStyle w:val="aff0"/>
            <w:noProof/>
          </w:rPr>
          <w:t>8.3. Порядок заключения Контракта</w:t>
        </w:r>
        <w:r w:rsidR="00B6432C">
          <w:rPr>
            <w:noProof/>
            <w:webHidden/>
          </w:rPr>
          <w:tab/>
        </w:r>
        <w:r w:rsidR="00B6432C">
          <w:rPr>
            <w:noProof/>
            <w:webHidden/>
          </w:rPr>
          <w:fldChar w:fldCharType="begin"/>
        </w:r>
        <w:r w:rsidR="00B6432C">
          <w:rPr>
            <w:noProof/>
            <w:webHidden/>
          </w:rPr>
          <w:instrText xml:space="preserve"> PAGEREF _Toc320713633 \h </w:instrText>
        </w:r>
        <w:r w:rsidR="00B6432C">
          <w:rPr>
            <w:noProof/>
            <w:webHidden/>
          </w:rPr>
        </w:r>
        <w:r w:rsidR="00B6432C">
          <w:rPr>
            <w:noProof/>
            <w:webHidden/>
          </w:rPr>
          <w:fldChar w:fldCharType="separate"/>
        </w:r>
        <w:r w:rsidR="00AB6DC0">
          <w:rPr>
            <w:noProof/>
            <w:webHidden/>
          </w:rPr>
          <w:t>18</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34" w:history="1">
        <w:r w:rsidR="00B6432C" w:rsidRPr="00AE0322">
          <w:rPr>
            <w:rStyle w:val="aff0"/>
          </w:rPr>
          <w:t>9. ОБЕСПЕЧЕНИЕ ИСПОЛНЕНИЯ КОНТРАКТА</w:t>
        </w:r>
        <w:r w:rsidR="00B6432C">
          <w:rPr>
            <w:webHidden/>
          </w:rPr>
          <w:tab/>
        </w:r>
        <w:r w:rsidR="00B6432C">
          <w:rPr>
            <w:webHidden/>
          </w:rPr>
          <w:fldChar w:fldCharType="begin"/>
        </w:r>
        <w:r w:rsidR="00B6432C">
          <w:rPr>
            <w:webHidden/>
          </w:rPr>
          <w:instrText xml:space="preserve"> PAGEREF _Toc320713634 \h </w:instrText>
        </w:r>
        <w:r w:rsidR="00B6432C">
          <w:rPr>
            <w:webHidden/>
          </w:rPr>
        </w:r>
        <w:r w:rsidR="00B6432C">
          <w:rPr>
            <w:webHidden/>
          </w:rPr>
          <w:fldChar w:fldCharType="separate"/>
        </w:r>
        <w:r w:rsidR="00AB6DC0">
          <w:rPr>
            <w:webHidden/>
          </w:rPr>
          <w:t>19</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5" w:history="1">
        <w:r w:rsidR="00B6432C" w:rsidRPr="00AE0322">
          <w:rPr>
            <w:rStyle w:val="aff0"/>
            <w:noProof/>
          </w:rPr>
          <w:t>9.1. Общие положения</w:t>
        </w:r>
        <w:r w:rsidR="00B6432C">
          <w:rPr>
            <w:noProof/>
            <w:webHidden/>
          </w:rPr>
          <w:tab/>
        </w:r>
        <w:r w:rsidR="00B6432C">
          <w:rPr>
            <w:noProof/>
            <w:webHidden/>
          </w:rPr>
          <w:fldChar w:fldCharType="begin"/>
        </w:r>
        <w:r w:rsidR="00B6432C">
          <w:rPr>
            <w:noProof/>
            <w:webHidden/>
          </w:rPr>
          <w:instrText xml:space="preserve"> PAGEREF _Toc320713635 \h </w:instrText>
        </w:r>
        <w:r w:rsidR="00B6432C">
          <w:rPr>
            <w:noProof/>
            <w:webHidden/>
          </w:rPr>
        </w:r>
        <w:r w:rsidR="00B6432C">
          <w:rPr>
            <w:noProof/>
            <w:webHidden/>
          </w:rPr>
          <w:fldChar w:fldCharType="separate"/>
        </w:r>
        <w:r w:rsidR="00AB6DC0">
          <w:rPr>
            <w:noProof/>
            <w:webHidden/>
          </w:rPr>
          <w:t>19</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6" w:history="1">
        <w:r w:rsidR="00B6432C" w:rsidRPr="00AE0322">
          <w:rPr>
            <w:rStyle w:val="aff0"/>
            <w:noProof/>
          </w:rPr>
          <w:t>9.2. Безотзывная банковская гарантия</w:t>
        </w:r>
        <w:r w:rsidR="00B6432C">
          <w:rPr>
            <w:noProof/>
            <w:webHidden/>
          </w:rPr>
          <w:tab/>
        </w:r>
        <w:r w:rsidR="00B6432C">
          <w:rPr>
            <w:noProof/>
            <w:webHidden/>
          </w:rPr>
          <w:fldChar w:fldCharType="begin"/>
        </w:r>
        <w:r w:rsidR="00B6432C">
          <w:rPr>
            <w:noProof/>
            <w:webHidden/>
          </w:rPr>
          <w:instrText xml:space="preserve"> PAGEREF _Toc320713636 \h </w:instrText>
        </w:r>
        <w:r w:rsidR="00B6432C">
          <w:rPr>
            <w:noProof/>
            <w:webHidden/>
          </w:rPr>
        </w:r>
        <w:r w:rsidR="00B6432C">
          <w:rPr>
            <w:noProof/>
            <w:webHidden/>
          </w:rPr>
          <w:fldChar w:fldCharType="separate"/>
        </w:r>
        <w:r w:rsidR="00AB6DC0">
          <w:rPr>
            <w:noProof/>
            <w:webHidden/>
          </w:rPr>
          <w:t>19</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7" w:history="1">
        <w:r w:rsidR="00B6432C" w:rsidRPr="00AE0322">
          <w:rPr>
            <w:rStyle w:val="aff0"/>
            <w:noProof/>
          </w:rPr>
          <w:t>9.3. Страхование ответственности по Контракту</w:t>
        </w:r>
        <w:r w:rsidR="00B6432C">
          <w:rPr>
            <w:noProof/>
            <w:webHidden/>
          </w:rPr>
          <w:tab/>
        </w:r>
        <w:r w:rsidR="00B6432C">
          <w:rPr>
            <w:noProof/>
            <w:webHidden/>
          </w:rPr>
          <w:fldChar w:fldCharType="begin"/>
        </w:r>
        <w:r w:rsidR="00B6432C">
          <w:rPr>
            <w:noProof/>
            <w:webHidden/>
          </w:rPr>
          <w:instrText xml:space="preserve"> PAGEREF _Toc320713637 \h </w:instrText>
        </w:r>
        <w:r w:rsidR="00B6432C">
          <w:rPr>
            <w:noProof/>
            <w:webHidden/>
          </w:rPr>
        </w:r>
        <w:r w:rsidR="00B6432C">
          <w:rPr>
            <w:noProof/>
            <w:webHidden/>
          </w:rPr>
          <w:fldChar w:fldCharType="separate"/>
        </w:r>
        <w:r w:rsidR="00AB6DC0">
          <w:rPr>
            <w:noProof/>
            <w:webHidden/>
          </w:rPr>
          <w:t>20</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8" w:history="1">
        <w:r w:rsidR="00B6432C" w:rsidRPr="00AE0322">
          <w:rPr>
            <w:rStyle w:val="aff0"/>
            <w:noProof/>
          </w:rPr>
          <w:t>9.4. Передача заказчику в залог денежных средств, в том числе в форме вклада (депозита)</w:t>
        </w:r>
        <w:r w:rsidR="00B6432C">
          <w:rPr>
            <w:noProof/>
            <w:webHidden/>
          </w:rPr>
          <w:tab/>
        </w:r>
        <w:r w:rsidR="00B6432C">
          <w:rPr>
            <w:noProof/>
            <w:webHidden/>
          </w:rPr>
          <w:fldChar w:fldCharType="begin"/>
        </w:r>
        <w:r w:rsidR="00B6432C">
          <w:rPr>
            <w:noProof/>
            <w:webHidden/>
          </w:rPr>
          <w:instrText xml:space="preserve"> PAGEREF _Toc320713638 \h </w:instrText>
        </w:r>
        <w:r w:rsidR="00B6432C">
          <w:rPr>
            <w:noProof/>
            <w:webHidden/>
          </w:rPr>
        </w:r>
        <w:r w:rsidR="00B6432C">
          <w:rPr>
            <w:noProof/>
            <w:webHidden/>
          </w:rPr>
          <w:fldChar w:fldCharType="separate"/>
        </w:r>
        <w:r w:rsidR="00AB6DC0">
          <w:rPr>
            <w:noProof/>
            <w:webHidden/>
          </w:rPr>
          <w:t>20</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39" w:history="1">
        <w:r w:rsidR="00B6432C" w:rsidRPr="00AE0322">
          <w:rPr>
            <w:rStyle w:val="aff0"/>
            <w:noProof/>
          </w:rPr>
          <w:t>9.5. Требования к договору поручительства</w:t>
        </w:r>
        <w:r w:rsidR="00B6432C">
          <w:rPr>
            <w:noProof/>
            <w:webHidden/>
          </w:rPr>
          <w:tab/>
        </w:r>
        <w:r w:rsidR="00B6432C">
          <w:rPr>
            <w:noProof/>
            <w:webHidden/>
          </w:rPr>
          <w:fldChar w:fldCharType="begin"/>
        </w:r>
        <w:r w:rsidR="00B6432C">
          <w:rPr>
            <w:noProof/>
            <w:webHidden/>
          </w:rPr>
          <w:instrText xml:space="preserve"> PAGEREF _Toc320713639 \h </w:instrText>
        </w:r>
        <w:r w:rsidR="00B6432C">
          <w:rPr>
            <w:noProof/>
            <w:webHidden/>
          </w:rPr>
        </w:r>
        <w:r w:rsidR="00B6432C">
          <w:rPr>
            <w:noProof/>
            <w:webHidden/>
          </w:rPr>
          <w:fldChar w:fldCharType="separate"/>
        </w:r>
        <w:r w:rsidR="00AB6DC0">
          <w:rPr>
            <w:noProof/>
            <w:webHidden/>
          </w:rPr>
          <w:t>20</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40" w:history="1">
        <w:r w:rsidR="00B6432C" w:rsidRPr="00AE0322">
          <w:rPr>
            <w:rStyle w:val="aff0"/>
          </w:rPr>
          <w:t>10. ПРАВА И ОБЯЗАННОСТИ ЗАКАЗЧИКА И ПОБЕДИТЕЛЯ конкурса</w:t>
        </w:r>
        <w:r w:rsidR="00B6432C">
          <w:rPr>
            <w:webHidden/>
          </w:rPr>
          <w:tab/>
        </w:r>
        <w:r w:rsidR="00B6432C">
          <w:rPr>
            <w:webHidden/>
          </w:rPr>
          <w:fldChar w:fldCharType="begin"/>
        </w:r>
        <w:r w:rsidR="00B6432C">
          <w:rPr>
            <w:webHidden/>
          </w:rPr>
          <w:instrText xml:space="preserve"> PAGEREF _Toc320713640 \h </w:instrText>
        </w:r>
        <w:r w:rsidR="00B6432C">
          <w:rPr>
            <w:webHidden/>
          </w:rPr>
        </w:r>
        <w:r w:rsidR="00B6432C">
          <w:rPr>
            <w:webHidden/>
          </w:rPr>
          <w:fldChar w:fldCharType="separate"/>
        </w:r>
        <w:r w:rsidR="00AB6DC0">
          <w:rPr>
            <w:webHidden/>
          </w:rPr>
          <w:t>21</w:t>
        </w:r>
        <w:r w:rsidR="00B6432C">
          <w:rPr>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41" w:history="1">
        <w:r w:rsidR="00B6432C" w:rsidRPr="00AE0322">
          <w:rPr>
            <w:rStyle w:val="aff0"/>
            <w:noProof/>
          </w:rPr>
          <w:t>10.1. Права и обязанности Заказчика</w:t>
        </w:r>
        <w:r w:rsidR="00B6432C">
          <w:rPr>
            <w:noProof/>
            <w:webHidden/>
          </w:rPr>
          <w:tab/>
        </w:r>
        <w:r w:rsidR="00B6432C">
          <w:rPr>
            <w:noProof/>
            <w:webHidden/>
          </w:rPr>
          <w:fldChar w:fldCharType="begin"/>
        </w:r>
        <w:r w:rsidR="00B6432C">
          <w:rPr>
            <w:noProof/>
            <w:webHidden/>
          </w:rPr>
          <w:instrText xml:space="preserve"> PAGEREF _Toc320713641 \h </w:instrText>
        </w:r>
        <w:r w:rsidR="00B6432C">
          <w:rPr>
            <w:noProof/>
            <w:webHidden/>
          </w:rPr>
        </w:r>
        <w:r w:rsidR="00B6432C">
          <w:rPr>
            <w:noProof/>
            <w:webHidden/>
          </w:rPr>
          <w:fldChar w:fldCharType="separate"/>
        </w:r>
        <w:r w:rsidR="00AB6DC0">
          <w:rPr>
            <w:noProof/>
            <w:webHidden/>
          </w:rPr>
          <w:t>21</w:t>
        </w:r>
        <w:r w:rsidR="00B6432C">
          <w:rPr>
            <w:noProof/>
            <w:webHidden/>
          </w:rPr>
          <w:fldChar w:fldCharType="end"/>
        </w:r>
      </w:hyperlink>
    </w:p>
    <w:p w:rsidR="00B6432C" w:rsidRDefault="00E22404">
      <w:pPr>
        <w:pStyle w:val="23"/>
        <w:tabs>
          <w:tab w:val="right" w:leader="dot" w:pos="10195"/>
        </w:tabs>
        <w:rPr>
          <w:rFonts w:asciiTheme="minorHAnsi" w:eastAsiaTheme="minorEastAsia" w:hAnsiTheme="minorHAnsi" w:cstheme="minorBidi"/>
          <w:smallCaps w:val="0"/>
          <w:noProof/>
          <w:sz w:val="22"/>
          <w:szCs w:val="22"/>
        </w:rPr>
      </w:pPr>
      <w:hyperlink w:anchor="_Toc320713642" w:history="1">
        <w:r w:rsidR="00B6432C" w:rsidRPr="00AE0322">
          <w:rPr>
            <w:rStyle w:val="aff0"/>
            <w:noProof/>
          </w:rPr>
          <w:t>10.2. Права и обязанности победителя конкурса</w:t>
        </w:r>
        <w:r w:rsidR="00B6432C">
          <w:rPr>
            <w:noProof/>
            <w:webHidden/>
          </w:rPr>
          <w:tab/>
        </w:r>
        <w:r w:rsidR="00B6432C">
          <w:rPr>
            <w:noProof/>
            <w:webHidden/>
          </w:rPr>
          <w:fldChar w:fldCharType="begin"/>
        </w:r>
        <w:r w:rsidR="00B6432C">
          <w:rPr>
            <w:noProof/>
            <w:webHidden/>
          </w:rPr>
          <w:instrText xml:space="preserve"> PAGEREF _Toc320713642 \h </w:instrText>
        </w:r>
        <w:r w:rsidR="00B6432C">
          <w:rPr>
            <w:noProof/>
            <w:webHidden/>
          </w:rPr>
        </w:r>
        <w:r w:rsidR="00B6432C">
          <w:rPr>
            <w:noProof/>
            <w:webHidden/>
          </w:rPr>
          <w:fldChar w:fldCharType="separate"/>
        </w:r>
        <w:r w:rsidR="00AB6DC0">
          <w:rPr>
            <w:noProof/>
            <w:webHidden/>
          </w:rPr>
          <w:t>21</w:t>
        </w:r>
        <w:r w:rsidR="00B6432C">
          <w:rPr>
            <w:noProof/>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43" w:history="1">
        <w:r w:rsidR="00B6432C" w:rsidRPr="00AE0322">
          <w:rPr>
            <w:rStyle w:val="aff0"/>
          </w:rPr>
          <w:t>III.</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ИНФОРМАЦИОННАЯ КАРТА КОНКУРСА</w:t>
        </w:r>
        <w:r w:rsidR="00B6432C">
          <w:rPr>
            <w:webHidden/>
          </w:rPr>
          <w:tab/>
        </w:r>
        <w:r w:rsidR="00B6432C">
          <w:rPr>
            <w:webHidden/>
          </w:rPr>
          <w:fldChar w:fldCharType="begin"/>
        </w:r>
        <w:r w:rsidR="00B6432C">
          <w:rPr>
            <w:webHidden/>
          </w:rPr>
          <w:instrText xml:space="preserve"> PAGEREF _Toc320713643 \h </w:instrText>
        </w:r>
        <w:r w:rsidR="00B6432C">
          <w:rPr>
            <w:webHidden/>
          </w:rPr>
        </w:r>
        <w:r w:rsidR="00B6432C">
          <w:rPr>
            <w:webHidden/>
          </w:rPr>
          <w:fldChar w:fldCharType="separate"/>
        </w:r>
        <w:r w:rsidR="00AB6DC0">
          <w:rPr>
            <w:webHidden/>
          </w:rPr>
          <w:t>23</w:t>
        </w:r>
        <w:r w:rsidR="00B6432C">
          <w:rPr>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44" w:history="1">
        <w:r w:rsidR="00B6432C" w:rsidRPr="00AE0322">
          <w:rPr>
            <w:rStyle w:val="aff0"/>
          </w:rPr>
          <w:t>IV.</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ОБРАЗЦЫ ФОРМ ДЛЯ ЗАПОЛНЕНИЯ УЧАСТНИКАМИ РАЗМЕЩЕНИЯ ЗАКАЗА</w:t>
        </w:r>
        <w:r w:rsidR="00B6432C">
          <w:rPr>
            <w:webHidden/>
          </w:rPr>
          <w:tab/>
        </w:r>
        <w:r w:rsidR="00B6432C">
          <w:rPr>
            <w:webHidden/>
          </w:rPr>
          <w:fldChar w:fldCharType="begin"/>
        </w:r>
        <w:r w:rsidR="00B6432C">
          <w:rPr>
            <w:webHidden/>
          </w:rPr>
          <w:instrText xml:space="preserve"> PAGEREF _Toc320713644 \h </w:instrText>
        </w:r>
        <w:r w:rsidR="00B6432C">
          <w:rPr>
            <w:webHidden/>
          </w:rPr>
        </w:r>
        <w:r w:rsidR="00B6432C">
          <w:rPr>
            <w:webHidden/>
          </w:rPr>
          <w:fldChar w:fldCharType="separate"/>
        </w:r>
        <w:r w:rsidR="00AB6DC0">
          <w:rPr>
            <w:webHidden/>
          </w:rPr>
          <w:t>29</w:t>
        </w:r>
        <w:r w:rsidR="00B6432C">
          <w:rPr>
            <w:webHidden/>
          </w:rPr>
          <w:fldChar w:fldCharType="end"/>
        </w:r>
      </w:hyperlink>
    </w:p>
    <w:p w:rsidR="00B6432C" w:rsidRDefault="00E22404">
      <w:pPr>
        <w:pStyle w:val="13"/>
        <w:tabs>
          <w:tab w:val="left" w:pos="1440"/>
        </w:tabs>
        <w:rPr>
          <w:rFonts w:asciiTheme="minorHAnsi" w:eastAsiaTheme="minorEastAsia" w:hAnsiTheme="minorHAnsi" w:cstheme="minorBidi"/>
          <w:b w:val="0"/>
          <w:bCs w:val="0"/>
          <w:caps w:val="0"/>
          <w:color w:val="auto"/>
          <w:kern w:val="0"/>
          <w:sz w:val="22"/>
          <w:szCs w:val="22"/>
          <w:lang w:val="ru-RU"/>
        </w:rPr>
      </w:pPr>
      <w:hyperlink w:anchor="_Toc320713645" w:history="1">
        <w:r w:rsidR="00B6432C" w:rsidRPr="00AE0322">
          <w:rPr>
            <w:rStyle w:val="aff0"/>
          </w:rPr>
          <w:t>Форма 1.</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ОПИСЬ ДОКУМЕНТОВ</w:t>
        </w:r>
        <w:r w:rsidR="00B6432C">
          <w:rPr>
            <w:webHidden/>
          </w:rPr>
          <w:tab/>
        </w:r>
        <w:r w:rsidR="00B6432C">
          <w:rPr>
            <w:webHidden/>
          </w:rPr>
          <w:fldChar w:fldCharType="begin"/>
        </w:r>
        <w:r w:rsidR="00B6432C">
          <w:rPr>
            <w:webHidden/>
          </w:rPr>
          <w:instrText xml:space="preserve"> PAGEREF _Toc320713645 \h </w:instrText>
        </w:r>
        <w:r w:rsidR="00B6432C">
          <w:rPr>
            <w:webHidden/>
          </w:rPr>
        </w:r>
        <w:r w:rsidR="00B6432C">
          <w:rPr>
            <w:webHidden/>
          </w:rPr>
          <w:fldChar w:fldCharType="separate"/>
        </w:r>
        <w:r w:rsidR="00AB6DC0">
          <w:rPr>
            <w:webHidden/>
          </w:rPr>
          <w:t>29</w:t>
        </w:r>
        <w:r w:rsidR="00B6432C">
          <w:rPr>
            <w:webHidden/>
          </w:rPr>
          <w:fldChar w:fldCharType="end"/>
        </w:r>
      </w:hyperlink>
    </w:p>
    <w:p w:rsidR="00B6432C" w:rsidRDefault="00E22404">
      <w:pPr>
        <w:pStyle w:val="13"/>
        <w:tabs>
          <w:tab w:val="left" w:pos="1440"/>
        </w:tabs>
        <w:rPr>
          <w:rFonts w:asciiTheme="minorHAnsi" w:eastAsiaTheme="minorEastAsia" w:hAnsiTheme="minorHAnsi" w:cstheme="minorBidi"/>
          <w:b w:val="0"/>
          <w:bCs w:val="0"/>
          <w:caps w:val="0"/>
          <w:color w:val="auto"/>
          <w:kern w:val="0"/>
          <w:sz w:val="22"/>
          <w:szCs w:val="22"/>
          <w:lang w:val="ru-RU"/>
        </w:rPr>
      </w:pPr>
      <w:hyperlink w:anchor="_Toc320713646" w:history="1">
        <w:r w:rsidR="00B6432C" w:rsidRPr="00AE0322">
          <w:rPr>
            <w:rStyle w:val="aff0"/>
          </w:rPr>
          <w:t>Форма 2.</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ЗАЯВКА НА УЧАСТИЕ В КОНКУРСЕ</w:t>
        </w:r>
        <w:r w:rsidR="00B6432C">
          <w:rPr>
            <w:webHidden/>
          </w:rPr>
          <w:tab/>
        </w:r>
        <w:r w:rsidR="00B6432C">
          <w:rPr>
            <w:webHidden/>
          </w:rPr>
          <w:fldChar w:fldCharType="begin"/>
        </w:r>
        <w:r w:rsidR="00B6432C">
          <w:rPr>
            <w:webHidden/>
          </w:rPr>
          <w:instrText xml:space="preserve"> PAGEREF _Toc320713646 \h </w:instrText>
        </w:r>
        <w:r w:rsidR="00B6432C">
          <w:rPr>
            <w:webHidden/>
          </w:rPr>
        </w:r>
        <w:r w:rsidR="00B6432C">
          <w:rPr>
            <w:webHidden/>
          </w:rPr>
          <w:fldChar w:fldCharType="separate"/>
        </w:r>
        <w:r w:rsidR="00AB6DC0">
          <w:rPr>
            <w:webHidden/>
          </w:rPr>
          <w:t>30</w:t>
        </w:r>
        <w:r w:rsidR="00B6432C">
          <w:rPr>
            <w:webHidden/>
          </w:rPr>
          <w:fldChar w:fldCharType="end"/>
        </w:r>
      </w:hyperlink>
    </w:p>
    <w:p w:rsidR="00B6432C" w:rsidRDefault="00E22404">
      <w:pPr>
        <w:pStyle w:val="13"/>
        <w:tabs>
          <w:tab w:val="left" w:pos="1440"/>
        </w:tabs>
        <w:rPr>
          <w:rFonts w:asciiTheme="minorHAnsi" w:eastAsiaTheme="minorEastAsia" w:hAnsiTheme="minorHAnsi" w:cstheme="minorBidi"/>
          <w:b w:val="0"/>
          <w:bCs w:val="0"/>
          <w:caps w:val="0"/>
          <w:color w:val="auto"/>
          <w:kern w:val="0"/>
          <w:sz w:val="22"/>
          <w:szCs w:val="22"/>
          <w:lang w:val="ru-RU"/>
        </w:rPr>
      </w:pPr>
      <w:hyperlink w:anchor="_Toc320713647" w:history="1">
        <w:r w:rsidR="00B6432C" w:rsidRPr="00AE0322">
          <w:rPr>
            <w:rStyle w:val="aff0"/>
          </w:rPr>
          <w:t>Форма 3.</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ПРЕДЛОЖЕНИЕ НА ПОСТАВКУ ТОВАРОВ (НА ВЫПОЛНЕНИЕ РАБОТ, ПО ОКАЗАНИЮ УСЛУГ)</w:t>
        </w:r>
        <w:r w:rsidR="00B6432C">
          <w:rPr>
            <w:webHidden/>
          </w:rPr>
          <w:tab/>
        </w:r>
        <w:r w:rsidR="00B6432C">
          <w:rPr>
            <w:webHidden/>
          </w:rPr>
          <w:fldChar w:fldCharType="begin"/>
        </w:r>
        <w:r w:rsidR="00B6432C">
          <w:rPr>
            <w:webHidden/>
          </w:rPr>
          <w:instrText xml:space="preserve"> PAGEREF _Toc320713647 \h </w:instrText>
        </w:r>
        <w:r w:rsidR="00B6432C">
          <w:rPr>
            <w:webHidden/>
          </w:rPr>
        </w:r>
        <w:r w:rsidR="00B6432C">
          <w:rPr>
            <w:webHidden/>
          </w:rPr>
          <w:fldChar w:fldCharType="separate"/>
        </w:r>
        <w:r w:rsidR="00AB6DC0">
          <w:rPr>
            <w:webHidden/>
          </w:rPr>
          <w:t>32</w:t>
        </w:r>
        <w:r w:rsidR="00B6432C">
          <w:rPr>
            <w:webHidden/>
          </w:rPr>
          <w:fldChar w:fldCharType="end"/>
        </w:r>
      </w:hyperlink>
    </w:p>
    <w:p w:rsidR="00B6432C" w:rsidRDefault="00E22404">
      <w:pPr>
        <w:pStyle w:val="13"/>
        <w:tabs>
          <w:tab w:val="left" w:pos="1440"/>
        </w:tabs>
        <w:rPr>
          <w:rFonts w:asciiTheme="minorHAnsi" w:eastAsiaTheme="minorEastAsia" w:hAnsiTheme="minorHAnsi" w:cstheme="minorBidi"/>
          <w:b w:val="0"/>
          <w:bCs w:val="0"/>
          <w:caps w:val="0"/>
          <w:color w:val="auto"/>
          <w:kern w:val="0"/>
          <w:sz w:val="22"/>
          <w:szCs w:val="22"/>
          <w:lang w:val="ru-RU"/>
        </w:rPr>
      </w:pPr>
      <w:hyperlink w:anchor="_Toc320713648" w:history="1">
        <w:r w:rsidR="00B6432C" w:rsidRPr="00AE0322">
          <w:rPr>
            <w:rStyle w:val="aff0"/>
          </w:rPr>
          <w:t>Форма 4.</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ДОВЕРЕННОСТЬ</w:t>
        </w:r>
        <w:r w:rsidR="00B6432C">
          <w:rPr>
            <w:webHidden/>
          </w:rPr>
          <w:tab/>
        </w:r>
        <w:r w:rsidR="00B6432C">
          <w:rPr>
            <w:webHidden/>
          </w:rPr>
          <w:fldChar w:fldCharType="begin"/>
        </w:r>
        <w:r w:rsidR="00B6432C">
          <w:rPr>
            <w:webHidden/>
          </w:rPr>
          <w:instrText xml:space="preserve"> PAGEREF _Toc320713648 \h </w:instrText>
        </w:r>
        <w:r w:rsidR="00B6432C">
          <w:rPr>
            <w:webHidden/>
          </w:rPr>
        </w:r>
        <w:r w:rsidR="00B6432C">
          <w:rPr>
            <w:webHidden/>
          </w:rPr>
          <w:fldChar w:fldCharType="separate"/>
        </w:r>
        <w:r w:rsidR="00AB6DC0">
          <w:rPr>
            <w:webHidden/>
          </w:rPr>
          <w:t>34</w:t>
        </w:r>
        <w:r w:rsidR="00B6432C">
          <w:rPr>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49" w:history="1">
        <w:r w:rsidR="00B6432C" w:rsidRPr="00AE0322">
          <w:rPr>
            <w:rStyle w:val="aff0"/>
          </w:rPr>
          <w:t>V.</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ПРОЕКТ КОНТРАКТА</w:t>
        </w:r>
        <w:r w:rsidR="00B6432C">
          <w:rPr>
            <w:webHidden/>
          </w:rPr>
          <w:tab/>
        </w:r>
        <w:r w:rsidR="00B6432C">
          <w:rPr>
            <w:webHidden/>
          </w:rPr>
          <w:fldChar w:fldCharType="begin"/>
        </w:r>
        <w:r w:rsidR="00B6432C">
          <w:rPr>
            <w:webHidden/>
          </w:rPr>
          <w:instrText xml:space="preserve"> PAGEREF _Toc320713649 \h </w:instrText>
        </w:r>
        <w:r w:rsidR="00B6432C">
          <w:rPr>
            <w:webHidden/>
          </w:rPr>
        </w:r>
        <w:r w:rsidR="00B6432C">
          <w:rPr>
            <w:webHidden/>
          </w:rPr>
          <w:fldChar w:fldCharType="separate"/>
        </w:r>
        <w:r w:rsidR="00AB6DC0">
          <w:rPr>
            <w:webHidden/>
          </w:rPr>
          <w:t>36</w:t>
        </w:r>
        <w:r w:rsidR="00B6432C">
          <w:rPr>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50" w:history="1">
        <w:r w:rsidR="00B6432C" w:rsidRPr="00AE0322">
          <w:rPr>
            <w:rStyle w:val="aff0"/>
          </w:rPr>
          <w:t>Соглашение № _____ о кредитной линии</w:t>
        </w:r>
        <w:r w:rsidR="00B6432C">
          <w:rPr>
            <w:webHidden/>
          </w:rPr>
          <w:tab/>
        </w:r>
        <w:r w:rsidR="00B6432C">
          <w:rPr>
            <w:webHidden/>
          </w:rPr>
          <w:fldChar w:fldCharType="begin"/>
        </w:r>
        <w:r w:rsidR="00B6432C">
          <w:rPr>
            <w:webHidden/>
          </w:rPr>
          <w:instrText xml:space="preserve"> PAGEREF _Toc320713650 \h </w:instrText>
        </w:r>
        <w:r w:rsidR="00B6432C">
          <w:rPr>
            <w:webHidden/>
          </w:rPr>
          <w:fldChar w:fldCharType="separate"/>
        </w:r>
        <w:r w:rsidR="00AB6DC0">
          <w:rPr>
            <w:b w:val="0"/>
            <w:bCs w:val="0"/>
            <w:webHidden/>
            <w:lang w:val="ru-RU"/>
          </w:rPr>
          <w:t>Ошибка! Закладка не определена.</w:t>
        </w:r>
        <w:r w:rsidR="00B6432C">
          <w:rPr>
            <w:webHidden/>
          </w:rPr>
          <w:fldChar w:fldCharType="end"/>
        </w:r>
      </w:hyperlink>
    </w:p>
    <w:p w:rsidR="00B6432C" w:rsidRDefault="00E22404">
      <w:pPr>
        <w:pStyle w:val="13"/>
        <w:rPr>
          <w:rFonts w:asciiTheme="minorHAnsi" w:eastAsiaTheme="minorEastAsia" w:hAnsiTheme="minorHAnsi" w:cstheme="minorBidi"/>
          <w:b w:val="0"/>
          <w:bCs w:val="0"/>
          <w:caps w:val="0"/>
          <w:color w:val="auto"/>
          <w:kern w:val="0"/>
          <w:sz w:val="22"/>
          <w:szCs w:val="22"/>
          <w:lang w:val="ru-RU"/>
        </w:rPr>
      </w:pPr>
      <w:hyperlink w:anchor="_Toc320713651" w:history="1">
        <w:r w:rsidR="00B6432C" w:rsidRPr="00AE0322">
          <w:rPr>
            <w:rStyle w:val="aff0"/>
          </w:rPr>
          <w:t>VI.</w:t>
        </w:r>
        <w:r w:rsidR="00B6432C">
          <w:rPr>
            <w:rFonts w:asciiTheme="minorHAnsi" w:eastAsiaTheme="minorEastAsia" w:hAnsiTheme="minorHAnsi" w:cstheme="minorBidi"/>
            <w:b w:val="0"/>
            <w:bCs w:val="0"/>
            <w:caps w:val="0"/>
            <w:color w:val="auto"/>
            <w:kern w:val="0"/>
            <w:sz w:val="22"/>
            <w:szCs w:val="22"/>
            <w:lang w:val="ru-RU"/>
          </w:rPr>
          <w:tab/>
        </w:r>
        <w:r w:rsidR="00B6432C" w:rsidRPr="00AE0322">
          <w:rPr>
            <w:rStyle w:val="aff0"/>
          </w:rPr>
          <w:t>ТЕХНИЧЕСКАЯ ЧАСТЬ</w:t>
        </w:r>
        <w:r w:rsidR="00B6432C">
          <w:rPr>
            <w:webHidden/>
          </w:rPr>
          <w:tab/>
        </w:r>
        <w:r w:rsidR="00B6432C">
          <w:rPr>
            <w:webHidden/>
          </w:rPr>
          <w:fldChar w:fldCharType="begin"/>
        </w:r>
        <w:r w:rsidR="00B6432C">
          <w:rPr>
            <w:webHidden/>
          </w:rPr>
          <w:instrText xml:space="preserve"> PAGEREF _Toc320713651 \h </w:instrText>
        </w:r>
        <w:r w:rsidR="00B6432C">
          <w:rPr>
            <w:webHidden/>
          </w:rPr>
        </w:r>
        <w:r w:rsidR="00B6432C">
          <w:rPr>
            <w:webHidden/>
          </w:rPr>
          <w:fldChar w:fldCharType="separate"/>
        </w:r>
        <w:r w:rsidR="00AB6DC0">
          <w:rPr>
            <w:webHidden/>
          </w:rPr>
          <w:t>43</w:t>
        </w:r>
        <w:r w:rsidR="00B6432C">
          <w:rPr>
            <w:webHidden/>
          </w:rPr>
          <w:fldChar w:fldCharType="end"/>
        </w:r>
      </w:hyperlink>
    </w:p>
    <w:p w:rsidR="002660B7" w:rsidRDefault="002660B7" w:rsidP="00C6130D">
      <w:pPr>
        <w:pStyle w:val="11"/>
        <w:pageBreakBefore/>
        <w:numPr>
          <w:ilvl w:val="0"/>
          <w:numId w:val="15"/>
        </w:numPr>
        <w:ind w:hanging="181"/>
        <w:rPr>
          <w:rStyle w:val="15"/>
          <w:b/>
          <w:caps/>
          <w:sz w:val="24"/>
          <w:szCs w:val="24"/>
        </w:rPr>
      </w:pPr>
      <w:r>
        <w:rPr>
          <w:b w:val="0"/>
          <w:bCs w:val="0"/>
          <w:i/>
          <w:iCs/>
          <w:caps/>
          <w:smallCaps/>
          <w:sz w:val="26"/>
          <w:szCs w:val="26"/>
        </w:rPr>
        <w:lastRenderedPageBreak/>
        <w:fldChar w:fldCharType="end"/>
      </w:r>
      <w:bookmarkStart w:id="0" w:name="_Toc166101204"/>
      <w:bookmarkStart w:id="1" w:name="_Ref166101239"/>
      <w:bookmarkStart w:id="2" w:name="_Ref166101240"/>
      <w:bookmarkStart w:id="3" w:name="_Ref166249866"/>
      <w:bookmarkStart w:id="4" w:name="_Ref166329578"/>
      <w:bookmarkStart w:id="5" w:name="_Ref166487287"/>
      <w:bookmarkStart w:id="6" w:name="_Toc320713590"/>
      <w:r>
        <w:rPr>
          <w:rStyle w:val="15"/>
          <w:b/>
          <w:caps/>
          <w:sz w:val="24"/>
          <w:szCs w:val="24"/>
        </w:rPr>
        <w:t>Термины и определения</w:t>
      </w:r>
      <w:bookmarkEnd w:id="0"/>
      <w:bookmarkEnd w:id="1"/>
      <w:bookmarkEnd w:id="2"/>
      <w:bookmarkEnd w:id="3"/>
      <w:bookmarkEnd w:id="4"/>
      <w:bookmarkEnd w:id="5"/>
      <w:bookmarkEnd w:id="6"/>
    </w:p>
    <w:p w:rsidR="00665797" w:rsidRDefault="00105D76" w:rsidP="004E39EE">
      <w:proofErr w:type="gramStart"/>
      <w:r>
        <w:rPr>
          <w:b/>
        </w:rPr>
        <w:t xml:space="preserve">Размещение заказов для </w:t>
      </w:r>
      <w:r w:rsidRPr="00334E70">
        <w:rPr>
          <w:b/>
        </w:rPr>
        <w:t>нужд</w:t>
      </w:r>
      <w:r w:rsidR="00044062">
        <w:rPr>
          <w:b/>
        </w:rPr>
        <w:t xml:space="preserve"> с</w:t>
      </w:r>
      <w:r w:rsidR="001E7A80">
        <w:rPr>
          <w:b/>
        </w:rPr>
        <w:t>убъектов естественной монополии</w:t>
      </w:r>
      <w:r w:rsidRPr="00334E70">
        <w:rPr>
          <w:b/>
        </w:rPr>
        <w:t xml:space="preserve"> </w:t>
      </w:r>
      <w:r w:rsidR="002C4D14" w:rsidRPr="00334E70">
        <w:rPr>
          <w:b/>
        </w:rPr>
        <w:t>—</w:t>
      </w:r>
      <w:r w:rsidRPr="00334E70">
        <w:rPr>
          <w:b/>
        </w:rPr>
        <w:t xml:space="preserve"> </w:t>
      </w:r>
      <w:r w:rsidRPr="00334E70">
        <w:t>осуществляемые в порядке, предусмотренном Федеральным законом от 21 июля 2005 года №94-ФЗ «О размещении заказов на поставки товаров</w:t>
      </w:r>
      <w:r w:rsidR="0095527A" w:rsidRPr="00334E70">
        <w:t>,</w:t>
      </w:r>
      <w:r w:rsidRPr="00334E70">
        <w:t xml:space="preserve"> выполнение работ</w:t>
      </w:r>
      <w:r w:rsidR="0095527A" w:rsidRPr="00334E70">
        <w:t>,</w:t>
      </w:r>
      <w:r w:rsidR="002C4D14" w:rsidRPr="00334E70">
        <w:t xml:space="preserve"> </w:t>
      </w:r>
      <w:r w:rsidRPr="00334E70">
        <w:t xml:space="preserve">оказание услуг для государственных и муниципальных нужд» действия заказчиков, уполномоченных на осуществление функций по размещению заказов органов по определению поставщиков </w:t>
      </w:r>
      <w:r w:rsidR="000B7627" w:rsidRPr="00334E70">
        <w:t>(</w:t>
      </w:r>
      <w:r w:rsidRPr="00334E70">
        <w:t>исполнителей</w:t>
      </w:r>
      <w:r w:rsidR="000B7627" w:rsidRPr="00334E70">
        <w:t>,</w:t>
      </w:r>
      <w:r w:rsidRPr="00334E70">
        <w:t xml:space="preserve"> подрядчиков</w:t>
      </w:r>
      <w:r w:rsidR="000B7627" w:rsidRPr="00334E70">
        <w:t>)</w:t>
      </w:r>
      <w:r w:rsidRPr="00334E70">
        <w:t xml:space="preserve"> в целях заключения с ними </w:t>
      </w:r>
      <w:r w:rsidR="00A0713F" w:rsidRPr="00334E70">
        <w:t xml:space="preserve"> </w:t>
      </w:r>
      <w:r w:rsidRPr="00334E70">
        <w:t>контрактов на поставки товаров</w:t>
      </w:r>
      <w:r w:rsidR="000B7627" w:rsidRPr="00334E70">
        <w:t xml:space="preserve"> (</w:t>
      </w:r>
      <w:r w:rsidR="00703D41" w:rsidRPr="00334E70">
        <w:t xml:space="preserve">на </w:t>
      </w:r>
      <w:r w:rsidRPr="00334E70">
        <w:t>выполнение</w:t>
      </w:r>
      <w:proofErr w:type="gramEnd"/>
      <w:r w:rsidRPr="00334E70">
        <w:t xml:space="preserve"> работ</w:t>
      </w:r>
      <w:r w:rsidR="000B7627" w:rsidRPr="00334E70">
        <w:t>,</w:t>
      </w:r>
      <w:r w:rsidRPr="00334E70">
        <w:t xml:space="preserve"> </w:t>
      </w:r>
      <w:r w:rsidR="00703D41" w:rsidRPr="00334E70">
        <w:t xml:space="preserve">по </w:t>
      </w:r>
      <w:r w:rsidRPr="00334E70">
        <w:t>оказани</w:t>
      </w:r>
      <w:r w:rsidR="00703D41" w:rsidRPr="00334E70">
        <w:t>ю</w:t>
      </w:r>
      <w:r w:rsidRPr="00334E70">
        <w:t xml:space="preserve"> услуг</w:t>
      </w:r>
      <w:r w:rsidR="000B7627" w:rsidRPr="00334E70">
        <w:t>)</w:t>
      </w:r>
      <w:r w:rsidRPr="00334E70">
        <w:t xml:space="preserve"> для нужд</w:t>
      </w:r>
      <w:r w:rsidR="002E7903">
        <w:t xml:space="preserve"> ОАО «Д</w:t>
      </w:r>
      <w:r w:rsidR="00665797">
        <w:t>РСК</w:t>
      </w:r>
      <w:r w:rsidR="002E7903">
        <w:t>»</w:t>
      </w:r>
      <w:r w:rsidRPr="00563E4A">
        <w:t>.</w:t>
      </w:r>
    </w:p>
    <w:p w:rsidR="00EB1DD7" w:rsidRDefault="00EB1DD7" w:rsidP="004E39EE">
      <w:r>
        <w:rPr>
          <w:b/>
        </w:rPr>
        <w:t xml:space="preserve">Официальный сайт </w:t>
      </w:r>
      <w:r>
        <w:t xml:space="preserve">— </w:t>
      </w:r>
      <w:r w:rsidR="00384D64">
        <w:t xml:space="preserve">общероссийский </w:t>
      </w:r>
      <w:r>
        <w:t>официальный сайт Российской Федерации в сети «Интернет» для размещения информации о размещении заказов на поставки товаров, выполнение работ, оказание услуг для государственных</w:t>
      </w:r>
      <w:r w:rsidR="005F1971" w:rsidRPr="005F1971">
        <w:t xml:space="preserve"> (муниципальных)</w:t>
      </w:r>
      <w:r>
        <w:t xml:space="preserve"> нужд —</w:t>
      </w:r>
      <w:r w:rsidR="005F527D" w:rsidRPr="005F527D">
        <w:t xml:space="preserve"> </w:t>
      </w:r>
      <w:hyperlink r:id="rId9" w:history="1">
        <w:r w:rsidR="00384D64" w:rsidRPr="0072246F">
          <w:rPr>
            <w:rStyle w:val="aff0"/>
            <w:lang w:val="en-US"/>
          </w:rPr>
          <w:t>www</w:t>
        </w:r>
        <w:r w:rsidR="00384D64" w:rsidRPr="00384D64">
          <w:rPr>
            <w:rStyle w:val="aff0"/>
          </w:rPr>
          <w:t>.</w:t>
        </w:r>
        <w:proofErr w:type="spellStart"/>
        <w:r w:rsidR="00384D64" w:rsidRPr="0072246F">
          <w:rPr>
            <w:rStyle w:val="aff0"/>
            <w:lang w:val="en-US"/>
          </w:rPr>
          <w:t>zakupki</w:t>
        </w:r>
        <w:proofErr w:type="spellEnd"/>
        <w:r w:rsidR="00384D64" w:rsidRPr="00384D64">
          <w:rPr>
            <w:rStyle w:val="aff0"/>
          </w:rPr>
          <w:t>.</w:t>
        </w:r>
        <w:proofErr w:type="spellStart"/>
        <w:r w:rsidR="00384D64" w:rsidRPr="0072246F">
          <w:rPr>
            <w:rStyle w:val="aff0"/>
            <w:lang w:val="en-US"/>
          </w:rPr>
          <w:t>gov</w:t>
        </w:r>
        <w:proofErr w:type="spellEnd"/>
        <w:r w:rsidR="00384D64" w:rsidRPr="00384D64">
          <w:rPr>
            <w:rStyle w:val="aff0"/>
          </w:rPr>
          <w:t>.</w:t>
        </w:r>
        <w:proofErr w:type="spellStart"/>
        <w:r w:rsidR="00384D64" w:rsidRPr="0072246F">
          <w:rPr>
            <w:rStyle w:val="aff0"/>
            <w:lang w:val="en-US"/>
          </w:rPr>
          <w:t>ru</w:t>
        </w:r>
        <w:proofErr w:type="spellEnd"/>
      </w:hyperlink>
      <w:r>
        <w:t>.</w:t>
      </w:r>
    </w:p>
    <w:p w:rsidR="002660B7" w:rsidRPr="00334E70" w:rsidRDefault="002660B7" w:rsidP="004E39EE">
      <w:r>
        <w:rPr>
          <w:b/>
        </w:rPr>
        <w:t xml:space="preserve">Конкурс </w:t>
      </w:r>
      <w:r w:rsidR="00A0713F">
        <w:rPr>
          <w:b/>
        </w:rPr>
        <w:t>—</w:t>
      </w:r>
      <w:r>
        <w:t xml:space="preserve"> торги, победителем которых признается лицо, которое предложило лучшие условия </w:t>
      </w:r>
      <w:r w:rsidRPr="00334E70">
        <w:t xml:space="preserve">исполнения  контракта, и заявке на </w:t>
      </w:r>
      <w:proofErr w:type="gramStart"/>
      <w:r w:rsidRPr="00334E70">
        <w:t>участие</w:t>
      </w:r>
      <w:proofErr w:type="gramEnd"/>
      <w:r w:rsidRPr="00334E70">
        <w:t xml:space="preserve"> в конкурсе которого присвоен первый номер.</w:t>
      </w:r>
    </w:p>
    <w:p w:rsidR="002660B7" w:rsidRDefault="002660B7" w:rsidP="004E39EE">
      <w:r w:rsidRPr="00334E70">
        <w:rPr>
          <w:b/>
        </w:rPr>
        <w:t xml:space="preserve">Конкурсная документация </w:t>
      </w:r>
      <w:r w:rsidR="00A0713F" w:rsidRPr="00334E70">
        <w:rPr>
          <w:b/>
        </w:rPr>
        <w:t>—</w:t>
      </w:r>
      <w:r w:rsidRPr="00334E70">
        <w:t xml:space="preserve"> документация, утвержденная </w:t>
      </w:r>
      <w:r w:rsidR="0031172E">
        <w:t>председателем Конкурсной комиссии</w:t>
      </w:r>
      <w:r w:rsidR="00384D64">
        <w:t xml:space="preserve"> </w:t>
      </w:r>
      <w:r w:rsidRPr="00334E70">
        <w:t>и содержащая сведения предусмотренные законодательством Российской Федерации о размещении заказов. Конкурсная документация включает перечень частей, разделов, подразделов и форм, а также изменения</w:t>
      </w:r>
      <w:r>
        <w:t xml:space="preserve"> и дополнения, вносимые в Конкурсную документацию в порядке, предусмотренном законодательством о размещении заказов.</w:t>
      </w:r>
    </w:p>
    <w:p w:rsidR="003C303C" w:rsidRDefault="002660B7" w:rsidP="004E39EE">
      <w:pPr>
        <w:rPr>
          <w:b/>
        </w:rPr>
      </w:pPr>
      <w:r>
        <w:rPr>
          <w:b/>
        </w:rPr>
        <w:t xml:space="preserve">Заявка на участие в конкурсе </w:t>
      </w:r>
      <w:r w:rsidR="00A0713F">
        <w:rPr>
          <w:b/>
        </w:rPr>
        <w:t>—</w:t>
      </w:r>
      <w:r>
        <w:t xml:space="preserve"> письменное подтверждение участника размещения заказа его согласия участвовать в конкурсе на условиях, указанных в извещении о проведении конкурса и конкурсной документации, поданное в срок и по форме, установленной конкурсной документацией</w:t>
      </w:r>
      <w:r w:rsidR="00A0713F">
        <w:t>.</w:t>
      </w:r>
    </w:p>
    <w:p w:rsidR="002660B7" w:rsidRDefault="001E7A80" w:rsidP="004E39EE">
      <w:r>
        <w:rPr>
          <w:b/>
        </w:rPr>
        <w:t>К</w:t>
      </w:r>
      <w:r w:rsidR="002660B7">
        <w:rPr>
          <w:b/>
        </w:rPr>
        <w:t>онтракт</w:t>
      </w:r>
      <w:r w:rsidR="00481C81">
        <w:rPr>
          <w:b/>
        </w:rPr>
        <w:t xml:space="preserve"> </w:t>
      </w:r>
      <w:r w:rsidR="00A0713F">
        <w:rPr>
          <w:b/>
        </w:rPr>
        <w:t>—</w:t>
      </w:r>
      <w:r w:rsidR="002660B7">
        <w:t xml:space="preserve"> договор, заключенный заказчиком </w:t>
      </w:r>
      <w:r w:rsidR="00A0713F">
        <w:t xml:space="preserve">— </w:t>
      </w:r>
      <w:r w:rsidR="00384D64">
        <w:t>ОАО «</w:t>
      </w:r>
      <w:r w:rsidR="0031172E">
        <w:t>ДРСК</w:t>
      </w:r>
      <w:r w:rsidR="00384D64">
        <w:t>»</w:t>
      </w:r>
      <w:r w:rsidR="002660B7">
        <w:t xml:space="preserve"> в целях обеспечения </w:t>
      </w:r>
      <w:r w:rsidR="00384D64">
        <w:t>собственных нужд</w:t>
      </w:r>
      <w:r w:rsidR="00A0713F">
        <w:t>.</w:t>
      </w:r>
    </w:p>
    <w:p w:rsidR="002660B7" w:rsidRPr="00334E70" w:rsidRDefault="002660B7" w:rsidP="004E39EE">
      <w:r>
        <w:rPr>
          <w:b/>
        </w:rPr>
        <w:t xml:space="preserve">Предмет конкурса </w:t>
      </w:r>
      <w:r w:rsidR="005F1971">
        <w:rPr>
          <w:b/>
        </w:rPr>
        <w:t>—</w:t>
      </w:r>
      <w:r>
        <w:rPr>
          <w:b/>
        </w:rPr>
        <w:t xml:space="preserve"> </w:t>
      </w:r>
      <w:r w:rsidRPr="00334E70">
        <w:t xml:space="preserve">право на заключение </w:t>
      </w:r>
      <w:r w:rsidR="001A583D" w:rsidRPr="00334E70">
        <w:t>К</w:t>
      </w:r>
      <w:r w:rsidRPr="00334E70">
        <w:t>онтракта на поставку товар</w:t>
      </w:r>
      <w:r w:rsidR="005F1971" w:rsidRPr="00334E70">
        <w:t xml:space="preserve">ов </w:t>
      </w:r>
      <w:r w:rsidR="00334E70" w:rsidRPr="00334E70">
        <w:t>(</w:t>
      </w:r>
      <w:r w:rsidR="005F1971" w:rsidRPr="00334E70">
        <w:t xml:space="preserve">на </w:t>
      </w:r>
      <w:r w:rsidRPr="00334E70">
        <w:t>выполнение работ</w:t>
      </w:r>
      <w:r w:rsidR="00334E70" w:rsidRPr="00334E70">
        <w:t>,</w:t>
      </w:r>
      <w:r w:rsidRPr="00334E70">
        <w:t xml:space="preserve"> </w:t>
      </w:r>
      <w:r w:rsidR="005F1971" w:rsidRPr="00334E70">
        <w:t xml:space="preserve">по </w:t>
      </w:r>
      <w:r w:rsidRPr="00334E70">
        <w:t>оказани</w:t>
      </w:r>
      <w:r w:rsidR="005F1971" w:rsidRPr="00334E70">
        <w:t>ю</w:t>
      </w:r>
      <w:r w:rsidRPr="00334E70">
        <w:t xml:space="preserve"> услуг</w:t>
      </w:r>
      <w:r w:rsidR="00334E70" w:rsidRPr="00334E70">
        <w:t>)</w:t>
      </w:r>
      <w:r w:rsidRPr="00334E70">
        <w:t xml:space="preserve"> для нужд</w:t>
      </w:r>
      <w:r w:rsidR="00C45101">
        <w:t xml:space="preserve"> субъекта естественной монополии</w:t>
      </w:r>
      <w:r w:rsidRPr="00334E70">
        <w:t>.</w:t>
      </w:r>
    </w:p>
    <w:p w:rsidR="002660B7" w:rsidRDefault="002660B7" w:rsidP="004E39EE">
      <w:r>
        <w:rPr>
          <w:b/>
          <w:bCs/>
        </w:rPr>
        <w:t>Электронный документ</w:t>
      </w:r>
      <w:r>
        <w:t xml:space="preserve"> </w:t>
      </w:r>
      <w:r w:rsidR="007456C2">
        <w:t>—</w:t>
      </w:r>
      <w:r>
        <w:t xml:space="preserve"> документ, информация в котором предоставлена в электронно-цифровой форме, созданный и оформленный в порядке, предусмотренном Федеральным законом Российской Федерации «Об электронно</w:t>
      </w:r>
      <w:r w:rsidR="00E1393C">
        <w:t>й</w:t>
      </w:r>
      <w:r>
        <w:t xml:space="preserve"> подписи» от </w:t>
      </w:r>
      <w:r w:rsidR="00E1393C">
        <w:t>06</w:t>
      </w:r>
      <w:r>
        <w:t xml:space="preserve"> </w:t>
      </w:r>
      <w:r w:rsidR="00E1393C">
        <w:t xml:space="preserve">апреля </w:t>
      </w:r>
      <w:r>
        <w:t xml:space="preserve"> 20</w:t>
      </w:r>
      <w:r w:rsidR="00E1393C">
        <w:t>11</w:t>
      </w:r>
      <w:r>
        <w:t xml:space="preserve"> года </w:t>
      </w:r>
      <w:r w:rsidR="00E1393C">
        <w:t>№ 63-ФЗ.</w:t>
      </w:r>
    </w:p>
    <w:p w:rsidR="00E1393C" w:rsidRDefault="00E1393C" w:rsidP="004E39EE"/>
    <w:p w:rsidR="00E1393C" w:rsidRDefault="00E1393C" w:rsidP="004E39EE"/>
    <w:p w:rsidR="002660B7" w:rsidRDefault="002660B7">
      <w:pPr>
        <w:pStyle w:val="11"/>
        <w:keepNext w:val="0"/>
        <w:numPr>
          <w:ilvl w:val="0"/>
          <w:numId w:val="15"/>
        </w:numPr>
        <w:rPr>
          <w:rStyle w:val="15"/>
          <w:b/>
          <w:bCs w:val="0"/>
          <w:caps/>
          <w:sz w:val="24"/>
          <w:szCs w:val="24"/>
        </w:rPr>
      </w:pPr>
      <w:bookmarkStart w:id="7" w:name="_Ref166642713"/>
      <w:bookmarkStart w:id="8" w:name="_Toc320713591"/>
      <w:r>
        <w:rPr>
          <w:rStyle w:val="15"/>
          <w:b/>
          <w:bCs w:val="0"/>
          <w:caps/>
          <w:sz w:val="24"/>
          <w:szCs w:val="24"/>
        </w:rPr>
        <w:t>ОБЩИЕ УСЛОВИЯ ПРОВЕДЕНИЯ КОНКУРСА</w:t>
      </w:r>
      <w:bookmarkEnd w:id="7"/>
      <w:bookmarkEnd w:id="8"/>
    </w:p>
    <w:p w:rsidR="002660B7" w:rsidRDefault="00D0766C">
      <w:pPr>
        <w:pStyle w:val="11"/>
        <w:keepNext w:val="0"/>
        <w:spacing w:before="360" w:after="120"/>
        <w:ind w:left="431" w:hanging="431"/>
        <w:rPr>
          <w:bCs w:val="0"/>
          <w:sz w:val="24"/>
          <w:szCs w:val="24"/>
        </w:rPr>
      </w:pPr>
      <w:bookmarkStart w:id="9" w:name="_Toc123405451"/>
      <w:bookmarkStart w:id="10" w:name="_Toc166101206"/>
      <w:bookmarkStart w:id="11" w:name="_Ref166101247"/>
      <w:bookmarkStart w:id="12" w:name="_Ref166101251"/>
      <w:bookmarkStart w:id="13" w:name="_Toc320713592"/>
      <w:r>
        <w:rPr>
          <w:bCs w:val="0"/>
          <w:sz w:val="24"/>
          <w:szCs w:val="24"/>
        </w:rPr>
        <w:t xml:space="preserve">1. </w:t>
      </w:r>
      <w:r w:rsidR="002660B7">
        <w:rPr>
          <w:bCs w:val="0"/>
          <w:sz w:val="24"/>
          <w:szCs w:val="24"/>
        </w:rPr>
        <w:t>ОБЩИЕ ПОЛОЖЕНИЯ</w:t>
      </w:r>
      <w:bookmarkEnd w:id="9"/>
      <w:bookmarkEnd w:id="10"/>
      <w:bookmarkEnd w:id="11"/>
      <w:bookmarkEnd w:id="12"/>
      <w:bookmarkEnd w:id="13"/>
    </w:p>
    <w:p w:rsidR="002660B7" w:rsidRDefault="00D0766C">
      <w:pPr>
        <w:pStyle w:val="22"/>
        <w:keepNext w:val="0"/>
        <w:spacing w:after="0"/>
        <w:ind w:left="578" w:hanging="578"/>
        <w:rPr>
          <w:bCs w:val="0"/>
          <w:sz w:val="24"/>
          <w:szCs w:val="24"/>
        </w:rPr>
      </w:pPr>
      <w:bookmarkStart w:id="14" w:name="_Toc119343901"/>
      <w:bookmarkStart w:id="15" w:name="_Toc123405452"/>
      <w:bookmarkStart w:id="16" w:name="_Toc320713593"/>
      <w:r>
        <w:rPr>
          <w:bCs w:val="0"/>
          <w:sz w:val="24"/>
          <w:szCs w:val="24"/>
        </w:rPr>
        <w:t xml:space="preserve">1.1. </w:t>
      </w:r>
      <w:r w:rsidR="002660B7">
        <w:rPr>
          <w:bCs w:val="0"/>
          <w:sz w:val="24"/>
          <w:szCs w:val="24"/>
        </w:rPr>
        <w:t>Законодательное регулирование</w:t>
      </w:r>
      <w:bookmarkEnd w:id="14"/>
      <w:bookmarkEnd w:id="15"/>
      <w:bookmarkEnd w:id="16"/>
    </w:p>
    <w:p w:rsidR="002660B7" w:rsidRDefault="007125FB" w:rsidP="004E39EE">
      <w:bookmarkStart w:id="17" w:name="_Ref119427085"/>
      <w:bookmarkStart w:id="18" w:name="_Ref11225299"/>
      <w:r>
        <w:t xml:space="preserve">1.1.1. </w:t>
      </w:r>
      <w:r w:rsidR="002660B7">
        <w:t xml:space="preserve">Настоящая конкурсная документация подготовлена в соответствии с </w:t>
      </w:r>
      <w:bookmarkEnd w:id="17"/>
      <w:r w:rsidR="002660B7">
        <w:t xml:space="preserve">Федеральным законом от 21 июля 2005 года №94-ФЗ «О размещении заказов на поставки товаров, выполнение работ, оказание услуг для государственных и муниципальных нужд», а также иным законодательством, регулирующим </w:t>
      </w:r>
      <w:r w:rsidR="00650947" w:rsidRPr="00334E70">
        <w:t xml:space="preserve">государственный </w:t>
      </w:r>
      <w:r w:rsidR="00334E70" w:rsidRPr="00334E70">
        <w:t>(</w:t>
      </w:r>
      <w:r w:rsidR="00650947" w:rsidRPr="00334E70">
        <w:t>муниципальный</w:t>
      </w:r>
      <w:r w:rsidR="00334E70" w:rsidRPr="00334E70">
        <w:t>)</w:t>
      </w:r>
      <w:r w:rsidR="002660B7">
        <w:t xml:space="preserve"> заказ</w:t>
      </w:r>
      <w:r w:rsidR="007456C2">
        <w:t>.</w:t>
      </w:r>
    </w:p>
    <w:p w:rsidR="002660B7" w:rsidRPr="00334E70" w:rsidRDefault="00D0766C">
      <w:pPr>
        <w:pStyle w:val="22"/>
        <w:keepNext w:val="0"/>
        <w:spacing w:before="360" w:after="0"/>
        <w:ind w:left="578" w:hanging="578"/>
        <w:rPr>
          <w:bCs w:val="0"/>
          <w:sz w:val="24"/>
          <w:szCs w:val="24"/>
        </w:rPr>
      </w:pPr>
      <w:bookmarkStart w:id="19" w:name="_Toc123405453"/>
      <w:bookmarkStart w:id="20" w:name="_Toc320713594"/>
      <w:r>
        <w:rPr>
          <w:bCs w:val="0"/>
          <w:sz w:val="24"/>
          <w:szCs w:val="24"/>
        </w:rPr>
        <w:t xml:space="preserve">1.2. </w:t>
      </w:r>
      <w:r w:rsidR="002660B7" w:rsidRPr="00334E70">
        <w:rPr>
          <w:bCs w:val="0"/>
          <w:sz w:val="24"/>
          <w:szCs w:val="24"/>
        </w:rPr>
        <w:t xml:space="preserve">Заказчик </w:t>
      </w:r>
      <w:r w:rsidR="00334E70" w:rsidRPr="00334E70">
        <w:rPr>
          <w:bCs w:val="0"/>
          <w:sz w:val="24"/>
          <w:szCs w:val="24"/>
        </w:rPr>
        <w:t>(</w:t>
      </w:r>
      <w:r w:rsidR="002660B7" w:rsidRPr="00334E70">
        <w:rPr>
          <w:bCs w:val="0"/>
          <w:sz w:val="24"/>
          <w:szCs w:val="24"/>
        </w:rPr>
        <w:t>уполномоченный орган, специализированная организация</w:t>
      </w:r>
      <w:bookmarkEnd w:id="19"/>
      <w:r w:rsidR="00334E70" w:rsidRPr="00334E70">
        <w:rPr>
          <w:bCs w:val="0"/>
          <w:sz w:val="24"/>
          <w:szCs w:val="24"/>
        </w:rPr>
        <w:t>)</w:t>
      </w:r>
      <w:bookmarkEnd w:id="20"/>
    </w:p>
    <w:p w:rsidR="002660B7" w:rsidRPr="00334E70" w:rsidRDefault="007125FB" w:rsidP="004E39EE">
      <w:bookmarkStart w:id="21" w:name="_Ref166267341"/>
      <w:r>
        <w:t xml:space="preserve">1.2.1. </w:t>
      </w:r>
      <w:proofErr w:type="gramStart"/>
      <w:r w:rsidR="002660B7" w:rsidRPr="00334E70">
        <w:t>Заказчик</w:t>
      </w:r>
      <w:r w:rsidR="00334E70" w:rsidRPr="00334E70">
        <w:t xml:space="preserve"> (</w:t>
      </w:r>
      <w:r w:rsidR="00A31551">
        <w:t>У</w:t>
      </w:r>
      <w:r w:rsidR="002660B7" w:rsidRPr="00334E70">
        <w:t>полномоченный орган</w:t>
      </w:r>
      <w:r w:rsidR="00334E70" w:rsidRPr="00334E70">
        <w:t>)</w:t>
      </w:r>
      <w:r w:rsidR="002660B7" w:rsidRPr="00334E70">
        <w:t xml:space="preserve">, указанный в </w:t>
      </w:r>
      <w:r w:rsidR="00173A0E" w:rsidRPr="00334E70">
        <w:t>пунктах</w:t>
      </w:r>
      <w:r w:rsidR="002660B7" w:rsidRPr="00334E70">
        <w:t xml:space="preserve"> </w:t>
      </w:r>
      <w:r w:rsidR="002C35AE">
        <w:t>10.1.1</w:t>
      </w:r>
      <w:r w:rsidR="002660B7" w:rsidRPr="00334E70">
        <w:t xml:space="preserve"> и </w:t>
      </w:r>
      <w:r w:rsidR="002C35AE">
        <w:t>1</w:t>
      </w:r>
      <w:r w:rsidR="002660B7" w:rsidRPr="00334E70">
        <w:fldChar w:fldCharType="begin"/>
      </w:r>
      <w:r w:rsidR="002660B7" w:rsidRPr="00334E70">
        <w:instrText xml:space="preserve"> REF _Ref166267388 \r \h  \* MERGEFORMAT </w:instrText>
      </w:r>
      <w:r w:rsidR="002660B7" w:rsidRPr="00334E70">
        <w:fldChar w:fldCharType="separate"/>
      </w:r>
      <w:r w:rsidR="00AB6DC0">
        <w:t>0</w:t>
      </w:r>
      <w:r w:rsidR="002660B7" w:rsidRPr="00334E70">
        <w:fldChar w:fldCharType="end"/>
      </w:r>
      <w:r w:rsidR="002C35AE">
        <w:t>.1.2</w:t>
      </w:r>
      <w:r w:rsidR="002660B7" w:rsidRPr="00334E70">
        <w:t xml:space="preserve"> раздела </w:t>
      </w:r>
      <w:r w:rsidR="002660B7" w:rsidRPr="00334E70">
        <w:fldChar w:fldCharType="begin"/>
      </w:r>
      <w:r w:rsidR="002660B7" w:rsidRPr="00334E70">
        <w:instrText xml:space="preserve"> REF _Ref119427269 \r \h  \* MERGEFORMAT </w:instrText>
      </w:r>
      <w:r w:rsidR="002660B7" w:rsidRPr="00334E70">
        <w:fldChar w:fldCharType="separate"/>
      </w:r>
      <w:r w:rsidR="00AB6DC0">
        <w:t>III</w:t>
      </w:r>
      <w:r w:rsidR="002660B7" w:rsidRPr="00334E70">
        <w:fldChar w:fldCharType="end"/>
      </w:r>
      <w:r w:rsidR="002660B7" w:rsidRPr="00334E70">
        <w:t xml:space="preserve"> «</w:t>
      </w:r>
      <w:r w:rsidR="002660B7" w:rsidRPr="00334E70">
        <w:fldChar w:fldCharType="begin"/>
      </w:r>
      <w:r w:rsidR="002660B7" w:rsidRPr="00334E70">
        <w:instrText xml:space="preserve"> REF _Ref119427269 \h  \* MERGEFORMAT </w:instrText>
      </w:r>
      <w:r w:rsidR="002660B7" w:rsidRPr="00334E70">
        <w:fldChar w:fldCharType="separate"/>
      </w:r>
      <w:r w:rsidR="00AB6DC0" w:rsidRPr="00AB6DC0">
        <w:t>ИНФОРМАЦИОННАЯ КАРТА КОНКУРСА</w:t>
      </w:r>
      <w:r w:rsidR="002660B7" w:rsidRPr="00334E70">
        <w:fldChar w:fldCharType="end"/>
      </w:r>
      <w:r w:rsidR="002660B7" w:rsidRPr="00334E70">
        <w:t xml:space="preserve">» настоящей конкурсной документации соответственно (далее по тексту ссылки на разделы, подразделы, пункты и подпункты относятся исключительно к настоящей конкурсной документации, если рядом с такой ссылкой не указано иного), проводит конкурс, предмет и условия которого указаны в пунктах </w:t>
      </w:r>
      <w:r w:rsidR="007A6DBE">
        <w:t>1</w:t>
      </w:r>
      <w:r w:rsidR="002660B7" w:rsidRPr="00334E70">
        <w:fldChar w:fldCharType="begin"/>
      </w:r>
      <w:r w:rsidR="002660B7" w:rsidRPr="00334E70">
        <w:instrText xml:space="preserve"> REF _Ref166267456 \r \h  \* MERGEFORMAT </w:instrText>
      </w:r>
      <w:r w:rsidR="002660B7" w:rsidRPr="00334E70">
        <w:fldChar w:fldCharType="separate"/>
      </w:r>
      <w:r w:rsidR="00AB6DC0">
        <w:t>0</w:t>
      </w:r>
      <w:r w:rsidR="002660B7" w:rsidRPr="00334E70">
        <w:fldChar w:fldCharType="end"/>
      </w:r>
      <w:r w:rsidR="007A6DBE">
        <w:t xml:space="preserve">.1.4 </w:t>
      </w:r>
      <w:r w:rsidR="002660B7" w:rsidRPr="00334E70">
        <w:t xml:space="preserve">раздела </w:t>
      </w:r>
      <w:r w:rsidR="002660B7" w:rsidRPr="00334E70">
        <w:fldChar w:fldCharType="begin"/>
      </w:r>
      <w:r w:rsidR="002660B7" w:rsidRPr="00334E70">
        <w:instrText xml:space="preserve"> REF _Ref119427269 \r \h  \* MERGEFORMAT </w:instrText>
      </w:r>
      <w:r w:rsidR="002660B7" w:rsidRPr="00334E70">
        <w:fldChar w:fldCharType="separate"/>
      </w:r>
      <w:r w:rsidR="00AB6DC0">
        <w:t>III</w:t>
      </w:r>
      <w:r w:rsidR="002660B7" w:rsidRPr="00334E70">
        <w:fldChar w:fldCharType="end"/>
      </w:r>
      <w:r w:rsidR="002660B7" w:rsidRPr="00334E70">
        <w:t xml:space="preserve"> «</w:t>
      </w:r>
      <w:r w:rsidR="002660B7" w:rsidRPr="00334E70">
        <w:fldChar w:fldCharType="begin"/>
      </w:r>
      <w:r w:rsidR="002660B7" w:rsidRPr="00334E70">
        <w:instrText xml:space="preserve"> REF _Ref119427269 \h  \* MERGEFORMAT </w:instrText>
      </w:r>
      <w:r w:rsidR="002660B7" w:rsidRPr="00334E70">
        <w:fldChar w:fldCharType="separate"/>
      </w:r>
      <w:r w:rsidR="00AB6DC0" w:rsidRPr="00AB6DC0">
        <w:t>ИНФОРМАЦИОННАЯ КАРТА</w:t>
      </w:r>
      <w:proofErr w:type="gramEnd"/>
      <w:r w:rsidR="00AB6DC0" w:rsidRPr="00AB6DC0">
        <w:t xml:space="preserve"> КОНКУРСА</w:t>
      </w:r>
      <w:r w:rsidR="002660B7" w:rsidRPr="00334E70">
        <w:fldChar w:fldCharType="end"/>
      </w:r>
      <w:r w:rsidR="002660B7" w:rsidRPr="00334E70">
        <w:t>», в соответствии с процедурами, условиями и положениями конкурсной документации.</w:t>
      </w:r>
      <w:bookmarkEnd w:id="21"/>
    </w:p>
    <w:p w:rsidR="002660B7" w:rsidRPr="00334E70" w:rsidRDefault="002660B7" w:rsidP="004E39EE">
      <w:bookmarkStart w:id="22" w:name="_Ref166311240"/>
      <w:r w:rsidRPr="00334E70">
        <w:t xml:space="preserve">Специализированная организация, привлеченная Заказчиком, уполномоченным органом и указанная в пункте </w:t>
      </w:r>
      <w:r w:rsidR="007A6DBE">
        <w:t>10.1.3</w:t>
      </w:r>
      <w:r w:rsidRPr="00334E70">
        <w:t xml:space="preserve"> раздела </w:t>
      </w:r>
      <w:r w:rsidRPr="00334E70">
        <w:fldChar w:fldCharType="begin"/>
      </w:r>
      <w:r w:rsidRPr="00334E70">
        <w:instrText xml:space="preserve"> REF _Ref119427269 \r \h  \* MERGEFORMAT </w:instrText>
      </w:r>
      <w:r w:rsidRPr="00334E70">
        <w:fldChar w:fldCharType="separate"/>
      </w:r>
      <w:r w:rsidR="00AB6DC0">
        <w:t>III</w:t>
      </w:r>
      <w:r w:rsidRPr="00334E70">
        <w:fldChar w:fldCharType="end"/>
      </w:r>
      <w:r w:rsidRPr="00334E70">
        <w:t xml:space="preserve"> «</w:t>
      </w:r>
      <w:r w:rsidRPr="00334E70">
        <w:fldChar w:fldCharType="begin"/>
      </w:r>
      <w:r w:rsidRPr="00334E70">
        <w:instrText xml:space="preserve"> REF _Ref119427269 \h  \* MERGEFORMAT </w:instrText>
      </w:r>
      <w:r w:rsidRPr="00334E70">
        <w:fldChar w:fldCharType="separate"/>
      </w:r>
      <w:r w:rsidR="00AB6DC0" w:rsidRPr="00AB6DC0">
        <w:t>ИНФОРМАЦИОННАЯ КАРТА КОНКУРСА</w:t>
      </w:r>
      <w:r w:rsidRPr="00334E70">
        <w:fldChar w:fldCharType="end"/>
      </w:r>
      <w:r w:rsidRPr="00334E70">
        <w:t>», выполняет часть функций по организации и проведению конкурса.</w:t>
      </w:r>
      <w:bookmarkEnd w:id="22"/>
    </w:p>
    <w:p w:rsidR="002660B7" w:rsidRPr="00334E70" w:rsidRDefault="00D0766C">
      <w:pPr>
        <w:pStyle w:val="22"/>
        <w:keepNext w:val="0"/>
        <w:spacing w:before="360" w:after="0"/>
        <w:ind w:left="578" w:hanging="578"/>
        <w:jc w:val="both"/>
        <w:rPr>
          <w:bCs w:val="0"/>
          <w:sz w:val="24"/>
          <w:szCs w:val="24"/>
        </w:rPr>
      </w:pPr>
      <w:bookmarkStart w:id="23" w:name="_Toc123405454"/>
      <w:bookmarkStart w:id="24" w:name="_Toc320713595"/>
      <w:r>
        <w:rPr>
          <w:bCs w:val="0"/>
          <w:sz w:val="24"/>
          <w:szCs w:val="24"/>
        </w:rPr>
        <w:t xml:space="preserve">1.3. </w:t>
      </w:r>
      <w:r w:rsidR="002660B7" w:rsidRPr="00334E70">
        <w:rPr>
          <w:bCs w:val="0"/>
          <w:sz w:val="24"/>
          <w:szCs w:val="24"/>
        </w:rPr>
        <w:t>Предмет конкурса. Место, условия</w:t>
      </w:r>
      <w:r w:rsidR="002660B7">
        <w:rPr>
          <w:bCs w:val="0"/>
          <w:sz w:val="24"/>
          <w:szCs w:val="24"/>
        </w:rPr>
        <w:t xml:space="preserve"> и сроки (периоды</w:t>
      </w:r>
      <w:r w:rsidR="002660B7" w:rsidRPr="00334E70">
        <w:rPr>
          <w:bCs w:val="0"/>
          <w:sz w:val="24"/>
          <w:szCs w:val="24"/>
        </w:rPr>
        <w:t>) поставок товаров</w:t>
      </w:r>
      <w:r w:rsidR="000D63B3" w:rsidRPr="00334E70">
        <w:rPr>
          <w:bCs w:val="0"/>
          <w:sz w:val="24"/>
          <w:szCs w:val="24"/>
        </w:rPr>
        <w:t xml:space="preserve"> </w:t>
      </w:r>
      <w:r w:rsidR="00334E70" w:rsidRPr="00334E70">
        <w:rPr>
          <w:bCs w:val="0"/>
          <w:sz w:val="24"/>
          <w:szCs w:val="24"/>
        </w:rPr>
        <w:t>(</w:t>
      </w:r>
      <w:r w:rsidR="002660B7" w:rsidRPr="00334E70">
        <w:rPr>
          <w:bCs w:val="0"/>
          <w:sz w:val="24"/>
          <w:szCs w:val="24"/>
        </w:rPr>
        <w:t>выполнени</w:t>
      </w:r>
      <w:r w:rsidR="000D63B3" w:rsidRPr="00334E70">
        <w:rPr>
          <w:bCs w:val="0"/>
          <w:sz w:val="24"/>
          <w:szCs w:val="24"/>
        </w:rPr>
        <w:t>я</w:t>
      </w:r>
      <w:r w:rsidR="002660B7" w:rsidRPr="00334E70">
        <w:rPr>
          <w:bCs w:val="0"/>
          <w:sz w:val="24"/>
          <w:szCs w:val="24"/>
        </w:rPr>
        <w:t xml:space="preserve"> работ</w:t>
      </w:r>
      <w:r w:rsidR="00334E70" w:rsidRPr="00334E70">
        <w:rPr>
          <w:bCs w:val="0"/>
          <w:sz w:val="24"/>
          <w:szCs w:val="24"/>
        </w:rPr>
        <w:t>,</w:t>
      </w:r>
      <w:r w:rsidR="002660B7" w:rsidRPr="00334E70">
        <w:rPr>
          <w:bCs w:val="0"/>
          <w:sz w:val="24"/>
          <w:szCs w:val="24"/>
        </w:rPr>
        <w:t xml:space="preserve"> оказани</w:t>
      </w:r>
      <w:r w:rsidR="000D63B3" w:rsidRPr="00334E70">
        <w:rPr>
          <w:bCs w:val="0"/>
          <w:sz w:val="24"/>
          <w:szCs w:val="24"/>
        </w:rPr>
        <w:t>я</w:t>
      </w:r>
      <w:r w:rsidR="002660B7" w:rsidRPr="00334E70">
        <w:rPr>
          <w:bCs w:val="0"/>
          <w:sz w:val="24"/>
          <w:szCs w:val="24"/>
        </w:rPr>
        <w:t xml:space="preserve"> услуг</w:t>
      </w:r>
      <w:bookmarkEnd w:id="23"/>
      <w:r w:rsidR="00334E70" w:rsidRPr="00334E70">
        <w:rPr>
          <w:bCs w:val="0"/>
          <w:sz w:val="24"/>
          <w:szCs w:val="24"/>
        </w:rPr>
        <w:t>)</w:t>
      </w:r>
      <w:bookmarkEnd w:id="24"/>
    </w:p>
    <w:p w:rsidR="002660B7" w:rsidRDefault="007125FB" w:rsidP="004E39EE">
      <w:bookmarkStart w:id="25" w:name="_Ref166311254"/>
      <w:r>
        <w:t xml:space="preserve">1.3.1. </w:t>
      </w:r>
      <w:r w:rsidR="002660B7" w:rsidRPr="00334E70">
        <w:t xml:space="preserve">Предмет конкурса указан в пункте </w:t>
      </w:r>
      <w:r w:rsidR="002C35AE">
        <w:t>1</w:t>
      </w:r>
      <w:r w:rsidR="002660B7" w:rsidRPr="00334E70">
        <w:fldChar w:fldCharType="begin"/>
      </w:r>
      <w:r w:rsidR="002660B7" w:rsidRPr="00334E70">
        <w:instrText xml:space="preserve"> REF _Ref166267456 \r \h  \* MERGEFORMAT </w:instrText>
      </w:r>
      <w:r w:rsidR="002660B7" w:rsidRPr="00334E70">
        <w:fldChar w:fldCharType="separate"/>
      </w:r>
      <w:r w:rsidR="00AB6DC0">
        <w:t>0</w:t>
      </w:r>
      <w:r w:rsidR="002660B7" w:rsidRPr="00334E70">
        <w:fldChar w:fldCharType="end"/>
      </w:r>
      <w:r w:rsidR="002C35AE">
        <w:t>.1.4</w:t>
      </w:r>
      <w:r w:rsidR="002660B7" w:rsidRPr="00334E70">
        <w:t xml:space="preserve"> раздела </w:t>
      </w:r>
      <w:r w:rsidR="002660B7" w:rsidRPr="00334E70">
        <w:fldChar w:fldCharType="begin"/>
      </w:r>
      <w:r w:rsidR="002660B7" w:rsidRPr="00334E70">
        <w:instrText xml:space="preserve"> REF _Ref119427269 \r \h  \* MERGEFORMAT </w:instrText>
      </w:r>
      <w:r w:rsidR="002660B7" w:rsidRPr="00334E70">
        <w:fldChar w:fldCharType="separate"/>
      </w:r>
      <w:r w:rsidR="00AB6DC0">
        <w:t>III</w:t>
      </w:r>
      <w:r w:rsidR="002660B7" w:rsidRPr="00334E70">
        <w:fldChar w:fldCharType="end"/>
      </w:r>
      <w:r w:rsidR="002660B7" w:rsidRPr="00334E70">
        <w:t xml:space="preserve"> «</w:t>
      </w:r>
      <w:r w:rsidR="002660B7" w:rsidRPr="00334E70">
        <w:fldChar w:fldCharType="begin"/>
      </w:r>
      <w:r w:rsidR="002660B7" w:rsidRPr="00334E70">
        <w:instrText xml:space="preserve"> REF _Ref119427269 \h  \* MERGEFORMAT </w:instrText>
      </w:r>
      <w:r w:rsidR="002660B7" w:rsidRPr="00334E70">
        <w:fldChar w:fldCharType="separate"/>
      </w:r>
      <w:r w:rsidR="00AB6DC0" w:rsidRPr="00AB6DC0">
        <w:t>ИНФОРМАЦИОННАЯ КАРТА КОНКУРСА</w:t>
      </w:r>
      <w:r w:rsidR="002660B7" w:rsidRPr="00334E70">
        <w:fldChar w:fldCharType="end"/>
      </w:r>
      <w:r w:rsidR="002660B7">
        <w:t>».</w:t>
      </w:r>
      <w:bookmarkEnd w:id="25"/>
    </w:p>
    <w:p w:rsidR="002660B7" w:rsidRDefault="007125FB" w:rsidP="004E39EE">
      <w:r>
        <w:t xml:space="preserve">1.3.2. </w:t>
      </w:r>
      <w:proofErr w:type="gramStart"/>
      <w:r w:rsidR="002660B7">
        <w:t>Заказчи</w:t>
      </w:r>
      <w:r w:rsidR="002660B7" w:rsidRPr="00B52A9D">
        <w:t>к</w:t>
      </w:r>
      <w:r w:rsidR="00334E70" w:rsidRPr="00B52A9D">
        <w:t xml:space="preserve"> (</w:t>
      </w:r>
      <w:r w:rsidR="00173A0E" w:rsidRPr="00B52A9D">
        <w:t>У</w:t>
      </w:r>
      <w:r w:rsidR="002660B7" w:rsidRPr="00B52A9D">
        <w:t>полномоченный орган</w:t>
      </w:r>
      <w:r w:rsidR="00334E70" w:rsidRPr="00B52A9D">
        <w:t>)</w:t>
      </w:r>
      <w:r w:rsidR="002660B7" w:rsidRPr="00B52A9D">
        <w:t>,</w:t>
      </w:r>
      <w:r w:rsidR="002660B7">
        <w:t xml:space="preserve"> </w:t>
      </w:r>
      <w:r w:rsidR="00AD7AA2">
        <w:t xml:space="preserve">разместивший </w:t>
      </w:r>
      <w:r w:rsidR="002660B7">
        <w:t xml:space="preserve">извещение о проведении настоящего конкурса </w:t>
      </w:r>
      <w:r w:rsidR="00E1508B">
        <w:t>на Официальном сайте</w:t>
      </w:r>
      <w:r w:rsidR="002660B7">
        <w:t>, извещает всех заинтересованных лиц о проведении конкурса и возможности по</w:t>
      </w:r>
      <w:r w:rsidR="002660B7" w:rsidRPr="00B52A9D">
        <w:t xml:space="preserve">давать </w:t>
      </w:r>
      <w:r w:rsidR="002660B7" w:rsidRPr="00B52A9D">
        <w:lastRenderedPageBreak/>
        <w:t xml:space="preserve">заявки на участие в конкурсе на поставку </w:t>
      </w:r>
      <w:r w:rsidR="002E74C2" w:rsidRPr="00B52A9D">
        <w:t>товаров</w:t>
      </w:r>
      <w:r w:rsidR="00517E5C" w:rsidRPr="00B52A9D">
        <w:t xml:space="preserve"> </w:t>
      </w:r>
      <w:r w:rsidR="00B52A9D" w:rsidRPr="00B52A9D">
        <w:t>(</w:t>
      </w:r>
      <w:r w:rsidR="00517E5C" w:rsidRPr="00B52A9D">
        <w:t xml:space="preserve">на </w:t>
      </w:r>
      <w:r w:rsidR="002660B7" w:rsidRPr="00B52A9D">
        <w:t>выполнение работ</w:t>
      </w:r>
      <w:r w:rsidR="00B52A9D" w:rsidRPr="00B52A9D">
        <w:t>,</w:t>
      </w:r>
      <w:r w:rsidR="00517E5C" w:rsidRPr="00B52A9D">
        <w:t xml:space="preserve"> по</w:t>
      </w:r>
      <w:r w:rsidR="002660B7" w:rsidRPr="00B52A9D">
        <w:t xml:space="preserve"> оказани</w:t>
      </w:r>
      <w:r w:rsidR="00517E5C" w:rsidRPr="00B52A9D">
        <w:t>ю</w:t>
      </w:r>
      <w:r w:rsidR="002660B7" w:rsidRPr="00B52A9D">
        <w:t xml:space="preserve"> услуг</w:t>
      </w:r>
      <w:r w:rsidR="00B52A9D" w:rsidRPr="00B52A9D">
        <w:t>)</w:t>
      </w:r>
      <w:r w:rsidR="002660B7" w:rsidRPr="00B52A9D">
        <w:t xml:space="preserve">, информация о которых содержится в частях </w:t>
      </w:r>
      <w:r w:rsidR="002660B7" w:rsidRPr="00B52A9D">
        <w:fldChar w:fldCharType="begin"/>
      </w:r>
      <w:r w:rsidR="002660B7" w:rsidRPr="00B52A9D">
        <w:instrText xml:space="preserve"> REF _Ref166247676 \r \h  \* MERGEFORMAT </w:instrText>
      </w:r>
      <w:r w:rsidR="002660B7" w:rsidRPr="00B52A9D">
        <w:fldChar w:fldCharType="separate"/>
      </w:r>
      <w:r w:rsidR="00AB6DC0">
        <w:t>VI</w:t>
      </w:r>
      <w:r w:rsidR="002660B7" w:rsidRPr="00B52A9D">
        <w:fldChar w:fldCharType="end"/>
      </w:r>
      <w:r w:rsidR="002660B7" w:rsidRPr="00B52A9D">
        <w:t xml:space="preserve"> «</w:t>
      </w:r>
      <w:r w:rsidR="002660B7" w:rsidRPr="00B52A9D">
        <w:fldChar w:fldCharType="begin"/>
      </w:r>
      <w:r w:rsidR="002660B7" w:rsidRPr="00B52A9D">
        <w:instrText xml:space="preserve"> REF _Ref166247676 \h  \* MERGEFORMAT </w:instrText>
      </w:r>
      <w:r w:rsidR="002660B7" w:rsidRPr="00B52A9D">
        <w:fldChar w:fldCharType="separate"/>
      </w:r>
      <w:r w:rsidR="00AB6DC0" w:rsidRPr="00AB6DC0">
        <w:t>ТЕХНИЧЕСКАЯ ЧАСТЬ</w:t>
      </w:r>
      <w:r w:rsidR="002660B7" w:rsidRPr="00B52A9D">
        <w:fldChar w:fldCharType="end"/>
      </w:r>
      <w:r w:rsidR="002660B7">
        <w:t xml:space="preserve">» и </w:t>
      </w:r>
      <w:r w:rsidR="002660B7">
        <w:fldChar w:fldCharType="begin"/>
      </w:r>
      <w:r w:rsidR="002660B7">
        <w:instrText xml:space="preserve"> REF _Ref166249240 \r \h  \* MERGEFORMAT </w:instrText>
      </w:r>
      <w:r w:rsidR="002660B7">
        <w:fldChar w:fldCharType="separate"/>
      </w:r>
      <w:r w:rsidR="00AB6DC0">
        <w:t>V</w:t>
      </w:r>
      <w:r w:rsidR="002660B7">
        <w:fldChar w:fldCharType="end"/>
      </w:r>
      <w:r w:rsidR="002660B7">
        <w:t xml:space="preserve"> «</w:t>
      </w:r>
      <w:r w:rsidR="002660B7">
        <w:fldChar w:fldCharType="begin"/>
      </w:r>
      <w:r w:rsidR="002660B7">
        <w:instrText xml:space="preserve"> REF _Ref166249243 \h  \* MERGEFORMAT </w:instrText>
      </w:r>
      <w:r w:rsidR="002660B7">
        <w:fldChar w:fldCharType="separate"/>
      </w:r>
      <w:r w:rsidR="00AB6DC0" w:rsidRPr="00AB6DC0">
        <w:t xml:space="preserve">ПРОЕКТ </w:t>
      </w:r>
      <w:r w:rsidR="002660B7">
        <w:fldChar w:fldCharType="end"/>
      </w:r>
      <w:r w:rsidR="002660B7">
        <w:t>», в соответствии с процедурами и условиями, приведенными в конкурсной д</w:t>
      </w:r>
      <w:r w:rsidR="009C656E">
        <w:t>окументации.</w:t>
      </w:r>
      <w:proofErr w:type="gramEnd"/>
    </w:p>
    <w:p w:rsidR="002660B7" w:rsidRDefault="007125FB" w:rsidP="004E39EE">
      <w:bookmarkStart w:id="26" w:name="_Ref166311273"/>
      <w:r>
        <w:t xml:space="preserve">1.3.3. </w:t>
      </w:r>
      <w:r w:rsidR="002660B7">
        <w:t xml:space="preserve">Место, условия </w:t>
      </w:r>
      <w:r w:rsidR="002660B7" w:rsidRPr="00B52A9D">
        <w:t>и сроки (периоды) и условия поставки товаров</w:t>
      </w:r>
      <w:r w:rsidR="00517E5C" w:rsidRPr="00B52A9D">
        <w:t xml:space="preserve"> </w:t>
      </w:r>
      <w:r w:rsidR="00B52A9D" w:rsidRPr="00B52A9D">
        <w:t>(</w:t>
      </w:r>
      <w:r w:rsidR="002660B7" w:rsidRPr="00B52A9D">
        <w:t>выполнения работ</w:t>
      </w:r>
      <w:r w:rsidR="00B52A9D" w:rsidRPr="00B52A9D">
        <w:t>,</w:t>
      </w:r>
      <w:r w:rsidR="002660B7" w:rsidRPr="00B52A9D">
        <w:t xml:space="preserve"> оказания услуг</w:t>
      </w:r>
      <w:r w:rsidR="00B52A9D" w:rsidRPr="00B52A9D">
        <w:t>)</w:t>
      </w:r>
      <w:r w:rsidR="002660B7">
        <w:t xml:space="preserve"> определяются в частях </w:t>
      </w:r>
      <w:r w:rsidR="002660B7">
        <w:fldChar w:fldCharType="begin"/>
      </w:r>
      <w:r w:rsidR="002660B7">
        <w:instrText xml:space="preserve"> REF _Ref166247676 \r \h  \* MERGEFORMAT </w:instrText>
      </w:r>
      <w:r w:rsidR="002660B7">
        <w:fldChar w:fldCharType="separate"/>
      </w:r>
      <w:r w:rsidR="00AB6DC0">
        <w:t>VI</w:t>
      </w:r>
      <w:r w:rsidR="002660B7">
        <w:fldChar w:fldCharType="end"/>
      </w:r>
      <w:r w:rsidR="002660B7">
        <w:t xml:space="preserve"> «</w:t>
      </w:r>
      <w:r w:rsidR="002660B7">
        <w:fldChar w:fldCharType="begin"/>
      </w:r>
      <w:r w:rsidR="002660B7">
        <w:instrText xml:space="preserve"> REF _Ref166247676 \h  \* MERGEFORMAT </w:instrText>
      </w:r>
      <w:r w:rsidR="002660B7">
        <w:fldChar w:fldCharType="separate"/>
      </w:r>
      <w:r w:rsidR="00AB6DC0" w:rsidRPr="00AB6DC0">
        <w:t>ТЕХНИЧЕСКАЯ ЧАСТЬ</w:t>
      </w:r>
      <w:r w:rsidR="002660B7">
        <w:fldChar w:fldCharType="end"/>
      </w:r>
      <w:r w:rsidR="002660B7">
        <w:t xml:space="preserve">» и </w:t>
      </w:r>
      <w:r w:rsidR="002660B7">
        <w:fldChar w:fldCharType="begin"/>
      </w:r>
      <w:r w:rsidR="002660B7">
        <w:instrText xml:space="preserve"> REF _Ref166249240 \r \h  \* MERGEFORMAT </w:instrText>
      </w:r>
      <w:r w:rsidR="002660B7">
        <w:fldChar w:fldCharType="separate"/>
      </w:r>
      <w:r w:rsidR="00AB6DC0">
        <w:t>V</w:t>
      </w:r>
      <w:r w:rsidR="002660B7">
        <w:fldChar w:fldCharType="end"/>
      </w:r>
      <w:r w:rsidR="002660B7">
        <w:t xml:space="preserve"> «</w:t>
      </w:r>
      <w:r w:rsidR="002660B7">
        <w:fldChar w:fldCharType="begin"/>
      </w:r>
      <w:r w:rsidR="002660B7">
        <w:instrText xml:space="preserve"> REF _Ref166249243 \h  \* MERGEFORMAT </w:instrText>
      </w:r>
      <w:r w:rsidR="002660B7">
        <w:fldChar w:fldCharType="separate"/>
      </w:r>
      <w:r w:rsidR="00AB6DC0" w:rsidRPr="00AB6DC0">
        <w:t xml:space="preserve">ПРОЕКТ </w:t>
      </w:r>
      <w:r w:rsidR="002660B7">
        <w:fldChar w:fldCharType="end"/>
      </w:r>
      <w:r w:rsidR="002660B7">
        <w:t xml:space="preserve">» и указаны в пункте </w:t>
      </w:r>
      <w:r w:rsidR="00993252">
        <w:t>10.1.5</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26"/>
    </w:p>
    <w:p w:rsidR="0093221E" w:rsidRPr="008C2655" w:rsidRDefault="00D0766C" w:rsidP="0093221E">
      <w:pPr>
        <w:spacing w:before="360"/>
        <w:ind w:left="578" w:hanging="578"/>
        <w:outlineLvl w:val="1"/>
        <w:rPr>
          <w:b/>
          <w:iCs/>
          <w:color w:val="000000"/>
          <w:sz w:val="24"/>
        </w:rPr>
      </w:pPr>
      <w:bookmarkStart w:id="27" w:name="_Toc123405455"/>
      <w:bookmarkStart w:id="28" w:name="_Toc320713596"/>
      <w:r w:rsidRPr="0093221E">
        <w:rPr>
          <w:b/>
          <w:bCs/>
          <w:sz w:val="24"/>
        </w:rPr>
        <w:t xml:space="preserve">1.4. </w:t>
      </w:r>
      <w:r w:rsidR="002660B7" w:rsidRPr="0093221E">
        <w:rPr>
          <w:b/>
          <w:bCs/>
          <w:sz w:val="24"/>
        </w:rPr>
        <w:t>Начальная (максимальная) цена контракта</w:t>
      </w:r>
      <w:bookmarkEnd w:id="27"/>
      <w:r w:rsidR="002660B7" w:rsidRPr="0093221E">
        <w:rPr>
          <w:b/>
          <w:bCs/>
          <w:sz w:val="24"/>
        </w:rPr>
        <w:t xml:space="preserve"> (цена лота</w:t>
      </w:r>
      <w:r w:rsidR="002660B7" w:rsidRPr="008C2655">
        <w:rPr>
          <w:b/>
          <w:bCs/>
          <w:color w:val="000000"/>
          <w:sz w:val="24"/>
        </w:rPr>
        <w:t>)</w:t>
      </w:r>
      <w:r w:rsidR="0093221E" w:rsidRPr="008C2655">
        <w:rPr>
          <w:b/>
          <w:bCs/>
          <w:color w:val="000000"/>
          <w:sz w:val="24"/>
        </w:rPr>
        <w:t>,</w:t>
      </w:r>
      <w:r w:rsidR="0093221E" w:rsidRPr="008C2655">
        <w:rPr>
          <w:b/>
          <w:iCs/>
          <w:color w:val="000000"/>
          <w:sz w:val="24"/>
        </w:rPr>
        <w:t xml:space="preserve"> обоснование начальной цены контракта и порядок формирования цены контракта</w:t>
      </w:r>
      <w:bookmarkEnd w:id="28"/>
    </w:p>
    <w:p w:rsidR="0093221E" w:rsidRPr="008C2655" w:rsidRDefault="007125FB" w:rsidP="0093221E">
      <w:pPr>
        <w:rPr>
          <w:color w:val="000000"/>
          <w:kern w:val="1"/>
          <w:szCs w:val="22"/>
          <w:lang w:eastAsia="ar-SA"/>
        </w:rPr>
      </w:pPr>
      <w:bookmarkStart w:id="29" w:name="_Ref166311292"/>
      <w:r>
        <w:t xml:space="preserve">1.4.1. </w:t>
      </w:r>
      <w:r w:rsidR="002660B7">
        <w:t xml:space="preserve">Начальная (максимальная) цена контракта (цена лота) указана в извещении о проведении конкурса и пункте </w:t>
      </w:r>
      <w:r w:rsidR="007A6DBE">
        <w:t>1</w:t>
      </w:r>
      <w:r w:rsidR="002660B7">
        <w:fldChar w:fldCharType="begin"/>
      </w:r>
      <w:r w:rsidR="002660B7">
        <w:instrText xml:space="preserve"> REF _Ref166267727 \r \h  \* MERGEFORMAT </w:instrText>
      </w:r>
      <w:r w:rsidR="002660B7">
        <w:fldChar w:fldCharType="separate"/>
      </w:r>
      <w:r w:rsidR="00AB6DC0">
        <w:t>0</w:t>
      </w:r>
      <w:r w:rsidR="002660B7">
        <w:fldChar w:fldCharType="end"/>
      </w:r>
      <w:r w:rsidR="007A6DBE">
        <w:t>.1.</w:t>
      </w:r>
      <w:r w:rsidR="00993252">
        <w:t>6</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rsidRPr="008C2655">
        <w:rPr>
          <w:color w:val="000000"/>
        </w:rPr>
        <w:t>».</w:t>
      </w:r>
      <w:bookmarkEnd w:id="29"/>
      <w:r w:rsidR="0093221E" w:rsidRPr="008C2655">
        <w:rPr>
          <w:color w:val="000000"/>
          <w:kern w:val="1"/>
          <w:szCs w:val="22"/>
          <w:lang w:eastAsia="ar-SA"/>
        </w:rPr>
        <w:t xml:space="preserve"> В соответствии с п.4.1 ст.9 Федерального закона</w:t>
      </w:r>
      <w:r w:rsidR="0093221E" w:rsidRPr="0093221E">
        <w:t xml:space="preserve"> </w:t>
      </w:r>
      <w:r w:rsidR="0093221E" w:rsidRPr="00334E70">
        <w:t>от 21 июля 2005 года №94-ФЗ «О размещении заказов на поставки товаров, выполнение работ, оказание услуг для государственных и муниципальных нужд»</w:t>
      </w:r>
      <w:r w:rsidR="0093221E">
        <w:t>,</w:t>
      </w:r>
      <w:r w:rsidR="0093221E" w:rsidRPr="00334E70">
        <w:t xml:space="preserve"> </w:t>
      </w:r>
      <w:r w:rsidR="0093221E" w:rsidRPr="008C2655">
        <w:rPr>
          <w:color w:val="000000"/>
          <w:kern w:val="1"/>
          <w:szCs w:val="22"/>
          <w:lang w:eastAsia="ar-SA"/>
        </w:rPr>
        <w:t xml:space="preserve"> цена контракта может быть снижена  по соглашению сторон без </w:t>
      </w:r>
      <w:proofErr w:type="gramStart"/>
      <w:r w:rsidR="0093221E" w:rsidRPr="008C2655">
        <w:rPr>
          <w:color w:val="000000"/>
          <w:kern w:val="1"/>
          <w:szCs w:val="22"/>
          <w:lang w:eastAsia="ar-SA"/>
        </w:rPr>
        <w:t>изменения</w:t>
      </w:r>
      <w:proofErr w:type="gramEnd"/>
      <w:r w:rsidR="0093221E" w:rsidRPr="008C2655">
        <w:rPr>
          <w:color w:val="000000"/>
          <w:kern w:val="1"/>
          <w:szCs w:val="22"/>
          <w:lang w:eastAsia="ar-SA"/>
        </w:rPr>
        <w:t xml:space="preserve"> предусмотренного контрактом объёма услуг и иных условий исполнения  контракта.</w:t>
      </w:r>
    </w:p>
    <w:p w:rsidR="0093221E" w:rsidRPr="0093221E" w:rsidRDefault="0093221E" w:rsidP="0093221E">
      <w:r w:rsidRPr="0093221E">
        <w:t>1.4.2</w:t>
      </w:r>
      <w:r w:rsidRPr="008C2655">
        <w:rPr>
          <w:color w:val="000000"/>
        </w:rPr>
        <w:t xml:space="preserve">. Обоснование начальной цены контракта и порядок формирование цены контракта указаны </w:t>
      </w:r>
      <w:r w:rsidRPr="0093221E">
        <w:t>в  пункте 1</w:t>
      </w:r>
      <w:r w:rsidRPr="0093221E">
        <w:fldChar w:fldCharType="begin"/>
      </w:r>
      <w:r w:rsidRPr="0093221E">
        <w:instrText xml:space="preserve"> REF _Ref166267727 \r \h  \* MERGEFORMAT </w:instrText>
      </w:r>
      <w:r w:rsidRPr="0093221E">
        <w:fldChar w:fldCharType="separate"/>
      </w:r>
      <w:r w:rsidR="00AB6DC0">
        <w:t>0</w:t>
      </w:r>
      <w:r w:rsidRPr="0093221E">
        <w:fldChar w:fldCharType="end"/>
      </w:r>
      <w:r w:rsidRPr="0093221E">
        <w:t xml:space="preserve">.1.6 части </w:t>
      </w:r>
      <w:r w:rsidRPr="0093221E">
        <w:fldChar w:fldCharType="begin"/>
      </w:r>
      <w:r w:rsidRPr="0093221E">
        <w:instrText xml:space="preserve"> REF _Ref119427269 \r \h  \* MERGEFORMAT </w:instrText>
      </w:r>
      <w:r w:rsidRPr="0093221E">
        <w:fldChar w:fldCharType="separate"/>
      </w:r>
      <w:r w:rsidR="00AB6DC0">
        <w:t>III</w:t>
      </w:r>
      <w:r w:rsidRPr="0093221E">
        <w:fldChar w:fldCharType="end"/>
      </w:r>
      <w:r w:rsidRPr="0093221E">
        <w:t xml:space="preserve"> «</w:t>
      </w:r>
      <w:r w:rsidRPr="0093221E">
        <w:fldChar w:fldCharType="begin"/>
      </w:r>
      <w:r w:rsidRPr="0093221E">
        <w:instrText xml:space="preserve"> REF _Ref119427269 \h  \* MERGEFORMAT </w:instrText>
      </w:r>
      <w:r w:rsidRPr="0093221E">
        <w:fldChar w:fldCharType="separate"/>
      </w:r>
      <w:r w:rsidR="00AB6DC0" w:rsidRPr="00AB6DC0">
        <w:t>ИНФОРМАЦИОННАЯ КАРТА КОНКУРСА</w:t>
      </w:r>
      <w:r w:rsidRPr="0093221E">
        <w:fldChar w:fldCharType="end"/>
      </w:r>
      <w:r w:rsidRPr="0093221E">
        <w:t>».</w:t>
      </w:r>
    </w:p>
    <w:p w:rsidR="0093221E" w:rsidRPr="008C2655" w:rsidRDefault="0093221E" w:rsidP="0093221E">
      <w:pPr>
        <w:rPr>
          <w:color w:val="000000"/>
          <w:kern w:val="1"/>
          <w:szCs w:val="22"/>
          <w:lang w:eastAsia="ar-SA"/>
        </w:rPr>
      </w:pPr>
    </w:p>
    <w:p w:rsidR="002660B7" w:rsidRDefault="00D0766C">
      <w:pPr>
        <w:pStyle w:val="22"/>
        <w:keepNext w:val="0"/>
        <w:spacing w:before="360" w:after="0"/>
        <w:ind w:left="578" w:hanging="578"/>
        <w:rPr>
          <w:bCs w:val="0"/>
          <w:sz w:val="24"/>
          <w:szCs w:val="24"/>
        </w:rPr>
      </w:pPr>
      <w:bookmarkStart w:id="30" w:name="_Toc123405456"/>
      <w:bookmarkStart w:id="31" w:name="_Toc320713597"/>
      <w:r>
        <w:rPr>
          <w:bCs w:val="0"/>
          <w:sz w:val="24"/>
          <w:szCs w:val="24"/>
        </w:rPr>
        <w:t xml:space="preserve">1.5. </w:t>
      </w:r>
      <w:r w:rsidR="002660B7">
        <w:rPr>
          <w:bCs w:val="0"/>
          <w:sz w:val="24"/>
          <w:szCs w:val="24"/>
        </w:rPr>
        <w:t>Источник финансирования заказа и порядок оплаты</w:t>
      </w:r>
      <w:bookmarkEnd w:id="30"/>
      <w:bookmarkEnd w:id="31"/>
    </w:p>
    <w:p w:rsidR="002660B7" w:rsidRPr="00B52A9D" w:rsidRDefault="007125FB" w:rsidP="004E39EE">
      <w:bookmarkStart w:id="32" w:name="_Ref166311337"/>
      <w:r>
        <w:t xml:space="preserve">1.5.1. </w:t>
      </w:r>
      <w:r w:rsidR="002660B7" w:rsidRPr="00B52A9D">
        <w:t>Заказчик</w:t>
      </w:r>
      <w:r w:rsidR="00B52A9D" w:rsidRPr="00B52A9D">
        <w:t xml:space="preserve"> (</w:t>
      </w:r>
      <w:r w:rsidR="00173A0E" w:rsidRPr="00B52A9D">
        <w:t>У</w:t>
      </w:r>
      <w:r w:rsidR="002660B7" w:rsidRPr="00B52A9D">
        <w:t>полномоченный орган</w:t>
      </w:r>
      <w:r w:rsidR="00B52A9D" w:rsidRPr="00B52A9D">
        <w:t>)</w:t>
      </w:r>
      <w:r w:rsidR="002660B7" w:rsidRPr="00B52A9D">
        <w:t xml:space="preserve"> направляет средства на финансирование заказа на поставку товаров</w:t>
      </w:r>
      <w:r w:rsidR="00732BDD" w:rsidRPr="00B52A9D">
        <w:t xml:space="preserve"> </w:t>
      </w:r>
      <w:r w:rsidR="00B52A9D" w:rsidRPr="00B52A9D">
        <w:t>(</w:t>
      </w:r>
      <w:r w:rsidR="00732BDD" w:rsidRPr="00B52A9D">
        <w:t xml:space="preserve">на </w:t>
      </w:r>
      <w:r w:rsidR="002660B7" w:rsidRPr="00B52A9D">
        <w:t>выполнение работ</w:t>
      </w:r>
      <w:r w:rsidR="00B52A9D" w:rsidRPr="00B52A9D">
        <w:t>,</w:t>
      </w:r>
      <w:r w:rsidR="002660B7" w:rsidRPr="00B52A9D">
        <w:t xml:space="preserve"> </w:t>
      </w:r>
      <w:r w:rsidR="00732BDD" w:rsidRPr="00B52A9D">
        <w:t xml:space="preserve">по </w:t>
      </w:r>
      <w:r w:rsidR="002660B7" w:rsidRPr="00B52A9D">
        <w:t>оказани</w:t>
      </w:r>
      <w:r w:rsidR="00732BDD" w:rsidRPr="00B52A9D">
        <w:t>ю</w:t>
      </w:r>
      <w:r w:rsidR="002660B7" w:rsidRPr="00B52A9D">
        <w:t xml:space="preserve"> услуг</w:t>
      </w:r>
      <w:r w:rsidR="00B52A9D" w:rsidRPr="00B52A9D">
        <w:t>)</w:t>
      </w:r>
      <w:r w:rsidR="002660B7" w:rsidRPr="00B52A9D">
        <w:t xml:space="preserve"> из источника финансирования </w:t>
      </w:r>
      <w:r w:rsidR="00732BDD" w:rsidRPr="00B52A9D">
        <w:t xml:space="preserve"> </w:t>
      </w:r>
      <w:r w:rsidR="002660B7" w:rsidRPr="00B52A9D">
        <w:t>заказа</w:t>
      </w:r>
      <w:r w:rsidR="00732BDD" w:rsidRPr="00B52A9D">
        <w:t xml:space="preserve"> </w:t>
      </w:r>
      <w:r w:rsidR="002660B7" w:rsidRPr="00B52A9D">
        <w:t xml:space="preserve">указанного в пункте </w:t>
      </w:r>
      <w:r w:rsidR="007A6DBE">
        <w:t>1</w:t>
      </w:r>
      <w:r w:rsidR="002660B7" w:rsidRPr="00B52A9D">
        <w:fldChar w:fldCharType="begin"/>
      </w:r>
      <w:r w:rsidR="002660B7" w:rsidRPr="00B52A9D">
        <w:instrText xml:space="preserve"> REF _Ref166311076 \r \h  \* MERGEFORMAT </w:instrText>
      </w:r>
      <w:r w:rsidR="002660B7" w:rsidRPr="00B52A9D">
        <w:fldChar w:fldCharType="separate"/>
      </w:r>
      <w:r w:rsidR="00AB6DC0">
        <w:t>0</w:t>
      </w:r>
      <w:r w:rsidR="002660B7" w:rsidRPr="00B52A9D">
        <w:fldChar w:fldCharType="end"/>
      </w:r>
      <w:r w:rsidR="007A6DBE">
        <w:t>.1.7</w:t>
      </w:r>
      <w:r w:rsidR="002660B7" w:rsidRPr="00B52A9D">
        <w:t xml:space="preserve"> части </w:t>
      </w:r>
      <w:r w:rsidR="002660B7" w:rsidRPr="00B52A9D">
        <w:fldChar w:fldCharType="begin"/>
      </w:r>
      <w:r w:rsidR="002660B7" w:rsidRPr="00B52A9D">
        <w:instrText xml:space="preserve"> REF _Ref119427269 \r \h  \* MERGEFORMAT </w:instrText>
      </w:r>
      <w:r w:rsidR="002660B7" w:rsidRPr="00B52A9D">
        <w:fldChar w:fldCharType="separate"/>
      </w:r>
      <w:r w:rsidR="00AB6DC0">
        <w:t>III</w:t>
      </w:r>
      <w:r w:rsidR="002660B7" w:rsidRPr="00B52A9D">
        <w:fldChar w:fldCharType="end"/>
      </w:r>
      <w:r w:rsidR="002660B7" w:rsidRPr="00B52A9D">
        <w:t xml:space="preserve"> «</w:t>
      </w:r>
      <w:r w:rsidR="002660B7" w:rsidRPr="00B52A9D">
        <w:fldChar w:fldCharType="begin"/>
      </w:r>
      <w:r w:rsidR="002660B7" w:rsidRPr="00B52A9D">
        <w:instrText xml:space="preserve"> REF _Ref119427269 \h  \* MERGEFORMAT </w:instrText>
      </w:r>
      <w:r w:rsidR="002660B7" w:rsidRPr="00B52A9D">
        <w:fldChar w:fldCharType="separate"/>
      </w:r>
      <w:r w:rsidR="00AB6DC0" w:rsidRPr="00AB6DC0">
        <w:t>ИНФОРМАЦИОННАЯ КАРТА КОНКУРСА</w:t>
      </w:r>
      <w:r w:rsidR="002660B7" w:rsidRPr="00B52A9D">
        <w:fldChar w:fldCharType="end"/>
      </w:r>
      <w:r w:rsidR="002660B7" w:rsidRPr="00B52A9D">
        <w:t>».</w:t>
      </w:r>
      <w:bookmarkEnd w:id="32"/>
      <w:r w:rsidR="002660B7" w:rsidRPr="00B52A9D">
        <w:t xml:space="preserve"> </w:t>
      </w:r>
    </w:p>
    <w:p w:rsidR="002660B7" w:rsidRDefault="007125FB" w:rsidP="004E39EE">
      <w:bookmarkStart w:id="33" w:name="_Ref166311136"/>
      <w:r>
        <w:t xml:space="preserve">1.5.2. </w:t>
      </w:r>
      <w:r w:rsidR="002660B7" w:rsidRPr="00B52A9D">
        <w:t>Порядок оплаты за поставленн</w:t>
      </w:r>
      <w:r w:rsidR="002E74C2" w:rsidRPr="00B52A9D">
        <w:t>ый</w:t>
      </w:r>
      <w:r w:rsidR="002660B7" w:rsidRPr="00B52A9D">
        <w:t xml:space="preserve"> </w:t>
      </w:r>
      <w:r w:rsidR="002E74C2" w:rsidRPr="00B52A9D">
        <w:t>товар</w:t>
      </w:r>
      <w:r w:rsidR="00893F7D" w:rsidRPr="00B52A9D">
        <w:t xml:space="preserve"> </w:t>
      </w:r>
      <w:r w:rsidR="00B52A9D" w:rsidRPr="00B52A9D">
        <w:t>(</w:t>
      </w:r>
      <w:r w:rsidR="002660B7" w:rsidRPr="00B52A9D">
        <w:t>выполненные работы</w:t>
      </w:r>
      <w:r w:rsidR="00B52A9D" w:rsidRPr="00B52A9D">
        <w:t>,</w:t>
      </w:r>
      <w:r w:rsidR="002660B7" w:rsidRPr="00B52A9D">
        <w:t xml:space="preserve"> оказанные услуги</w:t>
      </w:r>
      <w:r w:rsidR="00B52A9D" w:rsidRPr="00B52A9D">
        <w:t>)</w:t>
      </w:r>
      <w:r w:rsidR="002660B7" w:rsidRPr="00B52A9D">
        <w:t xml:space="preserve">, определяется в части </w:t>
      </w:r>
      <w:r w:rsidR="002660B7" w:rsidRPr="00B52A9D">
        <w:fldChar w:fldCharType="begin"/>
      </w:r>
      <w:r w:rsidR="002660B7" w:rsidRPr="00B52A9D">
        <w:instrText xml:space="preserve"> REF _Ref166311450 \r \h  \* MERGEFORMAT </w:instrText>
      </w:r>
      <w:r w:rsidR="002660B7" w:rsidRPr="00B52A9D">
        <w:fldChar w:fldCharType="separate"/>
      </w:r>
      <w:r w:rsidR="00AB6DC0">
        <w:t>V</w:t>
      </w:r>
      <w:r w:rsidR="002660B7" w:rsidRPr="00B52A9D">
        <w:fldChar w:fldCharType="end"/>
      </w:r>
      <w:r w:rsidR="002660B7" w:rsidRPr="00B52A9D">
        <w:t xml:space="preserve"> «</w:t>
      </w:r>
      <w:r w:rsidR="002660B7" w:rsidRPr="00B52A9D">
        <w:fldChar w:fldCharType="begin"/>
      </w:r>
      <w:r w:rsidR="002660B7" w:rsidRPr="00B52A9D">
        <w:instrText xml:space="preserve"> REF _Ref166311452 \h  \* MERGEFORMAT </w:instrText>
      </w:r>
      <w:r w:rsidR="002660B7" w:rsidRPr="00B52A9D">
        <w:fldChar w:fldCharType="separate"/>
      </w:r>
      <w:r w:rsidR="00AB6DC0" w:rsidRPr="00AB6DC0">
        <w:t xml:space="preserve">ПРОЕКТ </w:t>
      </w:r>
      <w:r w:rsidR="002660B7" w:rsidRPr="00B52A9D">
        <w:fldChar w:fldCharType="end"/>
      </w:r>
      <w:r w:rsidR="002660B7" w:rsidRPr="00B52A9D">
        <w:t xml:space="preserve">» и указан в пункте </w:t>
      </w:r>
      <w:r w:rsidR="007A6DBE">
        <w:t>1</w:t>
      </w:r>
      <w:r w:rsidR="002660B7" w:rsidRPr="00B52A9D">
        <w:fldChar w:fldCharType="begin"/>
      </w:r>
      <w:r w:rsidR="002660B7" w:rsidRPr="00B52A9D">
        <w:instrText xml:space="preserve"> REF _Ref166311380 \r \h  \* MERGEFORMAT </w:instrText>
      </w:r>
      <w:r w:rsidR="002660B7" w:rsidRPr="00B52A9D">
        <w:fldChar w:fldCharType="separate"/>
      </w:r>
      <w:r w:rsidR="00AB6DC0">
        <w:t>0</w:t>
      </w:r>
      <w:r w:rsidR="002660B7" w:rsidRPr="00B52A9D">
        <w:fldChar w:fldCharType="end"/>
      </w:r>
      <w:r w:rsidR="007A6DBE">
        <w:t>.1.8</w:t>
      </w:r>
      <w:r w:rsidR="002660B7" w:rsidRPr="00B52A9D">
        <w:t xml:space="preserve"> части </w:t>
      </w:r>
      <w:r w:rsidR="002660B7" w:rsidRPr="00B52A9D">
        <w:fldChar w:fldCharType="begin"/>
      </w:r>
      <w:r w:rsidR="002660B7" w:rsidRPr="00B52A9D">
        <w:instrText xml:space="preserve"> REF _Ref119427269 \r \h  \* MERGEFORMAT </w:instrText>
      </w:r>
      <w:r w:rsidR="002660B7" w:rsidRPr="00B52A9D">
        <w:fldChar w:fldCharType="separate"/>
      </w:r>
      <w:r w:rsidR="00AB6DC0">
        <w:t>III</w:t>
      </w:r>
      <w:r w:rsidR="002660B7" w:rsidRPr="00B52A9D">
        <w:fldChar w:fldCharType="end"/>
      </w:r>
      <w:r w:rsidR="002660B7" w:rsidRPr="00B52A9D">
        <w:t xml:space="preserve"> «</w:t>
      </w:r>
      <w:r w:rsidR="002660B7" w:rsidRPr="00B52A9D">
        <w:fldChar w:fldCharType="begin"/>
      </w:r>
      <w:r w:rsidR="002660B7" w:rsidRPr="00B52A9D">
        <w:instrText xml:space="preserve"> REF _Ref119427269 \h  \* MERGEFORMAT </w:instrText>
      </w:r>
      <w:r w:rsidR="002660B7" w:rsidRPr="00B52A9D">
        <w:fldChar w:fldCharType="separate"/>
      </w:r>
      <w:r w:rsidR="00AB6DC0" w:rsidRPr="00AB6DC0">
        <w:t>ИНФОРМАЦИОННАЯ КАРТА КОНКУРСА</w:t>
      </w:r>
      <w:r w:rsidR="002660B7" w:rsidRPr="00B52A9D">
        <w:fldChar w:fldCharType="end"/>
      </w:r>
      <w:r w:rsidR="002660B7">
        <w:t>».</w:t>
      </w:r>
      <w:bookmarkEnd w:id="33"/>
    </w:p>
    <w:p w:rsidR="002660B7" w:rsidRDefault="00D0766C">
      <w:pPr>
        <w:pStyle w:val="22"/>
        <w:keepNext w:val="0"/>
        <w:spacing w:before="360" w:after="0"/>
        <w:ind w:left="578" w:hanging="578"/>
        <w:rPr>
          <w:bCs w:val="0"/>
          <w:sz w:val="24"/>
          <w:szCs w:val="24"/>
        </w:rPr>
      </w:pPr>
      <w:bookmarkStart w:id="34" w:name="_Toc123405457"/>
      <w:bookmarkStart w:id="35" w:name="_Toc320713598"/>
      <w:r>
        <w:rPr>
          <w:bCs w:val="0"/>
          <w:sz w:val="24"/>
          <w:szCs w:val="24"/>
        </w:rPr>
        <w:t xml:space="preserve">1.6. </w:t>
      </w:r>
      <w:r w:rsidR="002660B7">
        <w:rPr>
          <w:bCs w:val="0"/>
          <w:sz w:val="24"/>
          <w:szCs w:val="24"/>
        </w:rPr>
        <w:t>Требования к участникам размещения заказа</w:t>
      </w:r>
      <w:bookmarkEnd w:id="34"/>
      <w:bookmarkEnd w:id="35"/>
    </w:p>
    <w:p w:rsidR="002660B7" w:rsidRDefault="007125FB" w:rsidP="004E39EE">
      <w:r>
        <w:t xml:space="preserve">1.6.1. </w:t>
      </w:r>
      <w:r w:rsidR="002660B7" w:rsidRPr="00B52A9D">
        <w:t xml:space="preserve">За исключением случая, указанного в пункте </w:t>
      </w:r>
      <w:r w:rsidR="00993252">
        <w:t>1.6.2</w:t>
      </w:r>
      <w:r w:rsidR="002660B7" w:rsidRPr="00B52A9D">
        <w:t>, в конкурсе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w:t>
      </w:r>
    </w:p>
    <w:p w:rsidR="002660B7" w:rsidRDefault="007125FB" w:rsidP="004E39EE">
      <w:bookmarkStart w:id="36" w:name="_Ref166312025"/>
      <w:r>
        <w:t>1.6.</w:t>
      </w:r>
      <w:r w:rsidR="0031172E">
        <w:t>2</w:t>
      </w:r>
      <w:r>
        <w:t xml:space="preserve">. </w:t>
      </w:r>
      <w:r w:rsidR="002660B7">
        <w:t xml:space="preserve">Участник размещения заказа для того, чтобы принять участие в конкурсе должен удовлетворять требованиям, установленным в пункте </w:t>
      </w:r>
      <w:r w:rsidR="00993252">
        <w:t>1.6.5</w:t>
      </w:r>
      <w:r w:rsidR="002660B7">
        <w:t xml:space="preserve">, а так же требованиям, установленным в пункте </w:t>
      </w:r>
      <w:r w:rsidR="00993252">
        <w:t>1</w:t>
      </w:r>
      <w:r w:rsidR="002660B7">
        <w:fldChar w:fldCharType="begin"/>
      </w:r>
      <w:r w:rsidR="002660B7">
        <w:instrText xml:space="preserve"> REF _Ref166312013 \r \h  \* MERGEFORMAT </w:instrText>
      </w:r>
      <w:r w:rsidR="002660B7">
        <w:fldChar w:fldCharType="separate"/>
      </w:r>
      <w:r w:rsidR="00AB6DC0">
        <w:t>0</w:t>
      </w:r>
      <w:r w:rsidR="002660B7">
        <w:fldChar w:fldCharType="end"/>
      </w:r>
      <w:r w:rsidR="00993252">
        <w:t>.1.9</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36"/>
    </w:p>
    <w:p w:rsidR="002660B7" w:rsidRDefault="007125FB" w:rsidP="004E39EE">
      <w:bookmarkStart w:id="37" w:name="_Ref125828611"/>
      <w:r>
        <w:t>1.6.</w:t>
      </w:r>
      <w:r w:rsidR="0031172E">
        <w:t>3</w:t>
      </w:r>
      <w:r>
        <w:t xml:space="preserve">. </w:t>
      </w:r>
      <w:r w:rsidR="002660B7">
        <w:t>Обязательные требования к Участникам размещения заказа:</w:t>
      </w:r>
      <w:bookmarkEnd w:id="37"/>
    </w:p>
    <w:p w:rsidR="002660B7" w:rsidRPr="00B52A9D" w:rsidRDefault="00211E89" w:rsidP="00211E89">
      <w:pPr>
        <w:pStyle w:val="ListBul"/>
        <w:numPr>
          <w:ilvl w:val="0"/>
          <w:numId w:val="0"/>
        </w:numPr>
      </w:pPr>
      <w:bookmarkStart w:id="38" w:name="_Ref166241751"/>
      <w:r>
        <w:t>1.6.</w:t>
      </w:r>
      <w:r w:rsidR="0031172E">
        <w:t>3</w:t>
      </w:r>
      <w:r>
        <w:t xml:space="preserve">.1. </w:t>
      </w:r>
      <w:r w:rsidR="002660B7">
        <w:t xml:space="preserve">соответствие участников размещения заказа требованиям, устанавливаемым в соответствии с законодательством Российской Федерации к лицам, </w:t>
      </w:r>
      <w:r w:rsidR="002660B7" w:rsidRPr="00B52A9D">
        <w:t xml:space="preserve">осуществляющим поставки </w:t>
      </w:r>
      <w:r w:rsidR="002E74C2" w:rsidRPr="00B52A9D">
        <w:t>товаров</w:t>
      </w:r>
      <w:r w:rsidR="000059B0" w:rsidRPr="00B52A9D">
        <w:t xml:space="preserve"> </w:t>
      </w:r>
      <w:r w:rsidR="00B52A9D" w:rsidRPr="00B52A9D">
        <w:t>(</w:t>
      </w:r>
      <w:r w:rsidR="002660B7" w:rsidRPr="00B52A9D">
        <w:t>выполнение работ</w:t>
      </w:r>
      <w:r w:rsidR="00B52A9D" w:rsidRPr="00B52A9D">
        <w:t>,</w:t>
      </w:r>
      <w:r w:rsidR="002660B7" w:rsidRPr="00B52A9D">
        <w:t xml:space="preserve"> оказание услуг</w:t>
      </w:r>
      <w:r w:rsidR="00B52A9D" w:rsidRPr="00B52A9D">
        <w:t>)</w:t>
      </w:r>
      <w:r w:rsidR="002660B7" w:rsidRPr="00B52A9D">
        <w:t>, являющихся предметом конкурса;</w:t>
      </w:r>
      <w:bookmarkEnd w:id="38"/>
    </w:p>
    <w:p w:rsidR="002660B7" w:rsidRPr="001A583D" w:rsidRDefault="00211E89" w:rsidP="00211E89">
      <w:pPr>
        <w:pStyle w:val="ListBul"/>
        <w:numPr>
          <w:ilvl w:val="0"/>
          <w:numId w:val="0"/>
        </w:numPr>
      </w:pPr>
      <w:r>
        <w:t>1.6.</w:t>
      </w:r>
      <w:r w:rsidR="0031172E">
        <w:t>3</w:t>
      </w:r>
      <w:r>
        <w:t xml:space="preserve">.2. </w:t>
      </w:r>
      <w:r w:rsidR="002660B7" w:rsidRPr="00B52A9D">
        <w:t>не</w:t>
      </w:r>
      <w:r w:rsidR="0031172E">
        <w:t xml:space="preserve"> </w:t>
      </w:r>
      <w:r w:rsidR="002660B7" w:rsidRPr="00B52A9D">
        <w:t>проведение ликвидации</w:t>
      </w:r>
      <w:r w:rsidR="002660B7" w:rsidRPr="001A583D">
        <w:t xml:space="preserve"> участника размещения заказа </w:t>
      </w:r>
      <w:r w:rsidR="000059B0" w:rsidRPr="001A583D">
        <w:t>—</w:t>
      </w:r>
      <w:r w:rsidR="002660B7" w:rsidRPr="001A583D">
        <w:t xml:space="preserve"> юридического лица или отсутствие решения арбитражного суда о признании участника размещения заказа </w:t>
      </w:r>
      <w:r w:rsidR="000059B0" w:rsidRPr="001A583D">
        <w:t>—</w:t>
      </w:r>
      <w:r w:rsidR="002660B7" w:rsidRPr="001A583D">
        <w:t xml:space="preserve"> юридического лица, индивидуального предпринимателя банкротом и об открытии конкурсного производства;</w:t>
      </w:r>
    </w:p>
    <w:p w:rsidR="002660B7" w:rsidRDefault="0031172E" w:rsidP="00211E89">
      <w:pPr>
        <w:pStyle w:val="ListBul"/>
        <w:numPr>
          <w:ilvl w:val="0"/>
          <w:numId w:val="0"/>
        </w:numPr>
      </w:pPr>
      <w:r>
        <w:t>1.6.3</w:t>
      </w:r>
      <w:r w:rsidR="00211E89">
        <w:t xml:space="preserve">.3. </w:t>
      </w:r>
      <w:r w:rsidR="002660B7">
        <w:t>не</w:t>
      </w:r>
      <w:r>
        <w:t xml:space="preserve"> </w:t>
      </w:r>
      <w:r w:rsidR="002660B7">
        <w:t xml:space="preserve">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w:t>
      </w:r>
      <w:r w:rsidR="002660B7" w:rsidRPr="000059B0">
        <w:rPr>
          <w:b/>
        </w:rPr>
        <w:t>день</w:t>
      </w:r>
      <w:r w:rsidR="0093221E">
        <w:rPr>
          <w:b/>
        </w:rPr>
        <w:t xml:space="preserve"> подачи</w:t>
      </w:r>
      <w:r w:rsidR="002660B7">
        <w:t xml:space="preserve"> заявки на участие в конкурсе;</w:t>
      </w:r>
    </w:p>
    <w:p w:rsidR="002660B7" w:rsidRDefault="0031172E" w:rsidP="00211E89">
      <w:pPr>
        <w:pStyle w:val="ListBul"/>
        <w:numPr>
          <w:ilvl w:val="0"/>
          <w:numId w:val="0"/>
        </w:numPr>
      </w:pPr>
      <w:r>
        <w:t>1.6.3</w:t>
      </w:r>
      <w:r w:rsidR="00211E89">
        <w:t xml:space="preserve">.4. </w:t>
      </w:r>
      <w:r w:rsidR="002660B7">
        <w:t xml:space="preserve">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w:t>
      </w:r>
      <w:proofErr w:type="gramStart"/>
      <w:r w:rsidR="002660B7">
        <w:t>стоимости активов участника размещения заказа</w:t>
      </w:r>
      <w:proofErr w:type="gramEnd"/>
      <w:r w:rsidR="002660B7">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2660B7" w:rsidRDefault="0031172E" w:rsidP="0031172E">
      <w:pPr>
        <w:pStyle w:val="ListBul"/>
        <w:numPr>
          <w:ilvl w:val="0"/>
          <w:numId w:val="0"/>
        </w:numPr>
      </w:pPr>
      <w:r>
        <w:t>1.6.3.5</w:t>
      </w:r>
      <w:r w:rsidR="002660B7">
        <w:t>отсутствие в реестре недобросовестных поставщиков сведений об участниках размещения заказа.</w:t>
      </w:r>
    </w:p>
    <w:p w:rsidR="0093221E" w:rsidRPr="0093221E" w:rsidRDefault="0093221E" w:rsidP="0093221E">
      <w:pPr>
        <w:pStyle w:val="affff0"/>
        <w:spacing w:line="240" w:lineRule="auto"/>
        <w:ind w:left="0"/>
        <w:rPr>
          <w:rFonts w:ascii="Times New Roman" w:hAnsi="Times New Roman"/>
          <w:color w:val="000000"/>
        </w:rPr>
      </w:pPr>
      <w:r>
        <w:rPr>
          <w:rFonts w:ascii="Times New Roman" w:hAnsi="Times New Roman"/>
          <w:color w:val="000000"/>
        </w:rPr>
        <w:t>1.6.</w:t>
      </w:r>
      <w:r w:rsidR="0031172E">
        <w:rPr>
          <w:rFonts w:ascii="Times New Roman" w:hAnsi="Times New Roman"/>
          <w:color w:val="000000"/>
        </w:rPr>
        <w:t>3</w:t>
      </w:r>
      <w:r>
        <w:rPr>
          <w:rFonts w:ascii="Times New Roman" w:hAnsi="Times New Roman"/>
          <w:color w:val="000000"/>
        </w:rPr>
        <w:t>.6.</w:t>
      </w:r>
      <w:r w:rsidRPr="0093221E">
        <w:rPr>
          <w:rFonts w:ascii="Times New Roman" w:hAnsi="Times New Roman"/>
          <w:color w:val="000000"/>
        </w:rPr>
        <w:t>Требования, указанные в п. 1.6.</w:t>
      </w:r>
      <w:r w:rsidR="004D6F9B">
        <w:rPr>
          <w:rFonts w:ascii="Times New Roman" w:hAnsi="Times New Roman"/>
          <w:color w:val="000000"/>
        </w:rPr>
        <w:t>3</w:t>
      </w:r>
      <w:r w:rsidRPr="0093221E">
        <w:rPr>
          <w:rFonts w:ascii="Times New Roman" w:hAnsi="Times New Roman"/>
          <w:color w:val="000000"/>
        </w:rPr>
        <w:t>. настоящей конкурсной документации, предъявляются ко всем участникам размещения заказа.</w:t>
      </w:r>
    </w:p>
    <w:p w:rsidR="0093221E" w:rsidRDefault="0093221E" w:rsidP="0093221E">
      <w:pPr>
        <w:pStyle w:val="ListBul"/>
        <w:numPr>
          <w:ilvl w:val="0"/>
          <w:numId w:val="0"/>
        </w:numPr>
        <w:ind w:left="720"/>
      </w:pPr>
    </w:p>
    <w:p w:rsidR="002660B7" w:rsidRPr="00B52A9D" w:rsidRDefault="00D0766C">
      <w:pPr>
        <w:pStyle w:val="22"/>
        <w:keepNext w:val="0"/>
        <w:spacing w:before="360" w:after="0"/>
        <w:ind w:left="578" w:hanging="578"/>
        <w:jc w:val="both"/>
        <w:rPr>
          <w:bCs w:val="0"/>
          <w:sz w:val="24"/>
          <w:szCs w:val="24"/>
        </w:rPr>
      </w:pPr>
      <w:bookmarkStart w:id="39" w:name="_Toc123405458"/>
      <w:bookmarkStart w:id="40" w:name="_Toc320713599"/>
      <w:r>
        <w:rPr>
          <w:bCs w:val="0"/>
          <w:sz w:val="24"/>
          <w:szCs w:val="24"/>
        </w:rPr>
        <w:lastRenderedPageBreak/>
        <w:t xml:space="preserve">1.7. </w:t>
      </w:r>
      <w:r w:rsidR="002660B7" w:rsidRPr="00B52A9D">
        <w:rPr>
          <w:bCs w:val="0"/>
          <w:sz w:val="24"/>
          <w:szCs w:val="24"/>
        </w:rPr>
        <w:t xml:space="preserve">Привлечение соисполнителей (субподрядчиков) к исполнению </w:t>
      </w:r>
      <w:r w:rsidR="00C767C9" w:rsidRPr="00B52A9D">
        <w:rPr>
          <w:bCs w:val="0"/>
          <w:sz w:val="24"/>
          <w:szCs w:val="24"/>
        </w:rPr>
        <w:t>К</w:t>
      </w:r>
      <w:r w:rsidR="002660B7" w:rsidRPr="00B52A9D">
        <w:rPr>
          <w:bCs w:val="0"/>
          <w:sz w:val="24"/>
          <w:szCs w:val="24"/>
        </w:rPr>
        <w:t>онтракта</w:t>
      </w:r>
      <w:bookmarkEnd w:id="39"/>
      <w:bookmarkEnd w:id="40"/>
    </w:p>
    <w:p w:rsidR="002660B7" w:rsidRPr="00B52A9D" w:rsidRDefault="007125FB" w:rsidP="004E39EE">
      <w:bookmarkStart w:id="41" w:name="_Ref166312234"/>
      <w:bookmarkStart w:id="42" w:name="_Ref11495519"/>
      <w:r>
        <w:t xml:space="preserve">1.7.1. </w:t>
      </w:r>
      <w:r w:rsidR="002660B7" w:rsidRPr="00B52A9D">
        <w:t xml:space="preserve">Участник размещения заказа </w:t>
      </w:r>
      <w:r w:rsidR="00FA168F">
        <w:t xml:space="preserve">не </w:t>
      </w:r>
      <w:r w:rsidR="002660B7" w:rsidRPr="00B52A9D">
        <w:t>вправе привле</w:t>
      </w:r>
      <w:r w:rsidR="0093221E">
        <w:t>кать</w:t>
      </w:r>
      <w:r w:rsidR="002660B7" w:rsidRPr="00B52A9D">
        <w:t xml:space="preserve"> к исполнению </w:t>
      </w:r>
      <w:r w:rsidR="00C767C9" w:rsidRPr="00B52A9D">
        <w:t>К</w:t>
      </w:r>
      <w:r w:rsidR="002660B7" w:rsidRPr="00B52A9D">
        <w:t>онтракта соисполнителей (субподрядчиков).</w:t>
      </w:r>
      <w:bookmarkEnd w:id="41"/>
    </w:p>
    <w:p w:rsidR="002660B7" w:rsidRPr="00B52A9D" w:rsidRDefault="00D0766C">
      <w:pPr>
        <w:pStyle w:val="22"/>
        <w:keepNext w:val="0"/>
        <w:spacing w:before="360" w:after="0"/>
        <w:ind w:left="578" w:hanging="578"/>
        <w:jc w:val="both"/>
        <w:rPr>
          <w:bCs w:val="0"/>
          <w:sz w:val="24"/>
          <w:szCs w:val="24"/>
        </w:rPr>
      </w:pPr>
      <w:bookmarkStart w:id="43" w:name="_Toc123405459"/>
      <w:bookmarkStart w:id="44" w:name="_Toc320713600"/>
      <w:r>
        <w:rPr>
          <w:bCs w:val="0"/>
          <w:sz w:val="24"/>
          <w:szCs w:val="24"/>
        </w:rPr>
        <w:t xml:space="preserve">1.8. </w:t>
      </w:r>
      <w:r w:rsidR="002660B7" w:rsidRPr="00B52A9D">
        <w:rPr>
          <w:bCs w:val="0"/>
          <w:sz w:val="24"/>
          <w:szCs w:val="24"/>
        </w:rPr>
        <w:t>Расходы на участие в конкурсе</w:t>
      </w:r>
      <w:bookmarkEnd w:id="43"/>
      <w:r w:rsidR="002660B7" w:rsidRPr="00B52A9D">
        <w:rPr>
          <w:bCs w:val="0"/>
          <w:sz w:val="24"/>
          <w:szCs w:val="24"/>
        </w:rPr>
        <w:t xml:space="preserve"> и при заключении </w:t>
      </w:r>
      <w:r w:rsidR="00C767C9" w:rsidRPr="00B52A9D">
        <w:rPr>
          <w:bCs w:val="0"/>
          <w:sz w:val="24"/>
          <w:szCs w:val="24"/>
        </w:rPr>
        <w:t>К</w:t>
      </w:r>
      <w:r w:rsidR="002660B7" w:rsidRPr="00B52A9D">
        <w:rPr>
          <w:bCs w:val="0"/>
          <w:sz w:val="24"/>
          <w:szCs w:val="24"/>
        </w:rPr>
        <w:t>онтракта</w:t>
      </w:r>
      <w:bookmarkEnd w:id="44"/>
    </w:p>
    <w:p w:rsidR="002660B7" w:rsidRPr="00B52A9D" w:rsidRDefault="007125FB" w:rsidP="004E39EE">
      <w:r>
        <w:t xml:space="preserve">1.8.1. </w:t>
      </w:r>
      <w:r w:rsidR="002660B7" w:rsidRPr="00B52A9D">
        <w:t>Участник размещения заказа несет все расходы, связанные с подготовкой и подачей</w:t>
      </w:r>
      <w:r w:rsidR="002660B7">
        <w:t xml:space="preserve"> заявки на участие в конкурсе, участием в конкурсе и заключением </w:t>
      </w:r>
      <w:r w:rsidR="00C767C9">
        <w:t>К</w:t>
      </w:r>
      <w:r w:rsidR="002660B7">
        <w:t>онтракта</w:t>
      </w:r>
      <w:bookmarkEnd w:id="42"/>
      <w:r w:rsidR="002660B7">
        <w:t>, а Заказчик не имеет обязатель</w:t>
      </w:r>
      <w:proofErr w:type="gramStart"/>
      <w:r w:rsidR="002660B7">
        <w:t>ств в св</w:t>
      </w:r>
      <w:proofErr w:type="gramEnd"/>
      <w:r w:rsidR="002660B7">
        <w:t xml:space="preserve">язи с такими расходами, за исключением случаев, прямо </w:t>
      </w:r>
      <w:r w:rsidR="002660B7" w:rsidRPr="00B52A9D">
        <w:t>предусмотренных законодательством Российской Федерации.</w:t>
      </w:r>
    </w:p>
    <w:p w:rsidR="002660B7" w:rsidRPr="00B52A9D" w:rsidRDefault="00D0766C">
      <w:pPr>
        <w:pStyle w:val="22"/>
        <w:keepNext w:val="0"/>
        <w:spacing w:before="360" w:after="0"/>
        <w:ind w:left="578" w:hanging="578"/>
        <w:rPr>
          <w:bCs w:val="0"/>
          <w:sz w:val="24"/>
          <w:szCs w:val="24"/>
        </w:rPr>
      </w:pPr>
      <w:bookmarkStart w:id="45" w:name="_Toc123405460"/>
      <w:bookmarkStart w:id="46" w:name="_Toc320713601"/>
      <w:r>
        <w:rPr>
          <w:bCs w:val="0"/>
          <w:sz w:val="24"/>
          <w:szCs w:val="24"/>
        </w:rPr>
        <w:t xml:space="preserve">1.9. </w:t>
      </w:r>
      <w:r w:rsidR="002660B7" w:rsidRPr="00B52A9D">
        <w:rPr>
          <w:bCs w:val="0"/>
          <w:sz w:val="24"/>
          <w:szCs w:val="24"/>
        </w:rPr>
        <w:t>Преимущества, предоставляемые при участии в размещении заказа</w:t>
      </w:r>
      <w:bookmarkEnd w:id="45"/>
      <w:bookmarkEnd w:id="46"/>
    </w:p>
    <w:p w:rsidR="002660B7" w:rsidRDefault="007125FB" w:rsidP="00AF7136">
      <w:pPr>
        <w:widowControl w:val="0"/>
        <w:suppressAutoHyphens/>
        <w:ind w:firstLine="690"/>
      </w:pPr>
      <w:bookmarkStart w:id="47" w:name="_Ref166312468"/>
      <w:bookmarkEnd w:id="18"/>
      <w:r>
        <w:t>1.9.1</w:t>
      </w:r>
      <w:r w:rsidR="00AF7136" w:rsidRPr="00AF7136">
        <w:rPr>
          <w:color w:val="FF0000"/>
          <w:kern w:val="1"/>
          <w:szCs w:val="22"/>
          <w:lang w:eastAsia="ar-SA"/>
        </w:rPr>
        <w:t xml:space="preserve"> </w:t>
      </w:r>
      <w:r w:rsidR="00AF7136" w:rsidRPr="008C2655">
        <w:rPr>
          <w:color w:val="000000"/>
          <w:kern w:val="1"/>
          <w:szCs w:val="22"/>
          <w:lang w:eastAsia="ar-SA"/>
        </w:rPr>
        <w:t>Заказчик при размещении заказа не предоставляет преимуществ учреждениям и предприятиям уголовно-исполнительной системы, организациям инвалидов</w:t>
      </w:r>
      <w:proofErr w:type="gramStart"/>
      <w:r w:rsidR="00AF7136" w:rsidRPr="008C2655">
        <w:rPr>
          <w:color w:val="000000"/>
          <w:kern w:val="1"/>
          <w:szCs w:val="22"/>
          <w:lang w:eastAsia="ar-SA"/>
        </w:rPr>
        <w:t>.</w:t>
      </w:r>
      <w:proofErr w:type="gramEnd"/>
      <w:r w:rsidR="002660B7">
        <w:t xml:space="preserve"> </w:t>
      </w:r>
      <w:r w:rsidR="00AF7136">
        <w:t>(</w:t>
      </w:r>
      <w:proofErr w:type="gramStart"/>
      <w:r w:rsidR="00AF7136">
        <w:t>с</w:t>
      </w:r>
      <w:proofErr w:type="gramEnd"/>
      <w:r w:rsidR="00AF7136">
        <w:t>м.</w:t>
      </w:r>
      <w:r w:rsidR="002660B7">
        <w:t xml:space="preserve"> пункте </w:t>
      </w:r>
      <w:r w:rsidR="00993252">
        <w:t>10.1.11</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47"/>
      <w:r w:rsidR="00AF7136">
        <w:t>)</w:t>
      </w:r>
    </w:p>
    <w:p w:rsidR="002660B7" w:rsidRDefault="00D0766C">
      <w:pPr>
        <w:pStyle w:val="22"/>
        <w:keepNext w:val="0"/>
        <w:spacing w:before="360" w:after="0"/>
        <w:ind w:left="578" w:hanging="578"/>
        <w:rPr>
          <w:bCs w:val="0"/>
          <w:sz w:val="24"/>
          <w:szCs w:val="24"/>
        </w:rPr>
      </w:pPr>
      <w:bookmarkStart w:id="48" w:name="_Toc123405461"/>
      <w:bookmarkStart w:id="49" w:name="_Ref166264288"/>
      <w:bookmarkStart w:id="50" w:name="_Toc320713602"/>
      <w:r>
        <w:rPr>
          <w:bCs w:val="0"/>
          <w:sz w:val="24"/>
          <w:szCs w:val="24"/>
        </w:rPr>
        <w:t xml:space="preserve">1.10. </w:t>
      </w:r>
      <w:r w:rsidR="002660B7">
        <w:rPr>
          <w:bCs w:val="0"/>
          <w:sz w:val="24"/>
          <w:szCs w:val="24"/>
        </w:rPr>
        <w:t>Условия допуска к участию в торгах.</w:t>
      </w:r>
      <w:bookmarkEnd w:id="48"/>
      <w:r w:rsidR="002660B7">
        <w:rPr>
          <w:bCs w:val="0"/>
          <w:webHidden/>
          <w:sz w:val="24"/>
          <w:szCs w:val="24"/>
        </w:rPr>
        <w:t xml:space="preserve"> Отстранение от участия в конкурсе</w:t>
      </w:r>
      <w:bookmarkEnd w:id="49"/>
      <w:bookmarkEnd w:id="50"/>
    </w:p>
    <w:p w:rsidR="002660B7" w:rsidRDefault="007125FB" w:rsidP="004E39EE">
      <w:r>
        <w:t xml:space="preserve">1.10.1. </w:t>
      </w:r>
      <w:r w:rsidR="002660B7">
        <w:t xml:space="preserve">При рассмотрении заявок на участие в конкурсе участник размещения заказа не допускается </w:t>
      </w:r>
      <w:r w:rsidR="00481C81">
        <w:t>К</w:t>
      </w:r>
      <w:r w:rsidR="002660B7">
        <w:t>омиссией к участию в конкурсе в случае:</w:t>
      </w:r>
    </w:p>
    <w:p w:rsidR="002660B7" w:rsidRPr="00481C81" w:rsidRDefault="002660B7" w:rsidP="004E39EE">
      <w:pPr>
        <w:pStyle w:val="ListBul"/>
      </w:pPr>
      <w:r>
        <w:t xml:space="preserve">непредставления участником обязательных документов, входящих в состав </w:t>
      </w:r>
      <w:r w:rsidRPr="00481C81">
        <w:t xml:space="preserve">заявки на участие в конкурсе, либо наличия в таких документах недостоверных сведений об участнике размещения заказа </w:t>
      </w:r>
    </w:p>
    <w:p w:rsidR="002660B7" w:rsidRPr="00B52A9D" w:rsidRDefault="002660B7" w:rsidP="004E39EE">
      <w:pPr>
        <w:pStyle w:val="ListBul"/>
      </w:pPr>
      <w:bookmarkStart w:id="51" w:name="_Ref166349132"/>
      <w:r w:rsidRPr="00B52A9D">
        <w:t xml:space="preserve">несоответствия требованиям, указанным в пункте </w:t>
      </w:r>
      <w:r w:rsidR="00993252">
        <w:t>1.6.</w:t>
      </w:r>
      <w:r w:rsidR="004D6F9B">
        <w:t>3</w:t>
      </w:r>
      <w:r w:rsidRPr="00B52A9D">
        <w:t xml:space="preserve"> и в пункте </w:t>
      </w:r>
      <w:r w:rsidR="00993252">
        <w:t>1</w:t>
      </w:r>
      <w:r w:rsidRPr="00B52A9D">
        <w:fldChar w:fldCharType="begin"/>
      </w:r>
      <w:r w:rsidRPr="00B52A9D">
        <w:instrText xml:space="preserve"> REF _Ref166312013 \r \h  \* MERGEFORMAT </w:instrText>
      </w:r>
      <w:r w:rsidRPr="00B52A9D">
        <w:fldChar w:fldCharType="separate"/>
      </w:r>
      <w:r w:rsidR="00AB6DC0">
        <w:t>0</w:t>
      </w:r>
      <w:r w:rsidRPr="00B52A9D">
        <w:fldChar w:fldCharType="end"/>
      </w:r>
      <w:r w:rsidR="00993252">
        <w:t>.1.9</w:t>
      </w:r>
      <w:r w:rsidRPr="00B52A9D">
        <w:t xml:space="preserve"> части </w:t>
      </w:r>
      <w:r w:rsidRPr="00B52A9D">
        <w:fldChar w:fldCharType="begin"/>
      </w:r>
      <w:r w:rsidRPr="00B52A9D">
        <w:instrText xml:space="preserve"> REF _Ref119427269 \r \h  \* MERGEFORMAT </w:instrText>
      </w:r>
      <w:r w:rsidRPr="00B52A9D">
        <w:fldChar w:fldCharType="separate"/>
      </w:r>
      <w:r w:rsidR="00AB6DC0">
        <w:t>III</w:t>
      </w:r>
      <w:r w:rsidRPr="00B52A9D">
        <w:fldChar w:fldCharType="end"/>
      </w:r>
      <w:r w:rsidRPr="00B52A9D">
        <w:t xml:space="preserve"> «</w:t>
      </w:r>
      <w:r w:rsidRPr="00B52A9D">
        <w:fldChar w:fldCharType="begin"/>
      </w:r>
      <w:r w:rsidRPr="00B52A9D">
        <w:instrText xml:space="preserve"> REF _Ref119427269 \h  \* MERGEFORMAT </w:instrText>
      </w:r>
      <w:r w:rsidRPr="00B52A9D">
        <w:fldChar w:fldCharType="separate"/>
      </w:r>
      <w:r w:rsidR="00AB6DC0" w:rsidRPr="00AB6DC0">
        <w:t>ИНФОРМАЦИОННАЯ КАРТА КОНКУРСА</w:t>
      </w:r>
      <w:r w:rsidRPr="00B52A9D">
        <w:fldChar w:fldCharType="end"/>
      </w:r>
      <w:r w:rsidRPr="00B52A9D">
        <w:t>»;</w:t>
      </w:r>
      <w:bookmarkEnd w:id="51"/>
    </w:p>
    <w:p w:rsidR="002660B7" w:rsidRPr="00B52A9D" w:rsidRDefault="002660B7" w:rsidP="004E39EE">
      <w:pPr>
        <w:pStyle w:val="ListBul"/>
      </w:pPr>
      <w:bookmarkStart w:id="52" w:name="_Ref166254499"/>
      <w:r w:rsidRPr="00B52A9D">
        <w:t>невнесения денежных сре</w:t>
      </w:r>
      <w:proofErr w:type="gramStart"/>
      <w:r w:rsidRPr="00B52A9D">
        <w:t>дств в к</w:t>
      </w:r>
      <w:proofErr w:type="gramEnd"/>
      <w:r w:rsidRPr="00B52A9D">
        <w:t xml:space="preserve">ачестве обеспечения заявки на участие в конкурсе, если необходимость предоставления обеспечения указана в пункте </w:t>
      </w:r>
      <w:r w:rsidR="00993252">
        <w:t>1</w:t>
      </w:r>
      <w:r w:rsidRPr="00B52A9D">
        <w:fldChar w:fldCharType="begin"/>
      </w:r>
      <w:r w:rsidRPr="00B52A9D">
        <w:instrText xml:space="preserve"> REF _Ref166315159 \r \h  \* MERGEFORMAT </w:instrText>
      </w:r>
      <w:r w:rsidRPr="00B52A9D">
        <w:fldChar w:fldCharType="separate"/>
      </w:r>
      <w:r w:rsidR="00AB6DC0">
        <w:t>0</w:t>
      </w:r>
      <w:r w:rsidRPr="00B52A9D">
        <w:fldChar w:fldCharType="end"/>
      </w:r>
      <w:r w:rsidR="00993252">
        <w:t>.1.18</w:t>
      </w:r>
      <w:r w:rsidRPr="00B52A9D">
        <w:t xml:space="preserve"> части </w:t>
      </w:r>
      <w:r w:rsidRPr="00B52A9D">
        <w:fldChar w:fldCharType="begin"/>
      </w:r>
      <w:r w:rsidRPr="00B52A9D">
        <w:instrText xml:space="preserve"> REF _Ref119427269 \r \h  \* MERGEFORMAT </w:instrText>
      </w:r>
      <w:r w:rsidRPr="00B52A9D">
        <w:fldChar w:fldCharType="separate"/>
      </w:r>
      <w:r w:rsidR="00AB6DC0">
        <w:t>III</w:t>
      </w:r>
      <w:r w:rsidRPr="00B52A9D">
        <w:fldChar w:fldCharType="end"/>
      </w:r>
      <w:r w:rsidRPr="00B52A9D">
        <w:t xml:space="preserve"> «</w:t>
      </w:r>
      <w:r w:rsidRPr="00B52A9D">
        <w:fldChar w:fldCharType="begin"/>
      </w:r>
      <w:r w:rsidRPr="00B52A9D">
        <w:instrText xml:space="preserve"> REF _Ref119427269 \h  \* MERGEFORMAT </w:instrText>
      </w:r>
      <w:r w:rsidRPr="00B52A9D">
        <w:fldChar w:fldCharType="separate"/>
      </w:r>
      <w:r w:rsidR="00AB6DC0" w:rsidRPr="00AB6DC0">
        <w:t>ИНФОРМАЦИОННАЯ КАРТА КОНКУРСА</w:t>
      </w:r>
      <w:r w:rsidRPr="00B52A9D">
        <w:fldChar w:fldCharType="end"/>
      </w:r>
      <w:r w:rsidRPr="00B52A9D">
        <w:t>»;</w:t>
      </w:r>
      <w:bookmarkEnd w:id="52"/>
    </w:p>
    <w:p w:rsidR="00AF7136" w:rsidRDefault="004D5495" w:rsidP="004E39EE">
      <w:pPr>
        <w:pStyle w:val="ListBul"/>
      </w:pPr>
      <w:proofErr w:type="gramStart"/>
      <w:r w:rsidRPr="004D5495">
        <w:t xml:space="preserve">несоответствия заявки на участие в конкурсе требованиям конкурсной документации, в том числе наличие в таких заявках предложения о цене контракта, превышающей начальную (максимальную) цену контракта (цену лота), начальную (максимальную) цену единицы товара, начальную (максимальную) цену запасных частей (каждой запасной части) к технике, к оборудованию, начальную (максимальную) цену единицы услуги и (или) работы. </w:t>
      </w:r>
      <w:proofErr w:type="gramEnd"/>
    </w:p>
    <w:p w:rsidR="002660B7" w:rsidRPr="004D5495" w:rsidRDefault="007125FB" w:rsidP="00AF7136">
      <w:pPr>
        <w:pStyle w:val="ListBul"/>
        <w:numPr>
          <w:ilvl w:val="0"/>
          <w:numId w:val="0"/>
        </w:numPr>
      </w:pPr>
      <w:r>
        <w:t xml:space="preserve">1.10.2. </w:t>
      </w:r>
      <w:r w:rsidR="00481C81" w:rsidRPr="00481C81">
        <w:t xml:space="preserve">Комиссия </w:t>
      </w:r>
      <w:r w:rsidR="002660B7" w:rsidRPr="004D5495">
        <w:t>Заказчик</w:t>
      </w:r>
      <w:r w:rsidR="00481C81" w:rsidRPr="004D5495">
        <w:t>а</w:t>
      </w:r>
      <w:r w:rsidR="004D5495" w:rsidRPr="004D5495">
        <w:t xml:space="preserve"> (</w:t>
      </w:r>
      <w:r w:rsidR="00462702" w:rsidRPr="004D5495">
        <w:t>У</w:t>
      </w:r>
      <w:r w:rsidR="002660B7" w:rsidRPr="004D5495">
        <w:t>полномоченн</w:t>
      </w:r>
      <w:r w:rsidR="00481C81" w:rsidRPr="004D5495">
        <w:t>ого</w:t>
      </w:r>
      <w:r w:rsidR="002660B7" w:rsidRPr="004D5495">
        <w:t xml:space="preserve"> орган</w:t>
      </w:r>
      <w:r w:rsidR="00481C81" w:rsidRPr="004D5495">
        <w:t>а</w:t>
      </w:r>
      <w:r w:rsidR="004D5495" w:rsidRPr="004D5495">
        <w:t>)</w:t>
      </w:r>
      <w:r w:rsidR="002660B7" w:rsidRPr="004D5495">
        <w:t xml:space="preserve"> отстраняет участника размещения заказа от участия в конкурсе на любом этапе его проведения вплоть до заключения </w:t>
      </w:r>
      <w:r w:rsidR="00C767C9" w:rsidRPr="004D5495">
        <w:t>К</w:t>
      </w:r>
      <w:r w:rsidR="002660B7" w:rsidRPr="004D5495">
        <w:t>онтракта в случае:</w:t>
      </w:r>
    </w:p>
    <w:p w:rsidR="002660B7" w:rsidRDefault="002660B7" w:rsidP="004E39EE">
      <w:pPr>
        <w:pStyle w:val="ListBul"/>
      </w:pPr>
      <w:r>
        <w:t>установления недостоверности сведений, содержащихся в документах, представленных участником размещения заказа в состав</w:t>
      </w:r>
      <w:r w:rsidR="00481C81">
        <w:t>е заявки на участие в конкурсе;</w:t>
      </w:r>
    </w:p>
    <w:p w:rsidR="002660B7" w:rsidRDefault="002660B7" w:rsidP="004E39EE">
      <w:pPr>
        <w:pStyle w:val="ListBul"/>
      </w:pPr>
      <w:proofErr w:type="gramStart"/>
      <w:r>
        <w:t xml:space="preserve">установления факта проведения ликвидации в отношении участника размещения заказа </w:t>
      </w:r>
      <w:r w:rsidR="00481C81">
        <w:t>—</w:t>
      </w:r>
      <w:r>
        <w:t xml:space="preserve"> юридического лица </w:t>
      </w:r>
      <w:r w:rsidRPr="00C150FD">
        <w:t xml:space="preserve">или </w:t>
      </w:r>
      <w:r w:rsidR="00C150FD" w:rsidRPr="00C150FD">
        <w:t xml:space="preserve">принятия арбитражным судом решения о признании участника размещения заказа </w:t>
      </w:r>
      <w:r w:rsidR="00481C81">
        <w:t>—</w:t>
      </w:r>
      <w:r w:rsidR="00C150FD" w:rsidRPr="00C150FD">
        <w:t xml:space="preserve"> юридического лица, индивидуального предпринимателя банкротом и об открытии конкурсного производства</w:t>
      </w:r>
      <w:r>
        <w:t>;</w:t>
      </w:r>
      <w:proofErr w:type="gramEnd"/>
    </w:p>
    <w:p w:rsidR="002660B7" w:rsidRDefault="002660B7" w:rsidP="004E39EE">
      <w:pPr>
        <w:pStyle w:val="ListBul"/>
      </w:pPr>
      <w:r>
        <w:t xml:space="preserve">установления </w:t>
      </w:r>
      <w:proofErr w:type="gramStart"/>
      <w:r>
        <w:t>факта приостановления деятельности участника размещения заказа юридического</w:t>
      </w:r>
      <w:proofErr w:type="gramEnd"/>
      <w:r>
        <w:t xml:space="preserve"> лица, индивидуального предпринимателя в порядке, предусмотренном Кодексом Российской Федерации об административных правонарушениях</w:t>
      </w:r>
      <w:r w:rsidR="00C119A4">
        <w:t>;</w:t>
      </w:r>
    </w:p>
    <w:p w:rsidR="00C150FD" w:rsidRPr="00C150FD" w:rsidRDefault="00C150FD" w:rsidP="004E39EE">
      <w:pPr>
        <w:pStyle w:val="ListBul"/>
      </w:pPr>
      <w:bookmarkStart w:id="53" w:name="_Ref166349171"/>
      <w:proofErr w:type="gramStart"/>
      <w:r w:rsidRPr="00C150FD">
        <w:t>установления факта наличия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размещения заказа не обжалует наличие указанной задолженности в соответствии с</w:t>
      </w:r>
      <w:proofErr w:type="gramEnd"/>
      <w:r w:rsidRPr="00C150FD">
        <w:t xml:space="preserve"> законодательством Российской Федерации</w:t>
      </w:r>
      <w:r w:rsidR="00481C81">
        <w:t>.</w:t>
      </w:r>
    </w:p>
    <w:p w:rsidR="002660B7" w:rsidRDefault="007125FB" w:rsidP="004E39EE">
      <w:r>
        <w:t xml:space="preserve">1.10.3. </w:t>
      </w:r>
      <w:r w:rsidR="002660B7">
        <w:t xml:space="preserve">В случае </w:t>
      </w:r>
      <w:proofErr w:type="gramStart"/>
      <w:r w:rsidR="002660B7">
        <w:t>установления фактов несоответствия участника размещения заказа</w:t>
      </w:r>
      <w:proofErr w:type="gramEnd"/>
      <w:r w:rsidR="002660B7">
        <w:t xml:space="preserve"> требованиям, установленным в пункте </w:t>
      </w:r>
      <w:r w:rsidR="00993252">
        <w:t>1.6.5</w:t>
      </w:r>
      <w:r w:rsidR="002660B7">
        <w:t xml:space="preserve"> и в пункте </w:t>
      </w:r>
      <w:r w:rsidR="00993252">
        <w:t>1</w:t>
      </w:r>
      <w:r w:rsidR="002660B7">
        <w:fldChar w:fldCharType="begin"/>
      </w:r>
      <w:r w:rsidR="002660B7">
        <w:instrText xml:space="preserve"> REF _Ref166312013 \r \h  \* MERGEFORMAT </w:instrText>
      </w:r>
      <w:r w:rsidR="002660B7">
        <w:fldChar w:fldCharType="separate"/>
      </w:r>
      <w:r w:rsidR="00AB6DC0">
        <w:t>0</w:t>
      </w:r>
      <w:r w:rsidR="002660B7">
        <w:fldChar w:fldCharType="end"/>
      </w:r>
      <w:r w:rsidR="00993252">
        <w:t>.1.9</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xml:space="preserve">», такой участник отстраняется от участия в конкурсе на любом этапе его проведения, а в случае признания участника победителем конкурса, </w:t>
      </w:r>
      <w:r w:rsidR="00687A34">
        <w:t>К</w:t>
      </w:r>
      <w:r w:rsidR="002660B7">
        <w:t>онтракт с таким участником не заключается.</w:t>
      </w:r>
      <w:bookmarkEnd w:id="53"/>
    </w:p>
    <w:p w:rsidR="002660B7" w:rsidRDefault="00D0766C">
      <w:pPr>
        <w:pStyle w:val="11"/>
        <w:keepNext w:val="0"/>
        <w:spacing w:before="360" w:after="120"/>
        <w:ind w:left="431" w:hanging="431"/>
        <w:rPr>
          <w:bCs w:val="0"/>
          <w:sz w:val="24"/>
          <w:szCs w:val="24"/>
        </w:rPr>
      </w:pPr>
      <w:bookmarkStart w:id="54" w:name="_Toc123405462"/>
      <w:bookmarkStart w:id="55" w:name="_Toc166101207"/>
      <w:bookmarkStart w:id="56" w:name="_Toc320713603"/>
      <w:r>
        <w:rPr>
          <w:bCs w:val="0"/>
          <w:sz w:val="24"/>
          <w:szCs w:val="24"/>
        </w:rPr>
        <w:t xml:space="preserve">2. </w:t>
      </w:r>
      <w:r w:rsidR="002660B7">
        <w:rPr>
          <w:bCs w:val="0"/>
          <w:sz w:val="24"/>
          <w:szCs w:val="24"/>
        </w:rPr>
        <w:t>КОНКУРСНАЯ ДОКУМЕНТАЦИЯ</w:t>
      </w:r>
      <w:bookmarkEnd w:id="54"/>
      <w:bookmarkEnd w:id="55"/>
      <w:bookmarkEnd w:id="56"/>
    </w:p>
    <w:p w:rsidR="002660B7" w:rsidRDefault="00D0766C">
      <w:pPr>
        <w:pStyle w:val="22"/>
        <w:keepNext w:val="0"/>
        <w:spacing w:after="0"/>
        <w:ind w:left="578" w:hanging="578"/>
        <w:rPr>
          <w:bCs w:val="0"/>
          <w:sz w:val="24"/>
          <w:szCs w:val="24"/>
        </w:rPr>
      </w:pPr>
      <w:bookmarkStart w:id="57" w:name="_Ref11225592"/>
      <w:bookmarkStart w:id="58" w:name="_Toc13035844"/>
      <w:bookmarkStart w:id="59" w:name="_Toc123405463"/>
      <w:bookmarkStart w:id="60" w:name="_Toc169628374"/>
      <w:bookmarkStart w:id="61" w:name="_Toc320713604"/>
      <w:r>
        <w:rPr>
          <w:bCs w:val="0"/>
          <w:sz w:val="24"/>
          <w:szCs w:val="24"/>
        </w:rPr>
        <w:t xml:space="preserve">2.1. </w:t>
      </w:r>
      <w:r w:rsidR="002660B7">
        <w:rPr>
          <w:bCs w:val="0"/>
          <w:sz w:val="24"/>
          <w:szCs w:val="24"/>
        </w:rPr>
        <w:t>Предоставление конкурсной документации</w:t>
      </w:r>
      <w:bookmarkEnd w:id="57"/>
      <w:bookmarkEnd w:id="58"/>
      <w:bookmarkEnd w:id="59"/>
      <w:bookmarkEnd w:id="60"/>
      <w:bookmarkEnd w:id="61"/>
    </w:p>
    <w:p w:rsidR="002660B7" w:rsidRDefault="007125FB" w:rsidP="004E39EE">
      <w:bookmarkStart w:id="62" w:name="_Ref166101804"/>
      <w:r>
        <w:lastRenderedPageBreak/>
        <w:t xml:space="preserve">2.1.1. </w:t>
      </w:r>
      <w:r w:rsidR="002660B7">
        <w:t>Конкурсная документация предоставляется всем заинтересованным лицам в порядке и на условиях, предусмотренных в извещении о проведении конкурса.</w:t>
      </w:r>
      <w:bookmarkEnd w:id="62"/>
    </w:p>
    <w:p w:rsidR="002660B7" w:rsidRDefault="007125FB" w:rsidP="004E39EE">
      <w:r>
        <w:t xml:space="preserve">2.1.2. </w:t>
      </w:r>
      <w:r w:rsidR="002660B7">
        <w:t xml:space="preserve">Конкурсная документация для ознакомления доступна в электронном виде на </w:t>
      </w:r>
      <w:r w:rsidR="00A31551">
        <w:t xml:space="preserve">Официальном </w:t>
      </w:r>
      <w:r w:rsidR="002660B7">
        <w:t>сайте</w:t>
      </w:r>
      <w:r w:rsidR="002660B7" w:rsidRPr="004D5495">
        <w:t>.</w:t>
      </w:r>
      <w:r w:rsidR="002660B7">
        <w:t xml:space="preserve"> При этом в случае разночтений, преимущество имеет текст конкурсной документации на бумажном </w:t>
      </w:r>
      <w:r w:rsidR="002660B7" w:rsidRPr="004D5495">
        <w:t xml:space="preserve">носителе, подписанный </w:t>
      </w:r>
      <w:r w:rsidR="00A0122A" w:rsidRPr="004D5495">
        <w:t>З</w:t>
      </w:r>
      <w:r w:rsidR="002660B7" w:rsidRPr="004D5495">
        <w:t>аказчиком</w:t>
      </w:r>
      <w:r w:rsidR="004D5495" w:rsidRPr="004D5495">
        <w:t xml:space="preserve"> (</w:t>
      </w:r>
      <w:r w:rsidR="00462702" w:rsidRPr="004D5495">
        <w:t>У</w:t>
      </w:r>
      <w:r w:rsidR="002660B7" w:rsidRPr="004D5495">
        <w:t>полномоченным органом</w:t>
      </w:r>
      <w:r w:rsidR="004D5495" w:rsidRPr="004D5495">
        <w:t>)</w:t>
      </w:r>
      <w:r w:rsidR="002660B7" w:rsidRPr="004D5495">
        <w:t xml:space="preserve">. При разрешении разногласий (в случае их возникновения) </w:t>
      </w:r>
      <w:r w:rsidR="00A0122A" w:rsidRPr="004D5495">
        <w:t>К</w:t>
      </w:r>
      <w:r w:rsidR="002660B7" w:rsidRPr="004D5495">
        <w:t xml:space="preserve">омиссия будет руководствоваться текстом конкурсной документации на бумажном носителе, подписанным </w:t>
      </w:r>
      <w:r w:rsidR="00A0122A" w:rsidRPr="004D5495">
        <w:t>З</w:t>
      </w:r>
      <w:r w:rsidR="002660B7" w:rsidRPr="004D5495">
        <w:t>аказчиком</w:t>
      </w:r>
      <w:r w:rsidR="004D5495" w:rsidRPr="004D5495">
        <w:t xml:space="preserve"> (</w:t>
      </w:r>
      <w:r w:rsidR="00462702" w:rsidRPr="004D5495">
        <w:t>У</w:t>
      </w:r>
      <w:r w:rsidR="002660B7" w:rsidRPr="004D5495">
        <w:t>полномоченным органом</w:t>
      </w:r>
      <w:r w:rsidR="004D5495" w:rsidRPr="004D5495">
        <w:t>)</w:t>
      </w:r>
      <w:r w:rsidR="002660B7" w:rsidRPr="004D5495">
        <w:t xml:space="preserve"> и не несет ответственности за содержание конкурсной документации, полученной</w:t>
      </w:r>
      <w:r w:rsidR="002660B7">
        <w:t xml:space="preserve"> участником размещения заказа не в соответствии с порядком</w:t>
      </w:r>
      <w:r w:rsidR="00993252">
        <w:t>,</w:t>
      </w:r>
      <w:r w:rsidR="002660B7">
        <w:t xml:space="preserve"> предусмотренным пунктом</w:t>
      </w:r>
      <w:r w:rsidR="000F773B">
        <w:t xml:space="preserve"> </w:t>
      </w:r>
      <w:r w:rsidR="00993252">
        <w:t>2.1.1</w:t>
      </w:r>
      <w:r w:rsidR="002660B7">
        <w:t>.</w:t>
      </w:r>
    </w:p>
    <w:p w:rsidR="002660B7" w:rsidRDefault="00D0766C">
      <w:pPr>
        <w:pStyle w:val="22"/>
        <w:keepNext w:val="0"/>
        <w:spacing w:before="360" w:after="0"/>
        <w:ind w:left="578" w:hanging="578"/>
        <w:rPr>
          <w:bCs w:val="0"/>
          <w:sz w:val="24"/>
          <w:szCs w:val="24"/>
        </w:rPr>
      </w:pPr>
      <w:bookmarkStart w:id="63" w:name="_Toc123405464"/>
      <w:bookmarkStart w:id="64" w:name="_Toc320713605"/>
      <w:r>
        <w:rPr>
          <w:bCs w:val="0"/>
          <w:sz w:val="24"/>
          <w:szCs w:val="24"/>
        </w:rPr>
        <w:t xml:space="preserve">2.2. </w:t>
      </w:r>
      <w:r w:rsidR="002660B7">
        <w:rPr>
          <w:bCs w:val="0"/>
          <w:sz w:val="24"/>
          <w:szCs w:val="24"/>
        </w:rPr>
        <w:t>Разъяснение положений конкурсной документации</w:t>
      </w:r>
      <w:bookmarkEnd w:id="63"/>
      <w:bookmarkEnd w:id="64"/>
    </w:p>
    <w:p w:rsidR="002660B7" w:rsidRPr="004D5495" w:rsidRDefault="007125FB" w:rsidP="004E39EE">
      <w:r>
        <w:t xml:space="preserve">2.2.1. </w:t>
      </w:r>
      <w:r w:rsidR="002660B7">
        <w:t>При проведении конкурса какие-л</w:t>
      </w:r>
      <w:r w:rsidR="002660B7" w:rsidRPr="004D5495">
        <w:t xml:space="preserve">ибо переговоры </w:t>
      </w:r>
      <w:r w:rsidR="00A0122A" w:rsidRPr="004D5495">
        <w:t>З</w:t>
      </w:r>
      <w:r w:rsidR="002660B7" w:rsidRPr="004D5495">
        <w:t>аказчика</w:t>
      </w:r>
      <w:r w:rsidR="004D5495" w:rsidRPr="004D5495">
        <w:t xml:space="preserve"> (</w:t>
      </w:r>
      <w:r w:rsidR="00462702" w:rsidRPr="004D5495">
        <w:t>У</w:t>
      </w:r>
      <w:r w:rsidR="002660B7" w:rsidRPr="004D5495">
        <w:t>полномоченного органа, специализированной организации</w:t>
      </w:r>
      <w:r w:rsidR="004D5495" w:rsidRPr="004D5495">
        <w:t>,</w:t>
      </w:r>
      <w:r w:rsidR="002660B7" w:rsidRPr="004D5495">
        <w:t xml:space="preserve"> или </w:t>
      </w:r>
      <w:r w:rsidR="00A0122A" w:rsidRPr="004D5495">
        <w:t>К</w:t>
      </w:r>
      <w:r w:rsidR="002660B7" w:rsidRPr="004D5495">
        <w:t>омиссии</w:t>
      </w:r>
      <w:r w:rsidR="00A31551">
        <w:t>)</w:t>
      </w:r>
      <w:r w:rsidR="002660B7" w:rsidRPr="004D5495">
        <w:t xml:space="preserve"> с участником размещения заказа не допускаются.</w:t>
      </w:r>
    </w:p>
    <w:p w:rsidR="002660B7" w:rsidRPr="00C51712" w:rsidRDefault="007125FB" w:rsidP="004E39EE">
      <w:bookmarkStart w:id="65" w:name="_Ref166349349"/>
      <w:r>
        <w:t xml:space="preserve">2.2.2. </w:t>
      </w:r>
      <w:r w:rsidR="002660B7">
        <w:t xml:space="preserve">Любой участник размещения заказа вправе направить в </w:t>
      </w:r>
      <w:r w:rsidR="002660B7" w:rsidRPr="00C51712">
        <w:t xml:space="preserve">письменной форме, в том числе в форме электронного документа, </w:t>
      </w:r>
      <w:r w:rsidR="00A0122A" w:rsidRPr="00C51712">
        <w:t>З</w:t>
      </w:r>
      <w:r w:rsidR="002660B7" w:rsidRPr="00C51712">
        <w:t>аказчику</w:t>
      </w:r>
      <w:r w:rsidR="004D5495" w:rsidRPr="00C51712">
        <w:t xml:space="preserve"> (</w:t>
      </w:r>
      <w:r w:rsidR="00462702" w:rsidRPr="00C51712">
        <w:t>У</w:t>
      </w:r>
      <w:r w:rsidR="002660B7" w:rsidRPr="00C51712">
        <w:t>полномоченному органу</w:t>
      </w:r>
      <w:r w:rsidR="004D5495" w:rsidRPr="00C51712">
        <w:t>)</w:t>
      </w:r>
      <w:r w:rsidR="002660B7" w:rsidRPr="00C51712">
        <w:t xml:space="preserve"> запрос о разъяснении положений конкурсной документации. В течение </w:t>
      </w:r>
      <w:r w:rsidR="00C51712">
        <w:t>2</w:t>
      </w:r>
      <w:r w:rsidR="002660B7" w:rsidRPr="00C51712">
        <w:t xml:space="preserve"> рабочих дней со дня поступления указанного запроса </w:t>
      </w:r>
      <w:r w:rsidR="00A0122A" w:rsidRPr="00C51712">
        <w:t>З</w:t>
      </w:r>
      <w:r w:rsidR="002660B7" w:rsidRPr="00C51712">
        <w:t>аказчик</w:t>
      </w:r>
      <w:r w:rsidR="004D5495" w:rsidRPr="00C51712">
        <w:t xml:space="preserve"> (</w:t>
      </w:r>
      <w:r w:rsidR="00462702" w:rsidRPr="00C51712">
        <w:t>У</w:t>
      </w:r>
      <w:r w:rsidR="002660B7" w:rsidRPr="00C51712">
        <w:t>полномоченный орган</w:t>
      </w:r>
      <w:r w:rsidR="004D5495" w:rsidRPr="00C51712">
        <w:t>)</w:t>
      </w:r>
      <w:r w:rsidR="002660B7" w:rsidRPr="00C51712">
        <w:t xml:space="preserve"> обяза</w:t>
      </w:r>
      <w:proofErr w:type="gramStart"/>
      <w:r w:rsidR="002660B7" w:rsidRPr="00C51712">
        <w:t>н</w:t>
      </w:r>
      <w:r w:rsidR="004D5495" w:rsidRPr="00C51712">
        <w:t>(</w:t>
      </w:r>
      <w:proofErr w:type="gramEnd"/>
      <w:r w:rsidR="002660B7" w:rsidRPr="00C51712">
        <w:t>ы</w:t>
      </w:r>
      <w:r w:rsidR="004D5495" w:rsidRPr="00C51712">
        <w:t>)</w:t>
      </w:r>
      <w:r w:rsidR="002660B7" w:rsidRPr="00C51712">
        <w:t xml:space="preserve"> направить в письменной форме или в форме электронного документа разъяснения</w:t>
      </w:r>
      <w:r w:rsidR="002660B7">
        <w:t xml:space="preserve"> положений конкурсной документации, если указанный запрос поступил </w:t>
      </w:r>
      <w:r w:rsidR="002660B7" w:rsidRPr="00C51712">
        <w:t xml:space="preserve">к </w:t>
      </w:r>
      <w:r w:rsidR="00F8787E" w:rsidRPr="00C51712">
        <w:t>З</w:t>
      </w:r>
      <w:r w:rsidR="002660B7" w:rsidRPr="00C51712">
        <w:t>аказчику</w:t>
      </w:r>
      <w:r w:rsidR="00C51712" w:rsidRPr="00C51712">
        <w:t xml:space="preserve"> (</w:t>
      </w:r>
      <w:r w:rsidR="002660B7" w:rsidRPr="00C51712">
        <w:t xml:space="preserve">в </w:t>
      </w:r>
      <w:r w:rsidR="00462702" w:rsidRPr="00C51712">
        <w:t>У</w:t>
      </w:r>
      <w:r w:rsidR="002660B7" w:rsidRPr="00C51712">
        <w:t>полномоченный орган</w:t>
      </w:r>
      <w:r w:rsidR="00C51712" w:rsidRPr="00C51712">
        <w:t>)</w:t>
      </w:r>
      <w:r w:rsidR="002660B7" w:rsidRPr="00C51712">
        <w:t xml:space="preserve"> не позднее, чем за </w:t>
      </w:r>
      <w:r w:rsidR="00C51712">
        <w:t>5</w:t>
      </w:r>
      <w:r w:rsidR="002660B7" w:rsidRPr="00C51712">
        <w:t xml:space="preserve"> дней до дня окончания подачи заявок на участие в конкурсе по адресу, указанному пунктах </w:t>
      </w:r>
      <w:r w:rsidR="006B3A56">
        <w:t>10.1.1</w:t>
      </w:r>
      <w:r w:rsidR="002660B7" w:rsidRPr="00C51712">
        <w:t xml:space="preserve"> или </w:t>
      </w:r>
      <w:r w:rsidR="006B3A56">
        <w:t>10.1.2</w:t>
      </w:r>
      <w:r w:rsidR="002660B7" w:rsidRPr="00C51712">
        <w:t xml:space="preserve"> части </w:t>
      </w:r>
      <w:r w:rsidR="002660B7" w:rsidRPr="00C51712">
        <w:fldChar w:fldCharType="begin"/>
      </w:r>
      <w:r w:rsidR="002660B7" w:rsidRPr="00C51712">
        <w:instrText xml:space="preserve"> REF _Ref119427269 \r \h  \* MERGEFORMAT </w:instrText>
      </w:r>
      <w:r w:rsidR="002660B7" w:rsidRPr="00C51712">
        <w:fldChar w:fldCharType="separate"/>
      </w:r>
      <w:r w:rsidR="00AB6DC0">
        <w:t>III</w:t>
      </w:r>
      <w:r w:rsidR="002660B7" w:rsidRPr="00C51712">
        <w:fldChar w:fldCharType="end"/>
      </w:r>
      <w:r w:rsidR="002660B7" w:rsidRPr="00C51712">
        <w:t xml:space="preserve"> «</w:t>
      </w:r>
      <w:r w:rsidR="002660B7" w:rsidRPr="00C51712">
        <w:fldChar w:fldCharType="begin"/>
      </w:r>
      <w:r w:rsidR="002660B7" w:rsidRPr="00C51712">
        <w:instrText xml:space="preserve"> REF _Ref119427269 \h  \* MERGEFORMAT </w:instrText>
      </w:r>
      <w:r w:rsidR="002660B7" w:rsidRPr="00C51712">
        <w:fldChar w:fldCharType="separate"/>
      </w:r>
      <w:r w:rsidR="00AB6DC0" w:rsidRPr="00AB6DC0">
        <w:t>ИНФОРМАЦИОННАЯ КАРТА КОНКУРСА</w:t>
      </w:r>
      <w:r w:rsidR="002660B7" w:rsidRPr="00C51712">
        <w:fldChar w:fldCharType="end"/>
      </w:r>
      <w:r w:rsidR="002660B7" w:rsidRPr="00C51712">
        <w:t xml:space="preserve">», как адрес </w:t>
      </w:r>
      <w:r w:rsidR="00DF6C33" w:rsidRPr="00C51712">
        <w:t>З</w:t>
      </w:r>
      <w:r w:rsidR="002660B7" w:rsidRPr="00C51712">
        <w:t>аказчика</w:t>
      </w:r>
      <w:r w:rsidR="00C51712" w:rsidRPr="00C51712">
        <w:t xml:space="preserve"> (</w:t>
      </w:r>
      <w:r w:rsidR="00462702" w:rsidRPr="00C51712">
        <w:t>У</w:t>
      </w:r>
      <w:r w:rsidR="002660B7" w:rsidRPr="00C51712">
        <w:t>полномоченного органа соответственно</w:t>
      </w:r>
      <w:r w:rsidR="00C51712" w:rsidRPr="00C51712">
        <w:t>)</w:t>
      </w:r>
      <w:r w:rsidR="002660B7" w:rsidRPr="00C51712">
        <w:t>.</w:t>
      </w:r>
      <w:bookmarkEnd w:id="65"/>
    </w:p>
    <w:p w:rsidR="002660B7" w:rsidRDefault="007125FB" w:rsidP="004E39EE">
      <w:bookmarkStart w:id="66" w:name="_Ref166381492"/>
      <w:r>
        <w:t xml:space="preserve">2.2.3. </w:t>
      </w:r>
      <w:r w:rsidR="002660B7">
        <w:t xml:space="preserve">Дата начала и окончания срока предоставления участникам размещения заказа разъяснений положений конкурсной документации указаны в пункте </w:t>
      </w:r>
      <w:r w:rsidR="006B3A56">
        <w:t>1</w:t>
      </w:r>
      <w:r w:rsidR="002660B7">
        <w:fldChar w:fldCharType="begin"/>
      </w:r>
      <w:r w:rsidR="002660B7">
        <w:instrText xml:space="preserve"> REF _Ref166381471 \r \h  \* MERGEFORMAT </w:instrText>
      </w:r>
      <w:r w:rsidR="002660B7">
        <w:fldChar w:fldCharType="separate"/>
      </w:r>
      <w:r w:rsidR="00AB6DC0">
        <w:t>0</w:t>
      </w:r>
      <w:r w:rsidR="002660B7">
        <w:fldChar w:fldCharType="end"/>
      </w:r>
      <w:r w:rsidR="006B3A56">
        <w:t>.1.12</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66"/>
    </w:p>
    <w:p w:rsidR="003525E5" w:rsidRDefault="007125FB" w:rsidP="003525E5">
      <w:r>
        <w:t xml:space="preserve">2.2.4. </w:t>
      </w:r>
      <w:r w:rsidR="002660B7">
        <w:t xml:space="preserve">В течение </w:t>
      </w:r>
      <w:r w:rsidR="002660B7" w:rsidRPr="00DF6C33">
        <w:t>одного</w:t>
      </w:r>
      <w:r w:rsidR="002660B7">
        <w:t xml:space="preserve"> дня со дня направления разъяснения положений конкурсной документации по </w:t>
      </w:r>
      <w:r w:rsidR="002660B7" w:rsidRPr="00C51712">
        <w:t xml:space="preserve">запросу участника размещения заказа такое разъяснение должно быть размещено </w:t>
      </w:r>
      <w:r w:rsidR="00DF6C33" w:rsidRPr="00C51712">
        <w:t>З</w:t>
      </w:r>
      <w:r w:rsidR="002660B7" w:rsidRPr="00C51712">
        <w:t>аказчиком</w:t>
      </w:r>
      <w:r w:rsidR="00C51712" w:rsidRPr="00C51712">
        <w:t xml:space="preserve"> (</w:t>
      </w:r>
      <w:r w:rsidR="00462702" w:rsidRPr="00C51712">
        <w:t>У</w:t>
      </w:r>
      <w:r w:rsidR="002660B7" w:rsidRPr="00C51712">
        <w:t>полномоченным органом, специализированной организацией</w:t>
      </w:r>
      <w:r w:rsidR="00C51712" w:rsidRPr="00C51712">
        <w:t>)</w:t>
      </w:r>
      <w:r w:rsidR="002660B7" w:rsidRPr="00C51712">
        <w:t xml:space="preserve"> на </w:t>
      </w:r>
      <w:r w:rsidR="00A31551">
        <w:t>Официальном сайте</w:t>
      </w:r>
      <w:r w:rsidR="002660B7" w:rsidRPr="00C51712">
        <w:t xml:space="preserve"> с указанием предмета запроса, но без указания участника размещения заказ</w:t>
      </w:r>
      <w:r w:rsidR="00DF6C33" w:rsidRPr="00C51712">
        <w:t>а, от которого поступил запрос</w:t>
      </w:r>
      <w:r w:rsidR="00DF6C33">
        <w:t>.</w:t>
      </w:r>
    </w:p>
    <w:p w:rsidR="003525E5" w:rsidRPr="008C2655" w:rsidRDefault="003525E5" w:rsidP="003525E5">
      <w:pPr>
        <w:rPr>
          <w:color w:val="000000"/>
          <w:kern w:val="1"/>
          <w:szCs w:val="22"/>
          <w:lang w:eastAsia="ar-SA"/>
        </w:rPr>
      </w:pPr>
      <w:r w:rsidRPr="008C2655">
        <w:rPr>
          <w:color w:val="000000"/>
          <w:szCs w:val="22"/>
        </w:rPr>
        <w:t>2.2.5.</w:t>
      </w:r>
      <w:r w:rsidRPr="008C2655">
        <w:rPr>
          <w:color w:val="000000"/>
          <w:kern w:val="1"/>
          <w:szCs w:val="22"/>
          <w:lang w:eastAsia="ar-SA"/>
        </w:rPr>
        <w:t xml:space="preserve"> Разъяснение положений конкурсной документации не должно изменять ее суть.</w:t>
      </w:r>
    </w:p>
    <w:p w:rsidR="003525E5" w:rsidRPr="008C2655" w:rsidRDefault="003525E5" w:rsidP="003525E5">
      <w:pPr>
        <w:rPr>
          <w:color w:val="000000"/>
        </w:rPr>
      </w:pPr>
    </w:p>
    <w:p w:rsidR="003525E5" w:rsidRDefault="003525E5" w:rsidP="004E39EE"/>
    <w:p w:rsidR="002660B7" w:rsidRPr="00C51712" w:rsidRDefault="00D0766C">
      <w:pPr>
        <w:pStyle w:val="22"/>
        <w:keepNext w:val="0"/>
        <w:spacing w:before="360" w:after="0"/>
        <w:ind w:left="578" w:hanging="578"/>
        <w:rPr>
          <w:bCs w:val="0"/>
          <w:sz w:val="24"/>
          <w:szCs w:val="24"/>
        </w:rPr>
      </w:pPr>
      <w:bookmarkStart w:id="67" w:name="_Ref119429410"/>
      <w:bookmarkStart w:id="68" w:name="_Toc123405465"/>
      <w:bookmarkStart w:id="69" w:name="_Toc320713606"/>
      <w:r>
        <w:rPr>
          <w:bCs w:val="0"/>
          <w:sz w:val="24"/>
          <w:szCs w:val="24"/>
        </w:rPr>
        <w:t xml:space="preserve">2.3. </w:t>
      </w:r>
      <w:r w:rsidR="002660B7">
        <w:rPr>
          <w:bCs w:val="0"/>
          <w:sz w:val="24"/>
          <w:szCs w:val="24"/>
        </w:rPr>
        <w:t xml:space="preserve">Внесение </w:t>
      </w:r>
      <w:r w:rsidR="002660B7" w:rsidRPr="00C51712">
        <w:rPr>
          <w:bCs w:val="0"/>
          <w:sz w:val="24"/>
          <w:szCs w:val="24"/>
        </w:rPr>
        <w:t>изменений в извещение о проведении конкурса и конкурсную документацию</w:t>
      </w:r>
      <w:bookmarkEnd w:id="67"/>
      <w:bookmarkEnd w:id="68"/>
      <w:bookmarkEnd w:id="69"/>
    </w:p>
    <w:p w:rsidR="003525E5" w:rsidRPr="008C2655" w:rsidRDefault="007125FB" w:rsidP="003525E5">
      <w:pPr>
        <w:rPr>
          <w:color w:val="000000"/>
        </w:rPr>
      </w:pPr>
      <w:r>
        <w:t xml:space="preserve">2.3.1. </w:t>
      </w:r>
      <w:r w:rsidR="002660B7" w:rsidRPr="00C51712">
        <w:t>Заказчик</w:t>
      </w:r>
      <w:r w:rsidR="00C51712" w:rsidRPr="00C51712">
        <w:t xml:space="preserve"> (</w:t>
      </w:r>
      <w:r w:rsidR="00462702" w:rsidRPr="00C51712">
        <w:t>У</w:t>
      </w:r>
      <w:r w:rsidR="002660B7" w:rsidRPr="00C51712">
        <w:t>полномоченный орган</w:t>
      </w:r>
      <w:r w:rsidR="00C51712" w:rsidRPr="00C51712">
        <w:t>)</w:t>
      </w:r>
      <w:r w:rsidR="002660B7" w:rsidRPr="00C51712">
        <w:t xml:space="preserve"> вправе принять решение о внесении изменений в извещение о проведении открытого конкурса</w:t>
      </w:r>
      <w:r w:rsidR="002660B7">
        <w:t xml:space="preserve"> не </w:t>
      </w:r>
      <w:proofErr w:type="gramStart"/>
      <w:r w:rsidR="002660B7">
        <w:t>позднее</w:t>
      </w:r>
      <w:proofErr w:type="gramEnd"/>
      <w:r w:rsidR="002660B7">
        <w:t xml:space="preserve"> чем за </w:t>
      </w:r>
      <w:r w:rsidR="002660B7" w:rsidRPr="00DF6C33">
        <w:t>пять</w:t>
      </w:r>
      <w:r w:rsidR="002660B7">
        <w:t xml:space="preserve"> дней до даты окончания подач</w:t>
      </w:r>
      <w:r w:rsidR="00DF6C33">
        <w:t>и заявок на участие в конкурсе.</w:t>
      </w:r>
      <w:r w:rsidR="003525E5" w:rsidRPr="008C2655">
        <w:rPr>
          <w:rFonts w:ascii="Calibri" w:eastAsia="Calibri" w:hAnsi="Calibri"/>
          <w:color w:val="FF0000"/>
          <w:sz w:val="24"/>
          <w:lang w:eastAsia="en-US"/>
        </w:rPr>
        <w:t xml:space="preserve"> </w:t>
      </w:r>
      <w:r w:rsidR="003525E5" w:rsidRPr="003525E5">
        <w:rPr>
          <w:rFonts w:ascii="Calibri" w:eastAsia="Calibri" w:hAnsi="Calibri"/>
          <w:color w:val="FF0000"/>
          <w:sz w:val="24"/>
          <w:lang w:eastAsia="en-US"/>
        </w:rPr>
        <w:t xml:space="preserve"> </w:t>
      </w:r>
      <w:r w:rsidR="003525E5" w:rsidRPr="008C2655">
        <w:rPr>
          <w:rFonts w:eastAsia="Calibri"/>
          <w:color w:val="000000"/>
          <w:szCs w:val="22"/>
          <w:lang w:eastAsia="en-US"/>
        </w:rPr>
        <w:t>Изменение предмета конкурса не допускается.</w:t>
      </w:r>
    </w:p>
    <w:p w:rsidR="002660B7" w:rsidRDefault="002660B7" w:rsidP="004E39EE"/>
    <w:p w:rsidR="002660B7" w:rsidRDefault="007125FB" w:rsidP="004E39EE">
      <w:r>
        <w:t xml:space="preserve">2.3.2. </w:t>
      </w:r>
      <w:r w:rsidR="002660B7">
        <w:t xml:space="preserve">В течение </w:t>
      </w:r>
      <w:r w:rsidR="00C51712">
        <w:t>5</w:t>
      </w:r>
      <w:r w:rsidR="002660B7" w:rsidRPr="002D104A">
        <w:t xml:space="preserve"> рабочих</w:t>
      </w:r>
      <w:r w:rsidR="002660B7">
        <w:t xml:space="preserve"> дней и в течение </w:t>
      </w:r>
      <w:r w:rsidR="006B3A56">
        <w:t>одного</w:t>
      </w:r>
      <w:r w:rsidR="002660B7">
        <w:t xml:space="preserve"> дня со дня принятия указанног</w:t>
      </w:r>
      <w:r w:rsidR="002660B7" w:rsidRPr="00C51712">
        <w:t xml:space="preserve">о решения такие изменения соответственно размещаются </w:t>
      </w:r>
      <w:r w:rsidR="002D104A" w:rsidRPr="00C51712">
        <w:t>З</w:t>
      </w:r>
      <w:r w:rsidR="002660B7" w:rsidRPr="00C51712">
        <w:t>аказчиком</w:t>
      </w:r>
      <w:r w:rsidR="00C51712" w:rsidRPr="00C51712">
        <w:t xml:space="preserve"> (</w:t>
      </w:r>
      <w:r w:rsidR="00462702" w:rsidRPr="00C51712">
        <w:t>У</w:t>
      </w:r>
      <w:r w:rsidR="002660B7" w:rsidRPr="00C51712">
        <w:t>полномоченным органом, специализированной организацией</w:t>
      </w:r>
      <w:r w:rsidR="00C51712" w:rsidRPr="00C51712">
        <w:t>)</w:t>
      </w:r>
      <w:r w:rsidR="002660B7">
        <w:t xml:space="preserve"> в порядке, установленном для размещения на </w:t>
      </w:r>
      <w:r w:rsidR="00C55ACC">
        <w:t xml:space="preserve">Официальном сайте </w:t>
      </w:r>
      <w:r w:rsidR="002660B7">
        <w:t xml:space="preserve">извещения о проведении открытого конкурса. При этом срок подачи заявок на участие в конкурсе продлевается так, чтобы со дня размещения на </w:t>
      </w:r>
      <w:r w:rsidR="00236B1D">
        <w:t>О</w:t>
      </w:r>
      <w:r w:rsidR="002660B7">
        <w:t xml:space="preserve">фициальном сайте внесенных изменений в извещение о проведении открытого конкурса до даты окончания подачи заявок на участие в конкурсе такой срок составлял не менее чем </w:t>
      </w:r>
      <w:r w:rsidR="00C51712">
        <w:t>20</w:t>
      </w:r>
      <w:r w:rsidR="002660B7">
        <w:t xml:space="preserve"> дней.</w:t>
      </w:r>
    </w:p>
    <w:p w:rsidR="002660B7" w:rsidRDefault="007125FB" w:rsidP="004E39EE">
      <w:r>
        <w:t xml:space="preserve">2.3.3. </w:t>
      </w:r>
      <w:r w:rsidR="002660B7">
        <w:t>Заказчик</w:t>
      </w:r>
      <w:r w:rsidR="00C51712">
        <w:t xml:space="preserve"> (</w:t>
      </w:r>
      <w:r w:rsidR="00462702" w:rsidRPr="00C51712">
        <w:t>У</w:t>
      </w:r>
      <w:r w:rsidR="002660B7" w:rsidRPr="00C51712">
        <w:t>полномоченный орган</w:t>
      </w:r>
      <w:r w:rsidR="00C51712">
        <w:t>)</w:t>
      </w:r>
      <w:r w:rsidR="002660B7">
        <w:t xml:space="preserve"> по собственной инициативе или в соответствии с запросом участника размещения заказа вправе принять решение о внесении изменений в конкурсную документацию не </w:t>
      </w:r>
      <w:proofErr w:type="gramStart"/>
      <w:r w:rsidR="002660B7">
        <w:t>позднее</w:t>
      </w:r>
      <w:proofErr w:type="gramEnd"/>
      <w:r w:rsidR="002660B7">
        <w:t xml:space="preserve"> чем за </w:t>
      </w:r>
      <w:r w:rsidR="00C51712">
        <w:t>5</w:t>
      </w:r>
      <w:r w:rsidR="002660B7">
        <w:t xml:space="preserve"> дней до даты окончания подачи заявок на участие в конкурсе.</w:t>
      </w:r>
    </w:p>
    <w:p w:rsidR="002660B7" w:rsidRDefault="007125FB" w:rsidP="004E39EE">
      <w:r>
        <w:t xml:space="preserve">2.3.4. </w:t>
      </w:r>
      <w:proofErr w:type="gramStart"/>
      <w:r w:rsidR="002660B7">
        <w:t xml:space="preserve">В течение </w:t>
      </w:r>
      <w:r w:rsidR="002660B7" w:rsidRPr="00C51712">
        <w:t>5</w:t>
      </w:r>
      <w:r w:rsidR="002660B7">
        <w:t xml:space="preserve"> рабочих дней со дня принятия решения о внесении изменений в конкурсную документацию такие изменения размещаются на </w:t>
      </w:r>
      <w:r w:rsidR="00C55ACC">
        <w:t xml:space="preserve">Официальном сайте </w:t>
      </w:r>
      <w:r w:rsidR="00D7614D">
        <w:t>З</w:t>
      </w:r>
      <w:r w:rsidR="002660B7">
        <w:t>ак</w:t>
      </w:r>
      <w:r w:rsidR="002660B7" w:rsidRPr="00C51712">
        <w:t>азчиком</w:t>
      </w:r>
      <w:r w:rsidR="00C51712" w:rsidRPr="00C51712">
        <w:t xml:space="preserve"> (</w:t>
      </w:r>
      <w:r w:rsidR="00462702" w:rsidRPr="00C51712">
        <w:t>У</w:t>
      </w:r>
      <w:r w:rsidR="002660B7" w:rsidRPr="00C51712">
        <w:t>полномоченным органом, специализированной организацией</w:t>
      </w:r>
      <w:r w:rsidR="00C51712" w:rsidRPr="00C51712">
        <w:t>)</w:t>
      </w:r>
      <w:r w:rsidR="002660B7">
        <w:t xml:space="preserve"> в порядке, установленном для  размещения извещения о проведении открытого конкурса, и в течение </w:t>
      </w:r>
      <w:r w:rsidR="0072592B">
        <w:t>2</w:t>
      </w:r>
      <w:r w:rsidR="002660B7">
        <w:t xml:space="preserve"> рабочих дней направляются заказными письмами или в форме электронных документов всем участникам размещения заказа, которым конкурсная документация была предоставлена в</w:t>
      </w:r>
      <w:proofErr w:type="gramEnd"/>
      <w:r w:rsidR="002660B7">
        <w:t xml:space="preserve"> </w:t>
      </w:r>
      <w:proofErr w:type="gramStart"/>
      <w:r w:rsidR="002660B7">
        <w:t>порядке</w:t>
      </w:r>
      <w:proofErr w:type="gramEnd"/>
      <w:r w:rsidR="002660B7">
        <w:t xml:space="preserve">, предусмотренном пунктом </w:t>
      </w:r>
      <w:r w:rsidR="006B3A56">
        <w:t>2.1.1</w:t>
      </w:r>
      <w:r w:rsidR="002660B7">
        <w:t xml:space="preserve">. При этом срок подачи заявок на участие в конкурсе продлевается так, чтобы со дня и размещения на </w:t>
      </w:r>
      <w:r w:rsidR="00C55ACC">
        <w:t xml:space="preserve">Официальном сайте </w:t>
      </w:r>
      <w:r w:rsidR="00236B1D">
        <w:t>в</w:t>
      </w:r>
      <w:r w:rsidR="002660B7">
        <w:t xml:space="preserve">несенных изменений в конкурсную документацию до даты окончания подачи заявок на участие в конкурсе такой срок составлял не менее чем </w:t>
      </w:r>
      <w:r w:rsidR="0072592B">
        <w:t>20</w:t>
      </w:r>
      <w:r w:rsidR="002660B7">
        <w:t xml:space="preserve"> дней.</w:t>
      </w:r>
    </w:p>
    <w:p w:rsidR="002660B7" w:rsidRDefault="00C12977" w:rsidP="004E39EE">
      <w:r>
        <w:lastRenderedPageBreak/>
        <w:t xml:space="preserve">2.3.5. </w:t>
      </w:r>
      <w:r w:rsidR="002660B7">
        <w:t xml:space="preserve">Участники размещения заказа, использующие конкурсную документацию с </w:t>
      </w:r>
      <w:r w:rsidR="00C55ACC">
        <w:t>Официально</w:t>
      </w:r>
      <w:r w:rsidR="00236B1D">
        <w:t>го</w:t>
      </w:r>
      <w:r w:rsidR="00C55ACC">
        <w:t xml:space="preserve"> сайт</w:t>
      </w:r>
      <w:r w:rsidR="00236B1D">
        <w:t>а</w:t>
      </w:r>
      <w:r w:rsidR="002660B7">
        <w:t xml:space="preserve">, идентификация </w:t>
      </w:r>
      <w:proofErr w:type="gramStart"/>
      <w:r w:rsidR="002660B7">
        <w:t>которых</w:t>
      </w:r>
      <w:proofErr w:type="gramEnd"/>
      <w:r w:rsidR="002660B7">
        <w:t xml:space="preserve"> невозможна, самостоятельно отслеживают возможные изменения, внесенные в извещение о проведение открытого конкурса и в конкурсную документацию, размещенные на </w:t>
      </w:r>
      <w:r w:rsidR="00236B1D">
        <w:t xml:space="preserve">Официальном </w:t>
      </w:r>
      <w:r w:rsidR="002660B7">
        <w:t>сайте</w:t>
      </w:r>
      <w:r w:rsidR="006E3F18">
        <w:t>.</w:t>
      </w:r>
    </w:p>
    <w:p w:rsidR="002660B7" w:rsidRDefault="00C12977" w:rsidP="004E39EE">
      <w:r>
        <w:t xml:space="preserve">2.3.6. </w:t>
      </w:r>
      <w:r w:rsidR="002660B7" w:rsidRPr="0072592B">
        <w:t>Заказчик</w:t>
      </w:r>
      <w:r w:rsidR="0072592B" w:rsidRPr="0072592B">
        <w:t xml:space="preserve"> (</w:t>
      </w:r>
      <w:r w:rsidR="00462702" w:rsidRPr="0072592B">
        <w:t>У</w:t>
      </w:r>
      <w:r w:rsidR="002660B7" w:rsidRPr="0072592B">
        <w:t>полномоченный орган</w:t>
      </w:r>
      <w:r w:rsidR="0072592B" w:rsidRPr="0072592B">
        <w:t>)</w:t>
      </w:r>
      <w:r w:rsidR="002660B7" w:rsidRPr="0072592B">
        <w:t xml:space="preserve"> не </w:t>
      </w:r>
      <w:r w:rsidR="00462702" w:rsidRPr="0072592B">
        <w:t>нес</w:t>
      </w:r>
      <w:r w:rsidR="006E3F18" w:rsidRPr="0072592B">
        <w:t>е</w:t>
      </w:r>
      <w:proofErr w:type="gramStart"/>
      <w:r w:rsidR="00462702" w:rsidRPr="0072592B">
        <w:t>т</w:t>
      </w:r>
      <w:r w:rsidR="0072592B" w:rsidRPr="0072592B">
        <w:t>(</w:t>
      </w:r>
      <w:proofErr w:type="spellStart"/>
      <w:proofErr w:type="gramEnd"/>
      <w:r w:rsidR="002660B7" w:rsidRPr="0072592B">
        <w:t>у</w:t>
      </w:r>
      <w:r w:rsidR="00462702" w:rsidRPr="0072592B">
        <w:t>т</w:t>
      </w:r>
      <w:proofErr w:type="spellEnd"/>
      <w:r w:rsidR="0072592B" w:rsidRPr="0072592B">
        <w:t>)</w:t>
      </w:r>
      <w:r w:rsidR="002660B7" w:rsidRPr="0072592B">
        <w:t xml:space="preserve"> ответственности в случае, если участник размещения заказа не ознакомился с изменениями, внесенными в извещение о проведении конкурса и конкурсную документацию, размещенными </w:t>
      </w:r>
      <w:r w:rsidR="006E3F18" w:rsidRPr="0072592B">
        <w:t>надлежащим образом</w:t>
      </w:r>
      <w:r w:rsidR="006E3F18">
        <w:t>.</w:t>
      </w:r>
    </w:p>
    <w:p w:rsidR="002660B7" w:rsidRDefault="00C7327D">
      <w:pPr>
        <w:pStyle w:val="22"/>
        <w:spacing w:before="360" w:after="0"/>
        <w:ind w:left="578" w:hanging="578"/>
        <w:rPr>
          <w:bCs w:val="0"/>
          <w:sz w:val="24"/>
          <w:szCs w:val="24"/>
        </w:rPr>
      </w:pPr>
      <w:bookmarkStart w:id="70" w:name="_Toc123405466"/>
      <w:bookmarkStart w:id="71" w:name="_Toc320713607"/>
      <w:r>
        <w:rPr>
          <w:bCs w:val="0"/>
          <w:sz w:val="24"/>
          <w:szCs w:val="24"/>
        </w:rPr>
        <w:t xml:space="preserve">2.4. </w:t>
      </w:r>
      <w:r w:rsidR="002660B7">
        <w:rPr>
          <w:bCs w:val="0"/>
          <w:sz w:val="24"/>
          <w:szCs w:val="24"/>
        </w:rPr>
        <w:t>Отказ от проведения конкурса</w:t>
      </w:r>
      <w:bookmarkEnd w:id="70"/>
      <w:bookmarkEnd w:id="71"/>
    </w:p>
    <w:p w:rsidR="002660B7" w:rsidRDefault="00C12977" w:rsidP="004E39EE">
      <w:bookmarkStart w:id="72" w:name="_Ref166158219"/>
      <w:r>
        <w:t xml:space="preserve">2.4.1. </w:t>
      </w:r>
      <w:r w:rsidR="002660B7">
        <w:t>Заказчик</w:t>
      </w:r>
      <w:r w:rsidR="0072592B">
        <w:t xml:space="preserve"> </w:t>
      </w:r>
      <w:r w:rsidR="0072592B" w:rsidRPr="0072592B">
        <w:t>(</w:t>
      </w:r>
      <w:r w:rsidR="00462702" w:rsidRPr="0072592B">
        <w:t>У</w:t>
      </w:r>
      <w:r w:rsidR="002660B7" w:rsidRPr="0072592B">
        <w:t>полномоченный орган</w:t>
      </w:r>
      <w:r w:rsidR="0072592B" w:rsidRPr="0072592B">
        <w:t>)</w:t>
      </w:r>
      <w:r w:rsidR="002660B7" w:rsidRPr="0072592B">
        <w:t xml:space="preserve">, официально </w:t>
      </w:r>
      <w:r w:rsidR="00AD7AA2">
        <w:t xml:space="preserve">разместивший </w:t>
      </w:r>
      <w:r w:rsidR="002660B7" w:rsidRPr="0072592B">
        <w:t xml:space="preserve">на </w:t>
      </w:r>
      <w:r w:rsidR="00236B1D">
        <w:t xml:space="preserve">Официальном </w:t>
      </w:r>
      <w:r w:rsidR="002660B7" w:rsidRPr="0072592B">
        <w:t xml:space="preserve">сайте  извещение о проведении открытого конкурса, вправе отказаться от его проведения не </w:t>
      </w:r>
      <w:proofErr w:type="gramStart"/>
      <w:r w:rsidR="002660B7" w:rsidRPr="0072592B">
        <w:t>позднее</w:t>
      </w:r>
      <w:proofErr w:type="gramEnd"/>
      <w:r w:rsidR="002660B7" w:rsidRPr="0072592B">
        <w:t xml:space="preserve"> чем за </w:t>
      </w:r>
      <w:r w:rsidR="0072592B">
        <w:t>15</w:t>
      </w:r>
      <w:r w:rsidR="002660B7" w:rsidRPr="0072592B">
        <w:t xml:space="preserve"> дней до даты окончания срока</w:t>
      </w:r>
      <w:r w:rsidR="002660B7">
        <w:t xml:space="preserve"> подачи заявок на участие в конкурсе.</w:t>
      </w:r>
      <w:bookmarkEnd w:id="72"/>
    </w:p>
    <w:p w:rsidR="002660B7" w:rsidRDefault="002660B7" w:rsidP="004E39EE">
      <w:r>
        <w:t xml:space="preserve">Извещение об </w:t>
      </w:r>
      <w:r w:rsidRPr="007F1692">
        <w:t xml:space="preserve">отказе от проведения открытого конкурса размещается </w:t>
      </w:r>
      <w:r w:rsidR="00157A59" w:rsidRPr="007F1692">
        <w:t>З</w:t>
      </w:r>
      <w:r w:rsidRPr="007F1692">
        <w:t>аказчиком</w:t>
      </w:r>
      <w:r w:rsidR="007F1692" w:rsidRPr="007F1692">
        <w:t xml:space="preserve"> (</w:t>
      </w:r>
      <w:r w:rsidR="00462702" w:rsidRPr="007F1692">
        <w:t>У</w:t>
      </w:r>
      <w:r w:rsidRPr="007F1692">
        <w:t>полномоченным органом, специализированной организацией</w:t>
      </w:r>
      <w:r w:rsidR="007F1692" w:rsidRPr="007F1692">
        <w:t>)</w:t>
      </w:r>
      <w:r w:rsidRPr="007F1692">
        <w:t xml:space="preserve"> соответственно в течение </w:t>
      </w:r>
      <w:r w:rsidR="007F1692" w:rsidRPr="007F1692">
        <w:t>5</w:t>
      </w:r>
      <w:r w:rsidRPr="007F1692">
        <w:t xml:space="preserve"> рабочих дней и </w:t>
      </w:r>
      <w:r w:rsidR="007F1692" w:rsidRPr="007F1692">
        <w:t>2</w:t>
      </w:r>
      <w:r w:rsidRPr="007F1692">
        <w:t xml:space="preserve"> дней со дня принятия решения об отказе от проведения открытого конкурса в порядке</w:t>
      </w:r>
      <w:r>
        <w:t>, установленном для официального размещения на официальном сайте извещения о</w:t>
      </w:r>
      <w:r w:rsidR="00157A59">
        <w:t xml:space="preserve"> проведении открытого конкурса.</w:t>
      </w:r>
    </w:p>
    <w:p w:rsidR="002660B7" w:rsidRPr="007F1692" w:rsidRDefault="00C12977" w:rsidP="004E39EE">
      <w:bookmarkStart w:id="73" w:name="_Ref166349406"/>
      <w:r>
        <w:t xml:space="preserve">2.4.2. </w:t>
      </w:r>
      <w:proofErr w:type="gramStart"/>
      <w:r w:rsidR="002660B7">
        <w:t xml:space="preserve">В течение </w:t>
      </w:r>
      <w:r w:rsidR="007F1692">
        <w:t>2</w:t>
      </w:r>
      <w:r w:rsidR="002660B7">
        <w:t xml:space="preserve"> рабочих дней </w:t>
      </w:r>
      <w:r w:rsidR="002660B7" w:rsidRPr="007F1692">
        <w:t xml:space="preserve">со дня принятия указанного решения </w:t>
      </w:r>
      <w:r w:rsidR="00157A59" w:rsidRPr="007F1692">
        <w:t>З</w:t>
      </w:r>
      <w:r w:rsidR="002660B7" w:rsidRPr="007F1692">
        <w:t>аказчиком</w:t>
      </w:r>
      <w:r w:rsidR="007F1692" w:rsidRPr="007F1692">
        <w:t xml:space="preserve"> (</w:t>
      </w:r>
      <w:r w:rsidR="00462702" w:rsidRPr="007F1692">
        <w:t>У</w:t>
      </w:r>
      <w:r w:rsidR="002660B7" w:rsidRPr="007F1692">
        <w:t>полномоченным органом</w:t>
      </w:r>
      <w:r w:rsidR="007F1692" w:rsidRPr="007F1692">
        <w:t>)</w:t>
      </w:r>
      <w:r w:rsidR="002660B7" w:rsidRPr="007F1692">
        <w:t xml:space="preserve">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конверты с заявками на участие в конкурсе, открывается доступ к поданным в форме электронных документов заявкам на участие в конкурсе и направляются соответствующие</w:t>
      </w:r>
      <w:proofErr w:type="gramEnd"/>
      <w:r w:rsidR="002660B7" w:rsidRPr="007F1692">
        <w:t xml:space="preserve"> уведомления всем участникам размещения заказа, подавшим заявки на участие в конкурсе. </w:t>
      </w:r>
      <w:proofErr w:type="gramStart"/>
      <w:r w:rsidR="002660B7" w:rsidRPr="007F1692">
        <w:t xml:space="preserve">В случае, </w:t>
      </w:r>
      <w:r w:rsidR="002660B7" w:rsidRPr="006B3A56">
        <w:t xml:space="preserve">если в пункте </w:t>
      </w:r>
      <w:r w:rsidR="006B3A56">
        <w:t>1</w:t>
      </w:r>
      <w:r w:rsidR="002660B7" w:rsidRPr="006B3A56">
        <w:fldChar w:fldCharType="begin"/>
      </w:r>
      <w:r w:rsidR="002660B7" w:rsidRPr="006B3A56">
        <w:instrText xml:space="preserve"> REF _Ref166566393 \r \h  \* MERGEFORMAT </w:instrText>
      </w:r>
      <w:r w:rsidR="002660B7" w:rsidRPr="006B3A56">
        <w:fldChar w:fldCharType="separate"/>
      </w:r>
      <w:r w:rsidR="00AB6DC0">
        <w:t>0</w:t>
      </w:r>
      <w:r w:rsidR="002660B7" w:rsidRPr="006B3A56">
        <w:fldChar w:fldCharType="end"/>
      </w:r>
      <w:r w:rsidR="006B3A56">
        <w:t>.1.17</w:t>
      </w:r>
      <w:r w:rsidR="002660B7" w:rsidRPr="006B3A56">
        <w:t xml:space="preserve"> части</w:t>
      </w:r>
      <w:r w:rsidR="002660B7" w:rsidRPr="007F1692">
        <w:t xml:space="preserve"> </w:t>
      </w:r>
      <w:r w:rsidR="002660B7" w:rsidRPr="007F1692">
        <w:fldChar w:fldCharType="begin"/>
      </w:r>
      <w:r w:rsidR="002660B7" w:rsidRPr="007F1692">
        <w:instrText xml:space="preserve"> REF _Ref119427269 \r \h  \* MERGEFORMAT </w:instrText>
      </w:r>
      <w:r w:rsidR="002660B7" w:rsidRPr="007F1692">
        <w:fldChar w:fldCharType="separate"/>
      </w:r>
      <w:r w:rsidR="00AB6DC0">
        <w:t>III</w:t>
      </w:r>
      <w:r w:rsidR="002660B7" w:rsidRPr="007F1692">
        <w:fldChar w:fldCharType="end"/>
      </w:r>
      <w:r w:rsidR="002660B7" w:rsidRPr="007F1692">
        <w:t xml:space="preserve"> «</w:t>
      </w:r>
      <w:r w:rsidR="002660B7" w:rsidRPr="007F1692">
        <w:fldChar w:fldCharType="begin"/>
      </w:r>
      <w:r w:rsidR="002660B7" w:rsidRPr="007F1692">
        <w:instrText xml:space="preserve"> REF _Ref119427269 \h  \* MERGEFORMAT </w:instrText>
      </w:r>
      <w:r w:rsidR="002660B7" w:rsidRPr="007F1692">
        <w:fldChar w:fldCharType="separate"/>
      </w:r>
      <w:r w:rsidR="00AB6DC0" w:rsidRPr="00AB6DC0">
        <w:t>ИНФОРМАЦИОННАЯ КАРТА КОНКУРСА</w:t>
      </w:r>
      <w:r w:rsidR="002660B7" w:rsidRPr="007F1692">
        <w:fldChar w:fldCharType="end"/>
      </w:r>
      <w:r w:rsidR="002660B7" w:rsidRPr="007F1692">
        <w:t xml:space="preserve">» установлено требование обеспечения заявки на участие в конкурсе, </w:t>
      </w:r>
      <w:r w:rsidR="00157A59" w:rsidRPr="007F1692">
        <w:t>З</w:t>
      </w:r>
      <w:r w:rsidR="002660B7" w:rsidRPr="007F1692">
        <w:t>аказчик</w:t>
      </w:r>
      <w:r w:rsidR="007F1692" w:rsidRPr="007F1692">
        <w:t xml:space="preserve"> (</w:t>
      </w:r>
      <w:r w:rsidR="002660B7" w:rsidRPr="007F1692">
        <w:t>уполномоченный орган</w:t>
      </w:r>
      <w:r w:rsidR="007F1692" w:rsidRPr="007F1692">
        <w:t>)</w:t>
      </w:r>
      <w:r w:rsidR="002660B7" w:rsidRPr="007F1692">
        <w:t xml:space="preserve"> возвращают участникам размещения заказа денежные средства, внесенные в качестве обеспечения заявок на участие в конкурсе, в течение </w:t>
      </w:r>
      <w:r w:rsidR="007F1692" w:rsidRPr="007F1692">
        <w:t>5</w:t>
      </w:r>
      <w:r w:rsidR="002660B7" w:rsidRPr="007F1692">
        <w:t xml:space="preserve"> рабочих дней со дня принятия решения об отказе от проведения открытого конкурса.</w:t>
      </w:r>
      <w:bookmarkEnd w:id="73"/>
      <w:proofErr w:type="gramEnd"/>
    </w:p>
    <w:p w:rsidR="002660B7" w:rsidRPr="007F1692" w:rsidRDefault="002660B7" w:rsidP="004E39EE">
      <w:r w:rsidRPr="007F1692">
        <w:t xml:space="preserve">В </w:t>
      </w:r>
      <w:proofErr w:type="gramStart"/>
      <w:r w:rsidRPr="007F1692">
        <w:t>случае</w:t>
      </w:r>
      <w:proofErr w:type="gramEnd"/>
      <w:r w:rsidRPr="007F1692">
        <w:t xml:space="preserve"> отказа Заказчика</w:t>
      </w:r>
      <w:r w:rsidR="007F1692" w:rsidRPr="007F1692">
        <w:t xml:space="preserve"> (</w:t>
      </w:r>
      <w:r w:rsidR="00462702" w:rsidRPr="007F1692">
        <w:t>У</w:t>
      </w:r>
      <w:r w:rsidRPr="007F1692">
        <w:t>полномоченного органа</w:t>
      </w:r>
      <w:r w:rsidR="007F1692" w:rsidRPr="007F1692">
        <w:t>)</w:t>
      </w:r>
      <w:r w:rsidRPr="007F1692">
        <w:t xml:space="preserve"> от проведения конкурса с нарушением сроков, указанных в пункте </w:t>
      </w:r>
      <w:r w:rsidR="006B3A56">
        <w:t>2.4.1</w:t>
      </w:r>
      <w:r w:rsidRPr="007F1692">
        <w:t xml:space="preserve">, </w:t>
      </w:r>
      <w:r w:rsidR="007C391C" w:rsidRPr="007F1692">
        <w:t>З</w:t>
      </w:r>
      <w:r w:rsidRPr="007F1692">
        <w:t>аказчик</w:t>
      </w:r>
      <w:r w:rsidR="007F1692" w:rsidRPr="007F1692">
        <w:t xml:space="preserve"> (</w:t>
      </w:r>
      <w:r w:rsidR="00462702" w:rsidRPr="007F1692">
        <w:t>У</w:t>
      </w:r>
      <w:r w:rsidRPr="007F1692">
        <w:t>полномоченный орган</w:t>
      </w:r>
      <w:r w:rsidR="007F1692" w:rsidRPr="007F1692">
        <w:t>)</w:t>
      </w:r>
      <w:r w:rsidRPr="007F1692">
        <w:t xml:space="preserve"> несет ответственность в соответствии с пунктом 3 статьи 448 Гражданского кодекса Российской Федерации.</w:t>
      </w:r>
    </w:p>
    <w:p w:rsidR="002660B7" w:rsidRDefault="00C7327D">
      <w:pPr>
        <w:pStyle w:val="11"/>
        <w:keepNext w:val="0"/>
        <w:spacing w:before="360" w:after="120"/>
        <w:ind w:left="431" w:hanging="431"/>
        <w:rPr>
          <w:bCs w:val="0"/>
          <w:sz w:val="24"/>
          <w:szCs w:val="24"/>
        </w:rPr>
      </w:pPr>
      <w:bookmarkStart w:id="74" w:name="_Toc123405467"/>
      <w:bookmarkStart w:id="75" w:name="_Toc166101208"/>
      <w:bookmarkStart w:id="76" w:name="_Ref166159542"/>
      <w:bookmarkStart w:id="77" w:name="_Ref166159546"/>
      <w:bookmarkStart w:id="78" w:name="_Ref166250138"/>
      <w:bookmarkStart w:id="79" w:name="_Ref166250141"/>
      <w:bookmarkStart w:id="80" w:name="_Toc320713608"/>
      <w:r>
        <w:rPr>
          <w:bCs w:val="0"/>
          <w:sz w:val="24"/>
          <w:szCs w:val="24"/>
        </w:rPr>
        <w:t xml:space="preserve">3. </w:t>
      </w:r>
      <w:r w:rsidR="002660B7">
        <w:rPr>
          <w:bCs w:val="0"/>
          <w:sz w:val="24"/>
          <w:szCs w:val="24"/>
        </w:rPr>
        <w:t xml:space="preserve">ИНСТРУКЦИЯ ПО ПОДГОТОВКЕ И ЗАПОЛНЕНИЮ ЗАЯВКИ НА УЧАСТИЕ В </w:t>
      </w:r>
      <w:proofErr w:type="gramStart"/>
      <w:r w:rsidR="002660B7">
        <w:rPr>
          <w:bCs w:val="0"/>
          <w:sz w:val="24"/>
          <w:szCs w:val="24"/>
        </w:rPr>
        <w:t>КОНКУРСЕ</w:t>
      </w:r>
      <w:bookmarkEnd w:id="74"/>
      <w:bookmarkEnd w:id="75"/>
      <w:bookmarkEnd w:id="76"/>
      <w:bookmarkEnd w:id="77"/>
      <w:bookmarkEnd w:id="78"/>
      <w:bookmarkEnd w:id="79"/>
      <w:bookmarkEnd w:id="80"/>
      <w:proofErr w:type="gramEnd"/>
    </w:p>
    <w:p w:rsidR="002660B7" w:rsidRDefault="00C7327D">
      <w:pPr>
        <w:pStyle w:val="22"/>
        <w:keepNext w:val="0"/>
        <w:spacing w:after="0"/>
        <w:ind w:left="578" w:hanging="578"/>
        <w:rPr>
          <w:bCs w:val="0"/>
          <w:sz w:val="24"/>
          <w:szCs w:val="24"/>
        </w:rPr>
      </w:pPr>
      <w:bookmarkStart w:id="81" w:name="_Toc123405468"/>
      <w:bookmarkStart w:id="82" w:name="_Ref166562614"/>
      <w:bookmarkStart w:id="83" w:name="_Toc320713609"/>
      <w:r>
        <w:rPr>
          <w:bCs w:val="0"/>
          <w:sz w:val="24"/>
          <w:szCs w:val="24"/>
        </w:rPr>
        <w:t xml:space="preserve">3.1. </w:t>
      </w:r>
      <w:r w:rsidR="002660B7">
        <w:rPr>
          <w:bCs w:val="0"/>
          <w:sz w:val="24"/>
          <w:szCs w:val="24"/>
        </w:rPr>
        <w:t>Форма заявки на участие в конкурсе</w:t>
      </w:r>
      <w:bookmarkEnd w:id="81"/>
      <w:r w:rsidR="007C391C">
        <w:rPr>
          <w:bCs w:val="0"/>
          <w:sz w:val="24"/>
          <w:szCs w:val="24"/>
        </w:rPr>
        <w:t xml:space="preserve"> </w:t>
      </w:r>
      <w:r w:rsidR="002660B7">
        <w:rPr>
          <w:bCs w:val="0"/>
          <w:sz w:val="24"/>
          <w:szCs w:val="24"/>
        </w:rPr>
        <w:t>и требования к ее оформлению</w:t>
      </w:r>
      <w:bookmarkEnd w:id="82"/>
      <w:bookmarkEnd w:id="83"/>
    </w:p>
    <w:p w:rsidR="002660B7" w:rsidRDefault="00C12977" w:rsidP="004E39EE">
      <w:r>
        <w:t xml:space="preserve">3.1.1. </w:t>
      </w:r>
      <w:r w:rsidR="002660B7">
        <w:t xml:space="preserve">Участник размещения заказа подает заявку на участие в конкурсе в письменной форме в запечатанном конверте или в форме электронного документа с электронно-цифровой подписью, удостоверенной удостоверяющим центром, внесенным в единый государственный реестр в соответствии с  </w:t>
      </w:r>
      <w:r w:rsidR="00195CEC">
        <w:t xml:space="preserve">нормами </w:t>
      </w:r>
      <w:r w:rsidR="002660B7">
        <w:t>Федеральн</w:t>
      </w:r>
      <w:r w:rsidR="00195CEC">
        <w:t>ого</w:t>
      </w:r>
      <w:r w:rsidR="002660B7">
        <w:t xml:space="preserve"> закона «Об электронной подписи» от </w:t>
      </w:r>
      <w:r w:rsidR="00195CEC">
        <w:t>06</w:t>
      </w:r>
      <w:r w:rsidR="007C391C">
        <w:t>.0</w:t>
      </w:r>
      <w:r w:rsidR="00195CEC">
        <w:t>4</w:t>
      </w:r>
      <w:r w:rsidR="007C391C">
        <w:t>.20</w:t>
      </w:r>
      <w:r w:rsidR="00195CEC">
        <w:t>11</w:t>
      </w:r>
      <w:r w:rsidR="007C391C">
        <w:t xml:space="preserve"> года № </w:t>
      </w:r>
      <w:r w:rsidR="00195CEC">
        <w:t>63</w:t>
      </w:r>
      <w:r w:rsidR="007C391C">
        <w:t>-ФЗ.</w:t>
      </w:r>
    </w:p>
    <w:p w:rsidR="002660B7" w:rsidRDefault="00C12977" w:rsidP="004E39EE">
      <w:bookmarkStart w:id="84" w:name="_Ref166246797"/>
      <w:r>
        <w:t xml:space="preserve">3.1.2. </w:t>
      </w:r>
      <w:r w:rsidR="002660B7">
        <w:t xml:space="preserve">Участник размещения заказа готовит заявку на участие в конкурсе в соответствии с требованиями раздела </w:t>
      </w:r>
      <w:r w:rsidR="002C35AE">
        <w:t>3</w:t>
      </w:r>
      <w:r w:rsidR="002660B7">
        <w:t xml:space="preserve"> «</w:t>
      </w:r>
      <w:r w:rsidR="002660B7">
        <w:fldChar w:fldCharType="begin"/>
      </w:r>
      <w:r w:rsidR="002660B7">
        <w:instrText xml:space="preserve"> REF _Ref166159546 \h  \* MERGEFORMAT </w:instrText>
      </w:r>
      <w:r w:rsidR="002660B7">
        <w:fldChar w:fldCharType="separate"/>
      </w:r>
      <w:r w:rsidR="00AB6DC0" w:rsidRPr="00AB6DC0">
        <w:t xml:space="preserve">3. ИНСТРУКЦИЯ ПО ПОДГОТОВКЕ И ЗАПОЛНЕНИЮ ЗАЯВКИ НА УЧАСТИЕ </w:t>
      </w:r>
      <w:r w:rsidR="00AB6DC0" w:rsidRPr="00AB6DC0">
        <w:rPr>
          <w:bCs/>
          <w:sz w:val="24"/>
        </w:rPr>
        <w:t xml:space="preserve">В </w:t>
      </w:r>
      <w:proofErr w:type="gramStart"/>
      <w:r w:rsidR="00AB6DC0" w:rsidRPr="00AB6DC0">
        <w:rPr>
          <w:bCs/>
          <w:sz w:val="24"/>
        </w:rPr>
        <w:t>КОНКУРСЕ</w:t>
      </w:r>
      <w:proofErr w:type="gramEnd"/>
      <w:r w:rsidR="002660B7">
        <w:fldChar w:fldCharType="end"/>
      </w:r>
      <w:r w:rsidR="002660B7">
        <w:t xml:space="preserve">» и в соответствии с формами документов, установленными частью </w:t>
      </w:r>
      <w:r w:rsidR="002660B7">
        <w:fldChar w:fldCharType="begin"/>
      </w:r>
      <w:r w:rsidR="002660B7">
        <w:instrText xml:space="preserve"> REF _Ref166158276 \r \h  \* MERGEFORMAT </w:instrText>
      </w:r>
      <w:r w:rsidR="002660B7">
        <w:fldChar w:fldCharType="separate"/>
      </w:r>
      <w:r w:rsidR="00AB6DC0">
        <w:t>IV</w:t>
      </w:r>
      <w:r w:rsidR="002660B7">
        <w:fldChar w:fldCharType="end"/>
      </w:r>
      <w:r w:rsidR="002660B7">
        <w:t xml:space="preserve"> «</w:t>
      </w:r>
      <w:r w:rsidR="002660B7">
        <w:fldChar w:fldCharType="begin"/>
      </w:r>
      <w:r w:rsidR="002660B7">
        <w:instrText xml:space="preserve"> REF _Ref166158279 \h  \* MERGEFORMAT </w:instrText>
      </w:r>
      <w:r w:rsidR="002660B7">
        <w:fldChar w:fldCharType="separate"/>
      </w:r>
      <w:r w:rsidR="00AB6DC0" w:rsidRPr="00AB6DC0">
        <w:t>ОБРАЗЦЫ ФОРМ ДЛЯ ЗАПОЛНЕНИЯ УЧАСТНИКАМИ РАЗМЕЩЕНИЯ ЗАКАЗА</w:t>
      </w:r>
      <w:r w:rsidR="002660B7">
        <w:fldChar w:fldCharType="end"/>
      </w:r>
      <w:r w:rsidR="002660B7">
        <w:t>».</w:t>
      </w:r>
      <w:bookmarkEnd w:id="84"/>
      <w:r w:rsidR="002660B7">
        <w:t xml:space="preserve"> </w:t>
      </w:r>
    </w:p>
    <w:p w:rsidR="002660B7" w:rsidRDefault="00C12977" w:rsidP="004E39EE">
      <w:r>
        <w:t>3.1.</w:t>
      </w:r>
      <w:r w:rsidR="00A61B8C">
        <w:t>3</w:t>
      </w:r>
      <w:r>
        <w:t xml:space="preserve">. </w:t>
      </w:r>
      <w:r w:rsidR="002660B7">
        <w:t xml:space="preserve">При описании условий и предложений участник размещения заказа должен применять общепринятые обозначения и наименования в соответствии с требованиями действующих нормативных правовых актов, если иное не указано в части </w:t>
      </w:r>
      <w:r w:rsidR="002660B7">
        <w:fldChar w:fldCharType="begin"/>
      </w:r>
      <w:r w:rsidR="002660B7">
        <w:instrText xml:space="preserve"> REF _Ref166247676 \r \h  \* MERGEFORMAT </w:instrText>
      </w:r>
      <w:r w:rsidR="002660B7">
        <w:fldChar w:fldCharType="separate"/>
      </w:r>
      <w:r w:rsidR="00AB6DC0">
        <w:t>VI</w:t>
      </w:r>
      <w:r w:rsidR="002660B7">
        <w:fldChar w:fldCharType="end"/>
      </w:r>
      <w:r w:rsidR="002660B7">
        <w:t xml:space="preserve"> «</w:t>
      </w:r>
      <w:r w:rsidR="002660B7">
        <w:fldChar w:fldCharType="begin"/>
      </w:r>
      <w:r w:rsidR="002660B7">
        <w:instrText xml:space="preserve"> REF _Ref166247676 \h  \* MERGEFORMAT </w:instrText>
      </w:r>
      <w:r w:rsidR="002660B7">
        <w:fldChar w:fldCharType="separate"/>
      </w:r>
      <w:r w:rsidR="00AB6DC0" w:rsidRPr="00AB6DC0">
        <w:t>ТЕХНИЧЕСКАЯ ЧАСТЬ</w:t>
      </w:r>
      <w:r w:rsidR="002660B7">
        <w:fldChar w:fldCharType="end"/>
      </w:r>
      <w:r w:rsidR="002660B7">
        <w:t>».</w:t>
      </w:r>
    </w:p>
    <w:p w:rsidR="002660B7" w:rsidRPr="008C2655" w:rsidRDefault="00C12977" w:rsidP="004E39EE">
      <w:pPr>
        <w:rPr>
          <w:color w:val="000000"/>
        </w:rPr>
      </w:pPr>
      <w:r>
        <w:t>3.1.</w:t>
      </w:r>
      <w:r w:rsidR="00A61B8C">
        <w:t>4</w:t>
      </w:r>
      <w:r>
        <w:t xml:space="preserve">. </w:t>
      </w:r>
      <w:r w:rsidR="002660B7">
        <w:t>Сведения, которые содержатся в заявках участников размещения заказа, не должны допускать двусмысленных толкований</w:t>
      </w:r>
      <w:r w:rsidR="003525E5">
        <w:t xml:space="preserve"> и должны</w:t>
      </w:r>
      <w:r w:rsidR="003525E5" w:rsidRPr="008C2655">
        <w:rPr>
          <w:color w:val="000000"/>
          <w:kern w:val="1"/>
          <w:lang w:eastAsia="ar-SA"/>
        </w:rPr>
        <w:t xml:space="preserve"> быть понятны и доступны для чтения.  </w:t>
      </w:r>
    </w:p>
    <w:p w:rsidR="002660B7" w:rsidRPr="00ED4093" w:rsidRDefault="00A61B8C" w:rsidP="004E39EE">
      <w:r>
        <w:t>3.1.5</w:t>
      </w:r>
      <w:r w:rsidR="00C12977">
        <w:t xml:space="preserve">. </w:t>
      </w:r>
      <w:proofErr w:type="gramStart"/>
      <w:r w:rsidR="002660B7">
        <w:t>Все документы, входящие в состав заявки на участие в конкурсе</w:t>
      </w:r>
      <w:r w:rsidR="00817CB1">
        <w:t>,</w:t>
      </w:r>
      <w:r w:rsidR="002660B7">
        <w:t xml:space="preserve"> и приложения к ней должны быть сшиты в единую книгу, которая должна содержать сквозную нумерацию листов, скреплены печатью (опечатаны) на обороте с указанием количества страниц, заверены подписью уполномоченного лица участника размещения заказа </w:t>
      </w:r>
      <w:r w:rsidR="001E4D94" w:rsidRPr="001E4D94">
        <w:t>—</w:t>
      </w:r>
      <w:r w:rsidR="002660B7">
        <w:t xml:space="preserve"> юридического лица и собственноручно заверены участником размещения заказа </w:t>
      </w:r>
      <w:r w:rsidR="001E4D94" w:rsidRPr="001E4D94">
        <w:t>—</w:t>
      </w:r>
      <w:r w:rsidR="002660B7">
        <w:t xml:space="preserve"> физического лица (в том числе на прошивке).</w:t>
      </w:r>
      <w:proofErr w:type="gramEnd"/>
      <w:r w:rsidR="00C12977">
        <w:t xml:space="preserve"> </w:t>
      </w:r>
      <w:r w:rsidR="00C12977" w:rsidRPr="00ED4093">
        <w:rPr>
          <w:szCs w:val="22"/>
        </w:rPr>
        <w:t>Заявка должна содержать опись входящих в ее состав документов</w:t>
      </w:r>
      <w:r w:rsidR="006B3A56" w:rsidRPr="00ED4093">
        <w:rPr>
          <w:szCs w:val="22"/>
        </w:rPr>
        <w:t xml:space="preserve"> </w:t>
      </w:r>
      <w:r w:rsidR="006B3A56" w:rsidRPr="00ED4093">
        <w:t>(</w:t>
      </w:r>
      <w:r w:rsidR="006B3A56" w:rsidRPr="00ED4093">
        <w:fldChar w:fldCharType="begin"/>
      </w:r>
      <w:r w:rsidR="006B3A56" w:rsidRPr="00ED4093">
        <w:instrText xml:space="preserve"> REF _Ref166487316 \n \h  \* MERGEFORMAT </w:instrText>
      </w:r>
      <w:r w:rsidR="006B3A56" w:rsidRPr="00ED4093">
        <w:fldChar w:fldCharType="separate"/>
      </w:r>
      <w:r w:rsidR="00AB6DC0">
        <w:t>Форма 1</w:t>
      </w:r>
      <w:r w:rsidR="006B3A56" w:rsidRPr="00ED4093">
        <w:fldChar w:fldCharType="end"/>
      </w:r>
      <w:r w:rsidR="006B3A56" w:rsidRPr="00ED4093">
        <w:t xml:space="preserve"> части </w:t>
      </w:r>
      <w:r w:rsidR="006B3A56" w:rsidRPr="00ED4093">
        <w:fldChar w:fldCharType="begin"/>
      </w:r>
      <w:r w:rsidR="006B3A56" w:rsidRPr="00ED4093">
        <w:instrText xml:space="preserve"> REF _Ref166329210 \r \h  \* MERGEFORMAT </w:instrText>
      </w:r>
      <w:r w:rsidR="006B3A56" w:rsidRPr="00ED4093">
        <w:fldChar w:fldCharType="separate"/>
      </w:r>
      <w:r w:rsidR="00AB6DC0">
        <w:t>IV</w:t>
      </w:r>
      <w:r w:rsidR="006B3A56" w:rsidRPr="00ED4093">
        <w:fldChar w:fldCharType="end"/>
      </w:r>
      <w:r w:rsidR="006B3A56" w:rsidRPr="00ED4093">
        <w:t xml:space="preserve"> «</w:t>
      </w:r>
      <w:r w:rsidR="006B3A56" w:rsidRPr="00ED4093">
        <w:fldChar w:fldCharType="begin"/>
      </w:r>
      <w:r w:rsidR="006B3A56" w:rsidRPr="00ED4093">
        <w:instrText xml:space="preserve"> REF _Ref166329217 \h  \* MERGEFORMAT </w:instrText>
      </w:r>
      <w:r w:rsidR="006B3A56" w:rsidRPr="00ED4093">
        <w:fldChar w:fldCharType="separate"/>
      </w:r>
      <w:r w:rsidR="00AB6DC0" w:rsidRPr="00AB6DC0">
        <w:t>ОБРАЗЦЫ ФОРМ ДЛЯ ЗАПОЛНЕНИЯ УЧАСТНИКАМИ РАЗМЕЩЕНИЯ ЗАКАЗА</w:t>
      </w:r>
      <w:r w:rsidR="006B3A56" w:rsidRPr="00ED4093">
        <w:fldChar w:fldCharType="end"/>
      </w:r>
      <w:r w:rsidR="006B3A56" w:rsidRPr="00ED4093">
        <w:t>»)</w:t>
      </w:r>
      <w:r w:rsidR="00C12977" w:rsidRPr="00ED4093">
        <w:rPr>
          <w:szCs w:val="22"/>
        </w:rPr>
        <w:t>.</w:t>
      </w:r>
    </w:p>
    <w:p w:rsidR="002660B7" w:rsidRDefault="00C12977" w:rsidP="004E39EE">
      <w:bookmarkStart w:id="85" w:name="_Ref166313047"/>
      <w:r w:rsidRPr="00ED4093">
        <w:t>3.1.</w:t>
      </w:r>
      <w:r w:rsidR="00A61B8C">
        <w:t>6</w:t>
      </w:r>
      <w:r w:rsidRPr="00ED4093">
        <w:t xml:space="preserve">. </w:t>
      </w:r>
      <w:r w:rsidR="002660B7" w:rsidRPr="00ED4093">
        <w:t xml:space="preserve">При нумерации заявки на участие в конкурсе номера на оригиналах официальных документов, выданных Участнику размещения заказа третьими лицами и содержащими печать (лицензии, </w:t>
      </w:r>
      <w:r w:rsidR="002660B7" w:rsidRPr="00ED4093">
        <w:lastRenderedPageBreak/>
        <w:t>доверенности, нотариально заверенные копии и др.)</w:t>
      </w:r>
      <w:r w:rsidR="007F68DD" w:rsidRPr="00ED4093">
        <w:t>,</w:t>
      </w:r>
      <w:r w:rsidR="002660B7" w:rsidRPr="00ED4093">
        <w:t xml:space="preserve"> проставляются простым карандашом на обороте страницы в левом нижнем углу.</w:t>
      </w:r>
      <w:r w:rsidR="002C295F" w:rsidRPr="00ED4093">
        <w:t xml:space="preserve"> </w:t>
      </w:r>
      <w:r w:rsidR="00B61763">
        <w:t>П</w:t>
      </w:r>
      <w:r w:rsidR="002C295F" w:rsidRPr="00ED4093">
        <w:t>редставл</w:t>
      </w:r>
      <w:r w:rsidR="00B61763">
        <w:t>ять</w:t>
      </w:r>
      <w:r w:rsidR="002C295F" w:rsidRPr="00ED4093">
        <w:t xml:space="preserve"> оригинал</w:t>
      </w:r>
      <w:r w:rsidR="00B61763">
        <w:t>ы</w:t>
      </w:r>
      <w:r w:rsidR="002C295F" w:rsidRPr="00ED4093">
        <w:t xml:space="preserve"> документов не </w:t>
      </w:r>
      <w:r w:rsidR="00B61763">
        <w:t>требуется</w:t>
      </w:r>
      <w:r w:rsidR="002C295F" w:rsidRPr="00ED4093">
        <w:t>.</w:t>
      </w:r>
    </w:p>
    <w:p w:rsidR="002660B7" w:rsidRDefault="00C12977" w:rsidP="004E39EE">
      <w:r>
        <w:t>3.1.</w:t>
      </w:r>
      <w:r w:rsidR="00A61B8C">
        <w:t>7</w:t>
      </w:r>
      <w:r>
        <w:t xml:space="preserve">. </w:t>
      </w:r>
      <w:r w:rsidR="002660B7">
        <w:t xml:space="preserve">Верность </w:t>
      </w:r>
      <w:proofErr w:type="gramStart"/>
      <w:r w:rsidR="002660B7">
        <w:t>копий документов, представляемых в составе заявки на участие в конкурсе должна быть подтверждена</w:t>
      </w:r>
      <w:proofErr w:type="gramEnd"/>
      <w:r w:rsidR="002660B7">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подпункте </w:t>
      </w:r>
      <w:r w:rsidR="006B3A56">
        <w:t>3.4.1</w:t>
      </w:r>
      <w:r w:rsidR="002660B7">
        <w:t xml:space="preserve"> и в пункте </w:t>
      </w:r>
      <w:r w:rsidR="006B3A56">
        <w:t>10.1.1</w:t>
      </w:r>
      <w:r w:rsidR="00211E89">
        <w:t>3</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85"/>
    </w:p>
    <w:p w:rsidR="002660B7" w:rsidRDefault="00C12977" w:rsidP="004E39EE">
      <w:r>
        <w:t>3.1.</w:t>
      </w:r>
      <w:r w:rsidR="00A61B8C">
        <w:t>8</w:t>
      </w:r>
      <w:r>
        <w:t xml:space="preserve">. </w:t>
      </w:r>
      <w:r w:rsidR="002660B7">
        <w:t>При подготовке заявки на участие в конкурсе и документов, входящих в состав такой заявки, не допускается применение факсимильных подписей.</w:t>
      </w:r>
    </w:p>
    <w:p w:rsidR="002660B7" w:rsidRDefault="00A61B8C" w:rsidP="004E39EE">
      <w:r>
        <w:t>3.1.9</w:t>
      </w:r>
      <w:r w:rsidR="00C12977">
        <w:t xml:space="preserve">. Все </w:t>
      </w:r>
      <w:r w:rsidR="002660B7">
        <w:t>документы, входящие в состав заявки на участие в конкурсе и приложения к ней, должны лежать в порядке, указанном в форме «</w:t>
      </w:r>
      <w:r w:rsidR="002660B7">
        <w:fldChar w:fldCharType="begin"/>
      </w:r>
      <w:r w:rsidR="002660B7">
        <w:instrText xml:space="preserve"> REF _Ref166487238 \h  \* MERGEFORMAT </w:instrText>
      </w:r>
      <w:r w:rsidR="002660B7">
        <w:fldChar w:fldCharType="separate"/>
      </w:r>
      <w:r w:rsidR="00AB6DC0" w:rsidRPr="00AB6DC0">
        <w:t>ОПИСЬ ДОКУМЕНТОВ</w:t>
      </w:r>
      <w:r w:rsidR="002660B7">
        <w:fldChar w:fldCharType="end"/>
      </w:r>
      <w:r w:rsidR="002660B7">
        <w:t>» (</w:t>
      </w:r>
      <w:r w:rsidR="002660B7">
        <w:fldChar w:fldCharType="begin"/>
      </w:r>
      <w:r w:rsidR="002660B7">
        <w:instrText xml:space="preserve"> REF _Ref166487316 \n \h  \* MERGEFORMAT </w:instrText>
      </w:r>
      <w:r w:rsidR="002660B7">
        <w:fldChar w:fldCharType="separate"/>
      </w:r>
      <w:r w:rsidR="00AB6DC0">
        <w:t>Форма 1</w:t>
      </w:r>
      <w:r w:rsidR="002660B7">
        <w:fldChar w:fldCharType="end"/>
      </w:r>
      <w:r w:rsidR="002660B7">
        <w:t xml:space="preserve"> части </w:t>
      </w:r>
      <w:r w:rsidR="002660B7">
        <w:fldChar w:fldCharType="begin"/>
      </w:r>
      <w:r w:rsidR="002660B7">
        <w:instrText xml:space="preserve"> REF _Ref166329210 \r \h  \* MERGEFORMAT </w:instrText>
      </w:r>
      <w:r w:rsidR="002660B7">
        <w:fldChar w:fldCharType="separate"/>
      </w:r>
      <w:r w:rsidR="00AB6DC0">
        <w:t>IV</w:t>
      </w:r>
      <w:r w:rsidR="002660B7">
        <w:fldChar w:fldCharType="end"/>
      </w:r>
      <w:r w:rsidR="002660B7">
        <w:t xml:space="preserve"> «</w:t>
      </w:r>
      <w:r w:rsidR="002660B7">
        <w:fldChar w:fldCharType="begin"/>
      </w:r>
      <w:r w:rsidR="002660B7">
        <w:instrText xml:space="preserve"> REF _Ref166329217 \h  \* MERGEFORMAT </w:instrText>
      </w:r>
      <w:r w:rsidR="002660B7">
        <w:fldChar w:fldCharType="separate"/>
      </w:r>
      <w:r w:rsidR="00AB6DC0" w:rsidRPr="00AB6DC0">
        <w:t>ОБРАЗЦЫ ФОРМ ДЛЯ ЗАПОЛНЕНИЯ УЧАСТНИКАМИ РАЗМЕЩЕНИЯ ЗАКАЗА</w:t>
      </w:r>
      <w:r w:rsidR="002660B7">
        <w:fldChar w:fldCharType="end"/>
      </w:r>
      <w:r w:rsidR="002660B7">
        <w:t>»).</w:t>
      </w:r>
    </w:p>
    <w:p w:rsidR="002660B7" w:rsidRDefault="00C12977" w:rsidP="004E39EE">
      <w:r>
        <w:t>3.1.1</w:t>
      </w:r>
      <w:r w:rsidR="00A61B8C">
        <w:t>0</w:t>
      </w:r>
      <w:r>
        <w:t xml:space="preserve">. </w:t>
      </w:r>
      <w:r w:rsidR="002660B7">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w:t>
      </w:r>
      <w:r w:rsidR="00DD0534">
        <w:t>аверенных (для физических лиц).</w:t>
      </w:r>
    </w:p>
    <w:p w:rsidR="002660B7" w:rsidRDefault="00C12977" w:rsidP="004E39EE">
      <w:r>
        <w:t>3.1.1</w:t>
      </w:r>
      <w:r w:rsidR="00A61B8C">
        <w:t>1</w:t>
      </w:r>
      <w:r>
        <w:t xml:space="preserve">. </w:t>
      </w:r>
      <w:r w:rsidR="002660B7">
        <w:t>Все документы, представляемые участниками размещения заказа в составе заявки на участие в конкурсе, должны быть заполнены по всем пунктам.</w:t>
      </w:r>
    </w:p>
    <w:p w:rsidR="002660B7" w:rsidRDefault="00C12977" w:rsidP="004E39EE">
      <w:bookmarkStart w:id="86" w:name="_Ref166313158"/>
      <w:r>
        <w:t>3.1.1</w:t>
      </w:r>
      <w:r w:rsidR="00A61B8C">
        <w:t>2</w:t>
      </w:r>
      <w:r>
        <w:t xml:space="preserve">. </w:t>
      </w:r>
      <w:r w:rsidR="002660B7">
        <w:t xml:space="preserve">Кроме оригинала заявки на участие в конкурсе, Участник размещения заказа предоставляет ее копии в количестве, указанном в пункте </w:t>
      </w:r>
      <w:r w:rsidR="00211E89">
        <w:t>1</w:t>
      </w:r>
      <w:r w:rsidR="002660B7">
        <w:fldChar w:fldCharType="begin"/>
      </w:r>
      <w:r w:rsidR="002660B7">
        <w:instrText xml:space="preserve"> REF _Ref166313135 \r \h  \* MERGEFORMAT </w:instrText>
      </w:r>
      <w:r w:rsidR="002660B7">
        <w:fldChar w:fldCharType="separate"/>
      </w:r>
      <w:r w:rsidR="00AB6DC0">
        <w:t>0</w:t>
      </w:r>
      <w:r w:rsidR="002660B7">
        <w:fldChar w:fldCharType="end"/>
      </w:r>
      <w:r w:rsidR="00211E89">
        <w:t>.1.14</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включающие все документы, входящие в состав оригинала и приложения к нему. При этом оригинальный экземпляр заявки на участие в конкурсе должен быть четко помечен: «Оригинал». Каждая копия заявки на участие в конкурсе, включая все входящие в нее документы, должны быть четко обозначены как «Копия». Оригинал, копии заявки на участие в конкурсе, включая все приложения к ним, должны быть идентичны.</w:t>
      </w:r>
      <w:bookmarkEnd w:id="86"/>
      <w:r w:rsidR="00B02802">
        <w:t xml:space="preserve"> Не представление копий заявки не влечет отказ в допуске Участника размещения заказа к участию в конкурсе. </w:t>
      </w:r>
    </w:p>
    <w:p w:rsidR="002660B7" w:rsidRDefault="00C12977" w:rsidP="004E39EE">
      <w:bookmarkStart w:id="87" w:name="_Ref166327262"/>
      <w:r>
        <w:t>3.1.1</w:t>
      </w:r>
      <w:r w:rsidR="00A61B8C">
        <w:t>3</w:t>
      </w:r>
      <w:r>
        <w:t xml:space="preserve">. </w:t>
      </w:r>
      <w:r w:rsidR="002660B7">
        <w:t>Опечатывание и маркировка конвертов с заявками на участие в конкурсе:</w:t>
      </w:r>
      <w:bookmarkEnd w:id="87"/>
    </w:p>
    <w:p w:rsidR="002660B7" w:rsidRPr="00E459BE" w:rsidRDefault="002660B7" w:rsidP="004E39EE">
      <w:pPr>
        <w:pStyle w:val="ListBul"/>
        <w:rPr>
          <w:u w:val="single"/>
        </w:rPr>
      </w:pPr>
      <w:bookmarkStart w:id="88" w:name="_Ref166250391"/>
      <w:r>
        <w:t xml:space="preserve">Участник размещения заказа подает заявку на участие в конкурсе в запечатанном конверте. </w:t>
      </w:r>
      <w:r w:rsidRPr="00E459BE">
        <w:rPr>
          <w:b/>
          <w:u w:val="single"/>
        </w:rPr>
        <w:t xml:space="preserve">На </w:t>
      </w:r>
      <w:r w:rsidR="003525E5" w:rsidRPr="00E459BE">
        <w:rPr>
          <w:b/>
          <w:u w:val="single"/>
        </w:rPr>
        <w:t xml:space="preserve">внешнем конверте </w:t>
      </w:r>
      <w:r w:rsidRPr="00E459BE">
        <w:rPr>
          <w:u w:val="single"/>
        </w:rPr>
        <w:t xml:space="preserve"> указывается наименование и номер открытого конкурса, на участие в </w:t>
      </w:r>
      <w:r w:rsidR="00A61B8C">
        <w:rPr>
          <w:u w:val="single"/>
        </w:rPr>
        <w:t xml:space="preserve">котором подается данная заявка, </w:t>
      </w:r>
      <w:r w:rsidRPr="00E459BE">
        <w:rPr>
          <w:u w:val="single"/>
        </w:rPr>
        <w:t xml:space="preserve">следующим образом: «Заявка на участие в открытом конкурсе </w:t>
      </w:r>
      <w:r w:rsidR="0066493B" w:rsidRPr="00E459BE">
        <w:rPr>
          <w:u w:val="single"/>
        </w:rPr>
        <w:t xml:space="preserve">на поставки товаров </w:t>
      </w:r>
      <w:r w:rsidR="007F1692" w:rsidRPr="00E459BE">
        <w:rPr>
          <w:u w:val="single"/>
        </w:rPr>
        <w:t>(</w:t>
      </w:r>
      <w:r w:rsidR="0066493B" w:rsidRPr="00E459BE">
        <w:rPr>
          <w:u w:val="single"/>
        </w:rPr>
        <w:t>на выполнение работ</w:t>
      </w:r>
      <w:r w:rsidR="007F1692" w:rsidRPr="00E459BE">
        <w:rPr>
          <w:u w:val="single"/>
        </w:rPr>
        <w:t>,</w:t>
      </w:r>
      <w:r w:rsidR="0066493B" w:rsidRPr="00E459BE">
        <w:rPr>
          <w:u w:val="single"/>
        </w:rPr>
        <w:t xml:space="preserve"> по оказанию услуг</w:t>
      </w:r>
      <w:r w:rsidR="007F1692" w:rsidRPr="00E459BE">
        <w:rPr>
          <w:u w:val="single"/>
        </w:rPr>
        <w:t>)</w:t>
      </w:r>
      <w:r w:rsidRPr="00E459BE">
        <w:rPr>
          <w:u w:val="single"/>
        </w:rPr>
        <w:t xml:space="preserve"> </w:t>
      </w:r>
      <w:r w:rsidRPr="00E459BE">
        <w:rPr>
          <w:highlight w:val="yellow"/>
          <w:u w:val="single"/>
        </w:rPr>
        <w:t>____________</w:t>
      </w:r>
      <w:r w:rsidRPr="00E459BE">
        <w:rPr>
          <w:u w:val="single"/>
        </w:rPr>
        <w:t xml:space="preserve"> № </w:t>
      </w:r>
      <w:r w:rsidRPr="00E459BE">
        <w:rPr>
          <w:highlight w:val="yellow"/>
          <w:u w:val="single"/>
        </w:rPr>
        <w:t>___</w:t>
      </w:r>
      <w:r w:rsidRPr="00E459BE">
        <w:rPr>
          <w:u w:val="single"/>
        </w:rPr>
        <w:t xml:space="preserve"> (наименование и номер конкурса). Лот № </w:t>
      </w:r>
      <w:r w:rsidRPr="00E459BE">
        <w:rPr>
          <w:highlight w:val="yellow"/>
          <w:u w:val="single"/>
        </w:rPr>
        <w:t>___</w:t>
      </w:r>
      <w:r w:rsidRPr="00E459BE">
        <w:rPr>
          <w:u w:val="single"/>
        </w:rPr>
        <w:t xml:space="preserve"> </w:t>
      </w:r>
      <w:r w:rsidRPr="00E459BE">
        <w:rPr>
          <w:highlight w:val="yellow"/>
          <w:u w:val="single"/>
        </w:rPr>
        <w:t>________________</w:t>
      </w:r>
      <w:r w:rsidRPr="00E459BE">
        <w:rPr>
          <w:u w:val="single"/>
        </w:rPr>
        <w:t xml:space="preserve"> (</w:t>
      </w:r>
      <w:r w:rsidR="0066493B" w:rsidRPr="00E459BE">
        <w:rPr>
          <w:u w:val="single"/>
        </w:rPr>
        <w:t xml:space="preserve">номер и </w:t>
      </w:r>
      <w:r w:rsidRPr="00E459BE">
        <w:rPr>
          <w:u w:val="single"/>
        </w:rPr>
        <w:t>наименование лота)</w:t>
      </w:r>
      <w:r w:rsidR="00E459BE">
        <w:rPr>
          <w:u w:val="single"/>
        </w:rPr>
        <w:t xml:space="preserve">. Не </w:t>
      </w:r>
      <w:proofErr w:type="spellStart"/>
      <w:r w:rsidR="00E459BE">
        <w:rPr>
          <w:u w:val="single"/>
        </w:rPr>
        <w:t>вкрывать</w:t>
      </w:r>
      <w:proofErr w:type="spellEnd"/>
      <w:r w:rsidR="00E459BE">
        <w:rPr>
          <w:u w:val="single"/>
        </w:rPr>
        <w:t xml:space="preserve"> до_______ </w:t>
      </w:r>
      <w:proofErr w:type="gramStart"/>
      <w:r w:rsidR="00E459BE">
        <w:rPr>
          <w:u w:val="single"/>
        </w:rPr>
        <w:t xml:space="preserve">( </w:t>
      </w:r>
      <w:proofErr w:type="gramEnd"/>
      <w:r w:rsidR="00E459BE">
        <w:rPr>
          <w:u w:val="single"/>
        </w:rPr>
        <w:t xml:space="preserve">время и дата) </w:t>
      </w:r>
      <w:r w:rsidRPr="00E459BE">
        <w:rPr>
          <w:u w:val="single"/>
        </w:rPr>
        <w:t>».</w:t>
      </w:r>
      <w:bookmarkEnd w:id="88"/>
    </w:p>
    <w:p w:rsidR="002660B7" w:rsidRDefault="002660B7" w:rsidP="004E39EE">
      <w:pPr>
        <w:pStyle w:val="ListBul"/>
      </w:pPr>
      <w:bookmarkStart w:id="89" w:name="_Ref166250371"/>
      <w:r>
        <w:t>Участник размещения заказа вправе не указывать на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bookmarkEnd w:id="89"/>
    </w:p>
    <w:p w:rsidR="002660B7" w:rsidRDefault="002660B7" w:rsidP="004E39EE">
      <w:pPr>
        <w:pStyle w:val="ListBul"/>
      </w:pPr>
      <w:proofErr w:type="gramStart"/>
      <w:r>
        <w:t xml:space="preserve">Конверт должен быть запечатан способом, исключающими возможность вскрытия конверта </w:t>
      </w:r>
      <w:r w:rsidR="0066493B">
        <w:t>без разрушения его целостности.</w:t>
      </w:r>
      <w:proofErr w:type="gramEnd"/>
    </w:p>
    <w:p w:rsidR="002660B7" w:rsidRDefault="00C12977" w:rsidP="004E39EE">
      <w:bookmarkStart w:id="90" w:name="_Toc518119333"/>
      <w:r>
        <w:t>3.1.1</w:t>
      </w:r>
      <w:r w:rsidR="00A61B8C">
        <w:t>4</w:t>
      </w:r>
      <w:r>
        <w:t xml:space="preserve">. </w:t>
      </w:r>
      <w:r w:rsidR="002660B7">
        <w:t xml:space="preserve">Если конверт не опечатан или маркирован с нарушением требований пункта </w:t>
      </w:r>
      <w:r w:rsidR="00211E89">
        <w:t>3.1.14</w:t>
      </w:r>
      <w:r w:rsidR="002660B7">
        <w:t>, Заказчик не несет ответственности в случае его потери или вскрытия раньше срока.</w:t>
      </w:r>
      <w:bookmarkEnd w:id="90"/>
    </w:p>
    <w:p w:rsidR="002660B7" w:rsidRDefault="00C12977" w:rsidP="004E39EE">
      <w:r>
        <w:t>3.1.1</w:t>
      </w:r>
      <w:r w:rsidR="00A61B8C">
        <w:t>5</w:t>
      </w:r>
      <w:r>
        <w:t xml:space="preserve">. </w:t>
      </w:r>
      <w:r w:rsidR="002660B7">
        <w:t>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Участниками размещения заказа заявок на участие в конкурсе, а также опоздавших заявок на участие в конкурсе.</w:t>
      </w:r>
    </w:p>
    <w:p w:rsidR="002660B7" w:rsidRDefault="00C7327D">
      <w:pPr>
        <w:pStyle w:val="22"/>
        <w:spacing w:before="360" w:after="0"/>
        <w:ind w:left="578" w:hanging="578"/>
        <w:rPr>
          <w:bCs w:val="0"/>
          <w:sz w:val="24"/>
          <w:szCs w:val="24"/>
        </w:rPr>
      </w:pPr>
      <w:bookmarkStart w:id="91" w:name="_Toc123405469"/>
      <w:bookmarkStart w:id="92" w:name="_Toc320713610"/>
      <w:r>
        <w:rPr>
          <w:bCs w:val="0"/>
          <w:sz w:val="24"/>
          <w:szCs w:val="24"/>
        </w:rPr>
        <w:t xml:space="preserve">3.2. </w:t>
      </w:r>
      <w:r w:rsidR="002660B7">
        <w:rPr>
          <w:bCs w:val="0"/>
          <w:sz w:val="24"/>
          <w:szCs w:val="24"/>
        </w:rPr>
        <w:t>Язык документов, входящих в состав заявки на участие в конкурсе</w:t>
      </w:r>
      <w:bookmarkEnd w:id="91"/>
      <w:bookmarkEnd w:id="92"/>
    </w:p>
    <w:p w:rsidR="002660B7" w:rsidRDefault="00C12977" w:rsidP="004E39EE">
      <w:bookmarkStart w:id="93" w:name="_Ref119429784"/>
      <w:bookmarkStart w:id="94" w:name="_Ref119429817"/>
      <w:bookmarkStart w:id="95" w:name="_Ref119430333"/>
      <w:bookmarkStart w:id="96" w:name="_Toc123405470"/>
      <w:r>
        <w:t xml:space="preserve">3.2.1. </w:t>
      </w:r>
      <w:r w:rsidR="002660B7">
        <w:t>Заявка на участие в конкурсе, подготовленная Участником размещения заказа, а также вся корреспонденция и документация, связанная с заявкой на участие в конкурсе, которыми обмениваю</w:t>
      </w:r>
      <w:r w:rsidR="002660B7" w:rsidRPr="00D40BEA">
        <w:t xml:space="preserve">тся Участники размещения заказов и Заказчик </w:t>
      </w:r>
      <w:r w:rsidR="00D40BEA" w:rsidRPr="00D40BEA">
        <w:t>(</w:t>
      </w:r>
      <w:r w:rsidR="002660B7" w:rsidRPr="00D40BEA">
        <w:t xml:space="preserve">или </w:t>
      </w:r>
      <w:r w:rsidR="00477E15" w:rsidRPr="00D40BEA">
        <w:t>У</w:t>
      </w:r>
      <w:r w:rsidR="002660B7" w:rsidRPr="00D40BEA">
        <w:t>полномоченный орган</w:t>
      </w:r>
      <w:r w:rsidR="00D40BEA" w:rsidRPr="00D40BEA">
        <w:t>)</w:t>
      </w:r>
      <w:r w:rsidR="002660B7">
        <w:t xml:space="preserve">, должны </w:t>
      </w:r>
      <w:r w:rsidR="0066493B">
        <w:t>быть написаны на русском языке.</w:t>
      </w:r>
    </w:p>
    <w:p w:rsidR="002660B7" w:rsidRDefault="00C12977" w:rsidP="004E39EE">
      <w:r>
        <w:t xml:space="preserve">3.2.2. </w:t>
      </w:r>
      <w:r w:rsidR="002660B7">
        <w:t xml:space="preserve">Использование других языков для подготовки заявки на участие в конкурсе может быть расценено </w:t>
      </w:r>
      <w:r w:rsidR="000E7BA3">
        <w:t>К</w:t>
      </w:r>
      <w:r w:rsidR="002660B7">
        <w:t>омиссией как несоответствие заявки на участие в конкурсе требованиям, установленным конкурсной документацией.</w:t>
      </w:r>
    </w:p>
    <w:p w:rsidR="002660B7" w:rsidRDefault="00C12977" w:rsidP="004E39EE">
      <w:bookmarkStart w:id="97" w:name="_Toc518119272"/>
      <w:r>
        <w:t xml:space="preserve">3.2.3. </w:t>
      </w:r>
      <w:r w:rsidR="002660B7">
        <w:t>Входящие в заявку на участие в конкурсе документы, оригиналы которых выданы Участнику размещения заказа третьими лицами на ином языке, могут быть представлены на этом языке при условии, что к ним будет прилагаться перевод на русский язык.</w:t>
      </w:r>
      <w:bookmarkEnd w:id="97"/>
    </w:p>
    <w:p w:rsidR="002660B7" w:rsidRDefault="00C12977" w:rsidP="004E39EE">
      <w:r>
        <w:t xml:space="preserve">3.2.4. </w:t>
      </w:r>
      <w:proofErr w:type="gramStart"/>
      <w:r w:rsidR="002660B7">
        <w:t xml:space="preserve">На входящих в заявку на участие в конкурсе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002660B7">
        <w:t>апостиль</w:t>
      </w:r>
      <w:proofErr w:type="spellEnd"/>
      <w:r w:rsidR="002660B7">
        <w:t xml:space="preserve"> (удостоверительная надпись), который удостоверяет подлинность подписи, качество, в котором выступало </w:t>
      </w:r>
      <w:r w:rsidR="002660B7">
        <w:lastRenderedPageBreak/>
        <w:t>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roofErr w:type="gramEnd"/>
    </w:p>
    <w:p w:rsidR="002660B7" w:rsidRDefault="00C12977" w:rsidP="004E39EE">
      <w:r>
        <w:t xml:space="preserve">3.2.5. </w:t>
      </w:r>
      <w:r w:rsidR="002660B7">
        <w:t xml:space="preserve">Наличие противоречий между оригиналом и переводом, которые изменяют смысл оригинала, может быть расценено </w:t>
      </w:r>
      <w:r w:rsidR="000E7BA3">
        <w:t>К</w:t>
      </w:r>
      <w:r w:rsidR="002660B7">
        <w:t>омиссией как несоответствие заявки на участие в конкурсе требованиям, установленным конкурсной документацией.</w:t>
      </w:r>
    </w:p>
    <w:p w:rsidR="00195CEC" w:rsidRDefault="00195CEC" w:rsidP="004E39EE"/>
    <w:p w:rsidR="002660B7" w:rsidRDefault="00C7327D">
      <w:pPr>
        <w:pStyle w:val="22"/>
        <w:keepNext w:val="0"/>
        <w:tabs>
          <w:tab w:val="num" w:pos="567"/>
        </w:tabs>
        <w:spacing w:before="360" w:after="0"/>
        <w:ind w:left="578" w:hanging="578"/>
        <w:rPr>
          <w:bCs w:val="0"/>
          <w:sz w:val="24"/>
          <w:szCs w:val="24"/>
        </w:rPr>
      </w:pPr>
      <w:bookmarkStart w:id="98" w:name="_Toc161034463"/>
      <w:bookmarkStart w:id="99" w:name="_Toc320713611"/>
      <w:r>
        <w:rPr>
          <w:bCs w:val="0"/>
          <w:sz w:val="24"/>
          <w:szCs w:val="24"/>
        </w:rPr>
        <w:t xml:space="preserve">3.3. </w:t>
      </w:r>
      <w:r w:rsidR="002660B7">
        <w:rPr>
          <w:bCs w:val="0"/>
          <w:sz w:val="24"/>
          <w:szCs w:val="24"/>
        </w:rPr>
        <w:t xml:space="preserve">Валюта </w:t>
      </w:r>
      <w:bookmarkEnd w:id="98"/>
      <w:r w:rsidR="002660B7">
        <w:rPr>
          <w:bCs w:val="0"/>
          <w:sz w:val="24"/>
          <w:szCs w:val="24"/>
        </w:rPr>
        <w:t>заявки на участие в конкурсе</w:t>
      </w:r>
      <w:bookmarkEnd w:id="99"/>
    </w:p>
    <w:p w:rsidR="002660B7" w:rsidRDefault="00C12977" w:rsidP="004E39EE">
      <w:bookmarkStart w:id="100" w:name="_Hlt517806775"/>
      <w:bookmarkStart w:id="101" w:name="_Ref517806908"/>
      <w:bookmarkStart w:id="102" w:name="_Toc518119274"/>
      <w:bookmarkStart w:id="103" w:name="_Ref52534291"/>
      <w:bookmarkEnd w:id="100"/>
      <w:r>
        <w:t xml:space="preserve">3.3.1. </w:t>
      </w:r>
      <w:proofErr w:type="gramStart"/>
      <w:r w:rsidR="002660B7">
        <w:t>Все суммы денежных средств в заявке на участие в конкурсе и приложениях к ней должны быть выражены в российских рублях</w:t>
      </w:r>
      <w:bookmarkEnd w:id="101"/>
      <w:bookmarkEnd w:id="102"/>
      <w:r w:rsidR="002660B7">
        <w:t>, за исключением следующего: к заявке на участие в конкурсе могут быть приложены документы, оригиналы которых выданы Участнику размещения заказа третьими лицами, в которых суммы денежных средств могут быть выражены в других валютах.</w:t>
      </w:r>
      <w:bookmarkEnd w:id="103"/>
      <w:proofErr w:type="gramEnd"/>
    </w:p>
    <w:p w:rsidR="002660B7" w:rsidRDefault="00C12977" w:rsidP="004E39EE">
      <w:bookmarkStart w:id="104" w:name="_Toc518119275"/>
      <w:r>
        <w:t xml:space="preserve">3.3.2. </w:t>
      </w:r>
      <w:r w:rsidR="002660B7">
        <w:t xml:space="preserve">Выражение денежных сумм в других валютах, за исключением случаев, предусмотренных пунктом </w:t>
      </w:r>
      <w:r w:rsidR="002C35AE">
        <w:t>3.3.1</w:t>
      </w:r>
      <w:r w:rsidR="002660B7">
        <w:t xml:space="preserve">, может быть расценено </w:t>
      </w:r>
      <w:r w:rsidR="005A3471">
        <w:t>К</w:t>
      </w:r>
      <w:r w:rsidR="000F773B">
        <w:t>омиссией как не</w:t>
      </w:r>
      <w:r w:rsidR="002660B7">
        <w:t>соответствие заявки на участие в конкурсе требованиям, установленным конкурсной документацией.</w:t>
      </w:r>
      <w:bookmarkEnd w:id="104"/>
    </w:p>
    <w:p w:rsidR="002660B7" w:rsidRDefault="00C12977" w:rsidP="004E39EE">
      <w:r>
        <w:t xml:space="preserve">3.3.3. </w:t>
      </w:r>
      <w:proofErr w:type="gramStart"/>
      <w:r w:rsidR="002660B7">
        <w:t xml:space="preserve">В случае если Участник размещения заказа не имеет возможности указания денежных сумм исключительно в российских рублях, а также в случае, указанном в пункте </w:t>
      </w:r>
      <w:r w:rsidR="00211E89">
        <w:t>3.3.1</w:t>
      </w:r>
      <w:r w:rsidR="002660B7">
        <w:t xml:space="preserve">, в заявке на участие в конкурсе необходимо указывать денежный эквивалент таких сумм в российских рублях по курсу Центрального банка России на дату </w:t>
      </w:r>
      <w:r w:rsidR="00AE06E8">
        <w:t xml:space="preserve">размещения </w:t>
      </w:r>
      <w:r w:rsidR="002660B7">
        <w:t xml:space="preserve">извещения о проведении конкурса </w:t>
      </w:r>
      <w:r w:rsidR="00AE06E8">
        <w:t>на Официальном сайте.</w:t>
      </w:r>
      <w:proofErr w:type="gramEnd"/>
      <w:r w:rsidR="00AE06E8">
        <w:t xml:space="preserve"> </w:t>
      </w:r>
      <w:r w:rsidR="002660B7">
        <w:t xml:space="preserve">При этом ценой </w:t>
      </w:r>
      <w:r w:rsidR="005A3471">
        <w:t>К</w:t>
      </w:r>
      <w:r w:rsidR="002660B7">
        <w:t xml:space="preserve">онтракта, в случае, если участнику размещения заказа, подавшему такую заявку, будет предложено заключить </w:t>
      </w:r>
      <w:r w:rsidR="005A3471">
        <w:t>К</w:t>
      </w:r>
      <w:r w:rsidR="002660B7">
        <w:t>онтракт, будет цена в рублях, указанная в заявке на участие в конкурсе участника размещения заказа.</w:t>
      </w:r>
    </w:p>
    <w:p w:rsidR="002660B7" w:rsidRDefault="00C7327D">
      <w:pPr>
        <w:pStyle w:val="22"/>
        <w:keepNext w:val="0"/>
        <w:spacing w:before="360" w:after="0"/>
        <w:ind w:left="578" w:hanging="578"/>
        <w:jc w:val="both"/>
        <w:rPr>
          <w:bCs w:val="0"/>
          <w:sz w:val="24"/>
          <w:szCs w:val="24"/>
        </w:rPr>
      </w:pPr>
      <w:bookmarkStart w:id="105" w:name="_Ref191669898"/>
      <w:bookmarkStart w:id="106" w:name="_Toc320713612"/>
      <w:r>
        <w:rPr>
          <w:bCs w:val="0"/>
          <w:sz w:val="24"/>
          <w:szCs w:val="24"/>
        </w:rPr>
        <w:t xml:space="preserve">3.4. </w:t>
      </w:r>
      <w:r w:rsidR="002660B7">
        <w:rPr>
          <w:bCs w:val="0"/>
          <w:sz w:val="24"/>
          <w:szCs w:val="24"/>
        </w:rPr>
        <w:t>Требования к содержанию документов, входящих в состав заявки на участие в конкурсе</w:t>
      </w:r>
      <w:bookmarkEnd w:id="93"/>
      <w:bookmarkEnd w:id="94"/>
      <w:bookmarkEnd w:id="95"/>
      <w:bookmarkEnd w:id="96"/>
      <w:bookmarkEnd w:id="105"/>
      <w:bookmarkEnd w:id="106"/>
    </w:p>
    <w:p w:rsidR="002660B7" w:rsidRDefault="00C12977" w:rsidP="004E39EE">
      <w:bookmarkStart w:id="107" w:name="_Ref166243143"/>
      <w:r>
        <w:t xml:space="preserve">3.4.1. </w:t>
      </w:r>
      <w:r w:rsidR="002660B7">
        <w:t>Заявка на участие в конкурсе должна содержать:</w:t>
      </w:r>
      <w:bookmarkEnd w:id="107"/>
    </w:p>
    <w:p w:rsidR="002660B7" w:rsidRDefault="00C12977" w:rsidP="00A84F2F">
      <w:pPr>
        <w:pStyle w:val="ListBul"/>
        <w:numPr>
          <w:ilvl w:val="3"/>
          <w:numId w:val="25"/>
        </w:numPr>
      </w:pPr>
      <w:bookmarkStart w:id="108" w:name="_Ref134297402"/>
      <w:r>
        <w:t>С</w:t>
      </w:r>
      <w:r w:rsidR="002660B7">
        <w:t>ведения и документы об Участнике размещения заказа, подавшем такую заявку, включая:</w:t>
      </w:r>
    </w:p>
    <w:p w:rsidR="002660B7" w:rsidRDefault="00C12977" w:rsidP="00C12977">
      <w:pPr>
        <w:pStyle w:val="ListBul2"/>
        <w:numPr>
          <w:ilvl w:val="0"/>
          <w:numId w:val="0"/>
        </w:numPr>
        <w:ind w:left="284"/>
      </w:pPr>
      <w:proofErr w:type="gramStart"/>
      <w:r>
        <w:t xml:space="preserve">а) </w:t>
      </w:r>
      <w:r w:rsidR="002660B7">
        <w:t>фирменное наименование (наименование), сведения об организационно-правовой форме, о месте</w:t>
      </w:r>
      <w:r w:rsidR="005A3471">
        <w:t xml:space="preserve"> </w:t>
      </w:r>
      <w:r w:rsidR="002660B7">
        <w:t xml:space="preserve">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r w:rsidR="00211E89">
        <w:t>—</w:t>
      </w:r>
      <w:r w:rsidR="002660B7">
        <w:t xml:space="preserve"> указываются участником размещения заказа в форме «</w:t>
      </w:r>
      <w:r w:rsidR="002660B7">
        <w:fldChar w:fldCharType="begin"/>
      </w:r>
      <w:r w:rsidR="002660B7">
        <w:instrText xml:space="preserve"> REF _Ref166329536 \h  \* MERGEFORMAT </w:instrText>
      </w:r>
      <w:r w:rsidR="002660B7">
        <w:fldChar w:fldCharType="separate"/>
      </w:r>
      <w:r w:rsidR="00AB6DC0" w:rsidRPr="00AB6DC0">
        <w:t>ЗАЯВКА НА УЧАСТИЕ В КОНКУРСЕ</w:t>
      </w:r>
      <w:r w:rsidR="002660B7">
        <w:fldChar w:fldCharType="end"/>
      </w:r>
      <w:r w:rsidR="002660B7">
        <w:t>» (</w:t>
      </w:r>
      <w:r w:rsidR="002660B7">
        <w:fldChar w:fldCharType="begin"/>
      </w:r>
      <w:r w:rsidR="002660B7">
        <w:instrText xml:space="preserve"> REF _Ref166329536 \n \h  \* MERGEFORMAT </w:instrText>
      </w:r>
      <w:r w:rsidR="002660B7">
        <w:fldChar w:fldCharType="separate"/>
      </w:r>
      <w:r w:rsidR="00AB6DC0">
        <w:t>Форма 2</w:t>
      </w:r>
      <w:r w:rsidR="002660B7">
        <w:fldChar w:fldCharType="end"/>
      </w:r>
      <w:r w:rsidR="002660B7">
        <w:t xml:space="preserve"> части </w:t>
      </w:r>
      <w:r w:rsidR="002660B7">
        <w:fldChar w:fldCharType="begin"/>
      </w:r>
      <w:r w:rsidR="002660B7">
        <w:instrText xml:space="preserve"> REF _Ref166329210 \r \h  \* MERGEFORMAT </w:instrText>
      </w:r>
      <w:r w:rsidR="002660B7">
        <w:fldChar w:fldCharType="separate"/>
      </w:r>
      <w:r w:rsidR="00AB6DC0">
        <w:t>IV</w:t>
      </w:r>
      <w:r w:rsidR="002660B7">
        <w:fldChar w:fldCharType="end"/>
      </w:r>
      <w:r w:rsidR="002660B7">
        <w:t xml:space="preserve"> «</w:t>
      </w:r>
      <w:r w:rsidR="002660B7">
        <w:fldChar w:fldCharType="begin"/>
      </w:r>
      <w:r w:rsidR="002660B7">
        <w:instrText xml:space="preserve"> REF _Ref166329217 \h  \* MERGEFORMAT </w:instrText>
      </w:r>
      <w:r w:rsidR="002660B7">
        <w:fldChar w:fldCharType="separate"/>
      </w:r>
      <w:r w:rsidR="00AB6DC0" w:rsidRPr="00AB6DC0">
        <w:t>ОБРАЗЦЫ ФОРМ ДЛЯ ЗАПОЛНЕНИЯ УЧАСТНИКАМИ РАЗМЕЩЕНИЯ ЗАКАЗА</w:t>
      </w:r>
      <w:r w:rsidR="002660B7">
        <w:fldChar w:fldCharType="end"/>
      </w:r>
      <w:r w:rsidR="002660B7">
        <w:t>»);</w:t>
      </w:r>
      <w:proofErr w:type="gramEnd"/>
    </w:p>
    <w:p w:rsidR="002660B7" w:rsidRPr="00D40BEA" w:rsidRDefault="00C12977" w:rsidP="00C12977">
      <w:pPr>
        <w:pStyle w:val="ListBul2"/>
        <w:numPr>
          <w:ilvl w:val="0"/>
          <w:numId w:val="0"/>
        </w:numPr>
        <w:ind w:left="284"/>
      </w:pPr>
      <w:proofErr w:type="gramStart"/>
      <w:r>
        <w:t xml:space="preserve">б) </w:t>
      </w:r>
      <w:r w:rsidR="00B01901" w:rsidRPr="00B01901">
        <w:t xml:space="preserve">полученную не ранее чем за </w:t>
      </w:r>
      <w:r w:rsidR="00B01901" w:rsidRPr="00B01EDE">
        <w:rPr>
          <w:b/>
        </w:rPr>
        <w:t>шесть</w:t>
      </w:r>
      <w:r w:rsidR="00B01901" w:rsidRPr="00B01901">
        <w:t xml:space="preserve"> месяцев до дня размещения на официальном сайте извещения о проведении открытого конкурса</w:t>
      </w:r>
      <w:r w:rsidR="00B01901" w:rsidRPr="006B73E8">
        <w:rPr>
          <w:i/>
        </w:rPr>
        <w:t xml:space="preserve"> </w:t>
      </w:r>
      <w:r w:rsidR="002660B7">
        <w:t xml:space="preserve">выписку из единого государственного реестра юридических лиц или нотариально заверенную копию такой выписки (для юридических лиц), надлежащим образом заверенный перевод на </w:t>
      </w:r>
      <w:r w:rsidR="002660B7" w:rsidRPr="00D40BEA">
        <w:t>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иностранных лиц);</w:t>
      </w:r>
      <w:proofErr w:type="gramEnd"/>
    </w:p>
    <w:p w:rsidR="00BE197D" w:rsidRPr="00ED4093" w:rsidRDefault="00C12977" w:rsidP="00C12977">
      <w:pPr>
        <w:pStyle w:val="ListBul2"/>
        <w:numPr>
          <w:ilvl w:val="0"/>
          <w:numId w:val="0"/>
        </w:numPr>
        <w:ind w:left="284"/>
      </w:pPr>
      <w:bookmarkStart w:id="109" w:name="_Ref166313265"/>
      <w:r w:rsidRPr="00ED4093">
        <w:t xml:space="preserve">в) </w:t>
      </w:r>
      <w:r w:rsidR="00BE197D" w:rsidRPr="00ED4093">
        <w:t>документы, подтверждающие квалификацию участника размещения заказа</w:t>
      </w:r>
      <w:bookmarkEnd w:id="109"/>
      <w:r w:rsidR="00BE197D" w:rsidRPr="00ED4093">
        <w:t>;</w:t>
      </w:r>
    </w:p>
    <w:p w:rsidR="00E37F34" w:rsidRPr="00ED4093" w:rsidRDefault="00ED4093" w:rsidP="00C12977">
      <w:pPr>
        <w:pStyle w:val="ListBul2"/>
        <w:numPr>
          <w:ilvl w:val="0"/>
          <w:numId w:val="0"/>
        </w:numPr>
        <w:ind w:left="284"/>
        <w:rPr>
          <w:szCs w:val="22"/>
        </w:rPr>
      </w:pPr>
      <w:r>
        <w:t>г</w:t>
      </w:r>
      <w:r w:rsidR="00C12977">
        <w:t xml:space="preserve">) </w:t>
      </w:r>
      <w:r w:rsidR="002660B7" w:rsidRPr="00D40BEA">
        <w:t xml:space="preserve">документ, подтверждающий полномочия лица на осуществление действий от </w:t>
      </w:r>
      <w:r w:rsidR="002660B7" w:rsidRPr="00254CC0">
        <w:t>имени Участника размещения заказа, в случае необходимости (</w:t>
      </w:r>
      <w:r w:rsidR="002660B7" w:rsidRPr="00ED4093">
        <w:t xml:space="preserve">например, </w:t>
      </w:r>
      <w:r w:rsidR="00FC580C" w:rsidRPr="00ED4093">
        <w:rPr>
          <w:szCs w:val="22"/>
        </w:rPr>
        <w:t xml:space="preserve">копия решения о назначении или об избрании либо </w:t>
      </w:r>
      <w:proofErr w:type="gramStart"/>
      <w:r w:rsidR="002660B7" w:rsidRPr="00ED4093">
        <w:t>приказ</w:t>
      </w:r>
      <w:proofErr w:type="gramEnd"/>
      <w:r w:rsidR="002660B7" w:rsidRPr="00ED4093">
        <w:t xml:space="preserve"> о назначении на должность, доверенность на лицо, уполномоченное осуществлять действия от имени участника размещения заказа (</w:t>
      </w:r>
      <w:r w:rsidR="004F4328">
        <w:t>Форма 4</w:t>
      </w:r>
      <w:r w:rsidR="002660B7" w:rsidRPr="00ED4093">
        <w:t xml:space="preserve"> части </w:t>
      </w:r>
      <w:r w:rsidR="002660B7" w:rsidRPr="00ED4093">
        <w:fldChar w:fldCharType="begin"/>
      </w:r>
      <w:r w:rsidR="002660B7" w:rsidRPr="00ED4093">
        <w:instrText xml:space="preserve"> REF _Ref166329210 \r \h  \* MERGEFORMAT </w:instrText>
      </w:r>
      <w:r w:rsidR="002660B7" w:rsidRPr="00ED4093">
        <w:fldChar w:fldCharType="separate"/>
      </w:r>
      <w:r w:rsidR="00AB6DC0">
        <w:t>IV</w:t>
      </w:r>
      <w:r w:rsidR="002660B7" w:rsidRPr="00ED4093">
        <w:fldChar w:fldCharType="end"/>
      </w:r>
      <w:r w:rsidR="002660B7" w:rsidRPr="00ED4093">
        <w:t xml:space="preserve"> «</w:t>
      </w:r>
      <w:r w:rsidR="002660B7" w:rsidRPr="00ED4093">
        <w:fldChar w:fldCharType="begin"/>
      </w:r>
      <w:r w:rsidR="002660B7" w:rsidRPr="00ED4093">
        <w:instrText xml:space="preserve"> REF _Ref166329217 \h  \* MERGEFORMAT </w:instrText>
      </w:r>
      <w:r w:rsidR="002660B7" w:rsidRPr="00ED4093">
        <w:fldChar w:fldCharType="separate"/>
      </w:r>
      <w:r w:rsidR="00AB6DC0" w:rsidRPr="00AB6DC0">
        <w:t>ОБРАЗЦЫ ФОРМ ДЛЯ ЗАПОЛНЕНИЯ УЧАСТНИКАМИ РАЗМЕЩЕНИЯ ЗАКАЗА</w:t>
      </w:r>
      <w:r w:rsidR="002660B7" w:rsidRPr="00ED4093">
        <w:fldChar w:fldCharType="end"/>
      </w:r>
      <w:r w:rsidR="00477E15" w:rsidRPr="00ED4093">
        <w:t>»)</w:t>
      </w:r>
      <w:r w:rsidR="00BE197D" w:rsidRPr="00ED4093">
        <w:t>.</w:t>
      </w:r>
      <w:r w:rsidR="00E37F34" w:rsidRPr="00ED4093">
        <w:t xml:space="preserve"> </w:t>
      </w:r>
      <w:r w:rsidR="00E37F34" w:rsidRPr="00ED4093">
        <w:rPr>
          <w:szCs w:val="22"/>
        </w:rPr>
        <w:t xml:space="preserve">Доверенность должна быть заверена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w:t>
      </w:r>
      <w:proofErr w:type="gramStart"/>
      <w:r w:rsidR="00E37F34" w:rsidRPr="00ED4093">
        <w:rPr>
          <w:szCs w:val="22"/>
        </w:rPr>
        <w:t>случае</w:t>
      </w:r>
      <w:proofErr w:type="gramEnd"/>
      <w:r w:rsidR="00E37F34" w:rsidRPr="00ED4093">
        <w:rPr>
          <w:szCs w:val="22"/>
        </w:rPr>
        <w:t>, если указанная доверенность подписана лицом, уполномоченным руководителем участника размещения заказа, заявка на участие в конкурсе должна содержать также документ, подтверждающий полномочия такого лица;</w:t>
      </w:r>
    </w:p>
    <w:p w:rsidR="00EE19FA" w:rsidRPr="00ED4093" w:rsidRDefault="00ED4093" w:rsidP="00FC580C">
      <w:pPr>
        <w:pStyle w:val="ListBul2"/>
        <w:numPr>
          <w:ilvl w:val="0"/>
          <w:numId w:val="0"/>
        </w:numPr>
        <w:ind w:left="284"/>
      </w:pPr>
      <w:r>
        <w:t>д</w:t>
      </w:r>
      <w:r w:rsidR="00FC580C" w:rsidRPr="00ED4093">
        <w:t xml:space="preserve">) </w:t>
      </w:r>
      <w:r w:rsidR="00EE19FA" w:rsidRPr="00ED4093">
        <w:t>копии учредительных документов участника размещения заказа (для юридических лиц);</w:t>
      </w:r>
    </w:p>
    <w:p w:rsidR="00EE19FA" w:rsidRPr="00ED4093" w:rsidRDefault="00ED4093" w:rsidP="00FC580C">
      <w:pPr>
        <w:pStyle w:val="ListBul2"/>
        <w:numPr>
          <w:ilvl w:val="0"/>
          <w:numId w:val="0"/>
        </w:numPr>
        <w:ind w:left="284"/>
      </w:pPr>
      <w:proofErr w:type="gramStart"/>
      <w:r>
        <w:t>е</w:t>
      </w:r>
      <w:r w:rsidR="00FC580C" w:rsidRPr="00ED4093">
        <w:t xml:space="preserve">) </w:t>
      </w:r>
      <w:r w:rsidR="00EE19FA" w:rsidRPr="00ED4093">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 предметом контракта, или внесение денежных средств в качестве обеспечения заявки на участие в</w:t>
      </w:r>
      <w:proofErr w:type="gramEnd"/>
      <w:r w:rsidR="00EE19FA" w:rsidRPr="00ED4093">
        <w:t xml:space="preserve"> </w:t>
      </w:r>
      <w:proofErr w:type="gramStart"/>
      <w:r w:rsidR="00EE19FA" w:rsidRPr="00ED4093">
        <w:t>конкурсе</w:t>
      </w:r>
      <w:proofErr w:type="gramEnd"/>
      <w:r w:rsidR="00EE19FA" w:rsidRPr="00ED4093">
        <w:t>, обеспечения исполнения контракта являются крупной сделкой;</w:t>
      </w:r>
    </w:p>
    <w:p w:rsidR="002660B7" w:rsidRPr="00197E43" w:rsidRDefault="00EB5031" w:rsidP="00A84F2F">
      <w:pPr>
        <w:pStyle w:val="ListBul"/>
        <w:numPr>
          <w:ilvl w:val="3"/>
          <w:numId w:val="25"/>
        </w:numPr>
      </w:pPr>
      <w:proofErr w:type="gramStart"/>
      <w:r>
        <w:t>П</w:t>
      </w:r>
      <w:r w:rsidR="00254CC0" w:rsidRPr="00EB5031">
        <w:t xml:space="preserve">редложение о функциональных характеристиках (потребительских свойствах) и качественных характеристиках товара (в случае, если предметом государственного контракта является поставка </w:t>
      </w:r>
      <w:r w:rsidR="00254CC0" w:rsidRPr="00EB5031">
        <w:lastRenderedPageBreak/>
        <w:t>товаров), о качестве работ, услуг (в случае, если предметом государственного контракта является выполнение работ или оказание услуг) и иные предложения об условиях исполнения государственного контракта,</w:t>
      </w:r>
      <w:r w:rsidR="002660B7" w:rsidRPr="00EB5031">
        <w:t xml:space="preserve"> оформленные в соответствии с формой</w:t>
      </w:r>
      <w:r w:rsidR="003D6BC3" w:rsidRPr="00EB5031">
        <w:t xml:space="preserve"> «</w:t>
      </w:r>
      <w:r w:rsidR="00C2721B" w:rsidRPr="00C2721B">
        <w:t>ПРЕДЛОЖЕНИЕ НА ПОСТАВКУ ТОВАРОВ (НА ВЫПОЛНЕНИЕ РАБОТ, ПО ОКАЗАНИЮ УСЛУГ)</w:t>
      </w:r>
      <w:r w:rsidR="003D6BC3" w:rsidRPr="00254CC0">
        <w:t>»</w:t>
      </w:r>
      <w:r>
        <w:t xml:space="preserve">, </w:t>
      </w:r>
      <w:r w:rsidR="00197E43" w:rsidRPr="00197E43">
        <w:t>п</w:t>
      </w:r>
      <w:r w:rsidR="002660B7" w:rsidRPr="00197E43">
        <w:t>риведенной в</w:t>
      </w:r>
      <w:proofErr w:type="gramEnd"/>
      <w:r w:rsidR="002660B7" w:rsidRPr="00197E43">
        <w:t xml:space="preserve"> части </w:t>
      </w:r>
      <w:r w:rsidR="002660B7" w:rsidRPr="00197E43">
        <w:fldChar w:fldCharType="begin"/>
      </w:r>
      <w:r w:rsidR="002660B7" w:rsidRPr="00197E43">
        <w:instrText xml:space="preserve"> REF _Ref166329210 \r \h  \* MERGEFORMAT </w:instrText>
      </w:r>
      <w:r w:rsidR="002660B7" w:rsidRPr="00197E43">
        <w:fldChar w:fldCharType="separate"/>
      </w:r>
      <w:r w:rsidR="00AB6DC0">
        <w:t>IV</w:t>
      </w:r>
      <w:r w:rsidR="002660B7" w:rsidRPr="00197E43">
        <w:fldChar w:fldCharType="end"/>
      </w:r>
      <w:r w:rsidR="002660B7" w:rsidRPr="00197E43">
        <w:t xml:space="preserve"> «</w:t>
      </w:r>
      <w:r w:rsidR="002660B7" w:rsidRPr="00197E43">
        <w:fldChar w:fldCharType="begin"/>
      </w:r>
      <w:r w:rsidR="002660B7" w:rsidRPr="00197E43">
        <w:instrText xml:space="preserve"> REF _Ref166329217 \h  \* MERGEFORMAT </w:instrText>
      </w:r>
      <w:r w:rsidR="002660B7" w:rsidRPr="00197E43">
        <w:fldChar w:fldCharType="separate"/>
      </w:r>
      <w:r w:rsidR="00AB6DC0" w:rsidRPr="00AB6DC0">
        <w:t>ОБРАЗЦЫ ФОРМ ДЛЯ ЗАПОЛНЕНИЯ УЧАСТНИКАМИ РАЗМЕЩЕНИЯ ЗАКАЗА</w:t>
      </w:r>
      <w:r w:rsidR="002660B7" w:rsidRPr="00197E43">
        <w:fldChar w:fldCharType="end"/>
      </w:r>
      <w:r w:rsidR="002660B7" w:rsidRPr="00197E43">
        <w:t>» (</w:t>
      </w:r>
      <w:r w:rsidR="004F4328">
        <w:t>Форма 3</w:t>
      </w:r>
      <w:r w:rsidR="002660B7" w:rsidRPr="00197E43">
        <w:t>), в том числе:</w:t>
      </w:r>
    </w:p>
    <w:p w:rsidR="002660B7" w:rsidRPr="00254CC0" w:rsidRDefault="000B6A88" w:rsidP="000B6A88">
      <w:pPr>
        <w:pStyle w:val="ListBul2"/>
        <w:numPr>
          <w:ilvl w:val="0"/>
          <w:numId w:val="0"/>
        </w:numPr>
        <w:ind w:left="284"/>
      </w:pPr>
      <w:proofErr w:type="gramStart"/>
      <w:r>
        <w:t xml:space="preserve">а) </w:t>
      </w:r>
      <w:r w:rsidR="00254CC0" w:rsidRPr="00254CC0">
        <w:t xml:space="preserve">предложение о цене контракта, о цене единицы товара, услуги в случае, если при размещении заказа на поставку технических средств реабилитации инвалидов, на оказание услуг в сфере образования, услуг по санаторно-курортному лечению и оздоровлению в пункте </w:t>
      </w:r>
      <w:r w:rsidR="002C35AE">
        <w:t>1</w:t>
      </w:r>
      <w:r w:rsidR="00254CC0" w:rsidRPr="00254CC0">
        <w:fldChar w:fldCharType="begin"/>
      </w:r>
      <w:r w:rsidR="00254CC0" w:rsidRPr="00254CC0">
        <w:instrText xml:space="preserve"> REF _Ref178701361 \r \h  \* MERGEFORMAT </w:instrText>
      </w:r>
      <w:r w:rsidR="00254CC0" w:rsidRPr="00254CC0">
        <w:fldChar w:fldCharType="separate"/>
      </w:r>
      <w:r w:rsidR="00AB6DC0">
        <w:t>0</w:t>
      </w:r>
      <w:r w:rsidR="00254CC0" w:rsidRPr="00254CC0">
        <w:fldChar w:fldCharType="end"/>
      </w:r>
      <w:r w:rsidR="002C35AE">
        <w:t>.1.27</w:t>
      </w:r>
      <w:r w:rsidR="00254CC0" w:rsidRPr="00254CC0">
        <w:t xml:space="preserve"> части </w:t>
      </w:r>
      <w:r w:rsidR="00254CC0" w:rsidRPr="00254CC0">
        <w:fldChar w:fldCharType="begin"/>
      </w:r>
      <w:r w:rsidR="00254CC0" w:rsidRPr="00254CC0">
        <w:instrText xml:space="preserve"> REF _Ref119427269 \r \h  \* MERGEFORMAT </w:instrText>
      </w:r>
      <w:r w:rsidR="00254CC0" w:rsidRPr="00254CC0">
        <w:fldChar w:fldCharType="separate"/>
      </w:r>
      <w:r w:rsidR="00AB6DC0">
        <w:t>III</w:t>
      </w:r>
      <w:r w:rsidR="00254CC0" w:rsidRPr="00254CC0">
        <w:fldChar w:fldCharType="end"/>
      </w:r>
      <w:r w:rsidR="00254CC0" w:rsidRPr="00254CC0">
        <w:t xml:space="preserve"> «</w:t>
      </w:r>
      <w:r w:rsidR="00254CC0" w:rsidRPr="00254CC0">
        <w:fldChar w:fldCharType="begin"/>
      </w:r>
      <w:r w:rsidR="00254CC0" w:rsidRPr="00254CC0">
        <w:instrText xml:space="preserve"> REF _Ref119427269 \h  \* MERGEFORMAT </w:instrText>
      </w:r>
      <w:r w:rsidR="00254CC0" w:rsidRPr="00254CC0">
        <w:fldChar w:fldCharType="separate"/>
      </w:r>
      <w:r w:rsidR="00AB6DC0" w:rsidRPr="00AB6DC0">
        <w:t>ИНФОРМАЦИОННАЯ КАРТА КОНКУРСА</w:t>
      </w:r>
      <w:r w:rsidR="00254CC0" w:rsidRPr="00254CC0">
        <w:fldChar w:fldCharType="end"/>
      </w:r>
      <w:r w:rsidR="00254CC0" w:rsidRPr="00254CC0">
        <w:t>» предусмотрено право заказчика заключить контракт с несколькими участниками размещения заказа;</w:t>
      </w:r>
      <w:proofErr w:type="gramEnd"/>
      <w:r w:rsidR="00254CC0" w:rsidRPr="00254CC0">
        <w:t xml:space="preserve"> </w:t>
      </w:r>
      <w:proofErr w:type="gramStart"/>
      <w:r w:rsidR="00254CC0" w:rsidRPr="00254CC0">
        <w:t>о цене запасных частей (каждой запасной части) к технике, к оборудованию, о цене единицы услуги и (или) работы в случае, если при проведении конкурса на выполнение технического обслуживания и (или) на ремонт техники, оборудования, оказание услуг связи, юридических услуг заказчиком, уполномоченным органом указаны в конкурсной документации начальная (максимальная) цена контракта (цена лота), а также начальная (максимальная) цена запасных частей (каждой</w:t>
      </w:r>
      <w:proofErr w:type="gramEnd"/>
      <w:r w:rsidR="00254CC0" w:rsidRPr="00254CC0">
        <w:t xml:space="preserve"> запасной части) к технике, к оборудованию и начальная (максимальная) цена единицы услуги и (или) работы</w:t>
      </w:r>
      <w:r w:rsidR="009A4DA2" w:rsidRPr="00254CC0">
        <w:t>;</w:t>
      </w:r>
    </w:p>
    <w:p w:rsidR="003A3211" w:rsidRPr="00254CC0" w:rsidRDefault="000B6A88" w:rsidP="000B6A88">
      <w:pPr>
        <w:pStyle w:val="ListBul2"/>
        <w:numPr>
          <w:ilvl w:val="0"/>
          <w:numId w:val="0"/>
        </w:numPr>
        <w:ind w:left="284"/>
      </w:pPr>
      <w:proofErr w:type="gramStart"/>
      <w:r>
        <w:t xml:space="preserve">б) </w:t>
      </w:r>
      <w:r w:rsidR="003A3211" w:rsidRPr="00254CC0">
        <w:t>эскиз, рисунок, чертеж, фотографию, иное изображение товара, образец (пробу) товара, на поставку которого размещается заказ (прикладывается по желанию участника размещения заказа);</w:t>
      </w:r>
      <w:proofErr w:type="gramEnd"/>
    </w:p>
    <w:p w:rsidR="00197E43" w:rsidRPr="00AE41EC" w:rsidRDefault="000B6A88" w:rsidP="000B6A88">
      <w:pPr>
        <w:pStyle w:val="ListBul2"/>
        <w:numPr>
          <w:ilvl w:val="0"/>
          <w:numId w:val="0"/>
        </w:numPr>
        <w:ind w:left="284"/>
      </w:pPr>
      <w:r>
        <w:t xml:space="preserve">в) </w:t>
      </w:r>
      <w:r w:rsidR="00197E43" w:rsidRPr="009A4DA2">
        <w:t xml:space="preserve">копии документов, подтверждающих </w:t>
      </w:r>
      <w:r w:rsidR="00197E43" w:rsidRPr="00254CC0">
        <w:t>соответствие товаров</w:t>
      </w:r>
      <w:r w:rsidR="009A4DA2" w:rsidRPr="00254CC0">
        <w:t xml:space="preserve"> </w:t>
      </w:r>
      <w:r w:rsidR="00254CC0" w:rsidRPr="00254CC0">
        <w:t>(</w:t>
      </w:r>
      <w:r w:rsidR="00197E43" w:rsidRPr="00254CC0">
        <w:t>работ</w:t>
      </w:r>
      <w:r w:rsidR="00254CC0" w:rsidRPr="00254CC0">
        <w:t>,</w:t>
      </w:r>
      <w:r w:rsidR="00197E43" w:rsidRPr="00254CC0">
        <w:t xml:space="preserve"> услуг</w:t>
      </w:r>
      <w:r w:rsidR="00254CC0" w:rsidRPr="00254CC0">
        <w:t>)</w:t>
      </w:r>
      <w:r w:rsidR="00197E43" w:rsidRPr="00254CC0">
        <w:t xml:space="preserve">, </w:t>
      </w:r>
      <w:proofErr w:type="gramStart"/>
      <w:r w:rsidR="00197E43" w:rsidRPr="00254CC0">
        <w:t>требованиям</w:t>
      </w:r>
      <w:proofErr w:type="gramEnd"/>
      <w:r w:rsidR="00197E43" w:rsidRPr="00254CC0">
        <w:t xml:space="preserve"> установленным в соответствии с </w:t>
      </w:r>
      <w:r w:rsidR="00197E43" w:rsidRPr="00AE41EC">
        <w:t>законодательством Российской Федерации, если в соответствии с законодательством Российской Федерации установлены требования к таким товарам</w:t>
      </w:r>
      <w:r w:rsidR="009A4DA2" w:rsidRPr="00AE41EC">
        <w:t xml:space="preserve"> </w:t>
      </w:r>
      <w:r w:rsidR="005F3CF6" w:rsidRPr="00AE41EC">
        <w:t>(копии таких документов не требуются, когда в соответствии с законодательством Российской Федерации такие документы передаются вместе с товаром)</w:t>
      </w:r>
      <w:r w:rsidR="00AE41EC" w:rsidRPr="00AE41EC">
        <w:t xml:space="preserve"> (</w:t>
      </w:r>
      <w:r w:rsidR="00197E43" w:rsidRPr="00AE41EC">
        <w:t>работам</w:t>
      </w:r>
      <w:r w:rsidR="00AE41EC" w:rsidRPr="00AE41EC">
        <w:t>,</w:t>
      </w:r>
      <w:r w:rsidR="00197E43" w:rsidRPr="00AE41EC">
        <w:t xml:space="preserve"> услугам</w:t>
      </w:r>
      <w:r w:rsidR="00AE41EC" w:rsidRPr="00AE41EC">
        <w:t>)</w:t>
      </w:r>
      <w:r w:rsidR="00727B22" w:rsidRPr="00AE41EC">
        <w:t>.</w:t>
      </w:r>
    </w:p>
    <w:p w:rsidR="002660B7" w:rsidRPr="00AE41EC" w:rsidRDefault="000B6A88" w:rsidP="00A84F2F">
      <w:pPr>
        <w:pStyle w:val="ListBul"/>
        <w:numPr>
          <w:ilvl w:val="3"/>
          <w:numId w:val="25"/>
        </w:numPr>
      </w:pPr>
      <w:r>
        <w:t>Д</w:t>
      </w:r>
      <w:r w:rsidR="002660B7" w:rsidRPr="00AE41EC">
        <w:t>окументы или копии документов, подтверждающих соответствие Участника размещения заказа установленным требованиям и условиям допуска к участию в конкурсе:</w:t>
      </w:r>
    </w:p>
    <w:p w:rsidR="003A5B7C" w:rsidRPr="003A5B7C" w:rsidRDefault="000B6A88" w:rsidP="000B6A88">
      <w:pPr>
        <w:pStyle w:val="ListBul2"/>
        <w:numPr>
          <w:ilvl w:val="0"/>
          <w:numId w:val="0"/>
        </w:numPr>
        <w:ind w:left="284"/>
      </w:pPr>
      <w:r>
        <w:t xml:space="preserve">а) </w:t>
      </w:r>
      <w:r w:rsidR="002660B7" w:rsidRPr="00AE41EC">
        <w:t>документы, подтверждающие внесение денежных сре</w:t>
      </w:r>
      <w:proofErr w:type="gramStart"/>
      <w:r w:rsidR="002660B7" w:rsidRPr="00AE41EC">
        <w:t>дств в к</w:t>
      </w:r>
      <w:proofErr w:type="gramEnd"/>
      <w:r w:rsidR="002660B7" w:rsidRPr="00AE41EC">
        <w:t>ачестве обеспечения заявки на участие в конкурсе</w:t>
      </w:r>
      <w:r w:rsidR="003A5B7C">
        <w:rPr>
          <w:rStyle w:val="af5"/>
        </w:rPr>
        <w:footnoteReference w:id="1"/>
      </w:r>
      <w:r w:rsidR="003A5B7C">
        <w:t xml:space="preserve"> </w:t>
      </w:r>
      <w:r w:rsidR="003A5B7C" w:rsidRPr="003A5B7C">
        <w:t>(</w:t>
      </w:r>
      <w:r w:rsidR="003A5B7C" w:rsidRPr="00ED4093">
        <w:t>платежное поручение, подтверждающее перечисление денежных средств в качестве обеспечения заявки на участие в конкурсе, или копия такого поручения</w:t>
      </w:r>
      <w:r w:rsidR="003A5B7C" w:rsidRPr="003A5B7C">
        <w:t>);</w:t>
      </w:r>
    </w:p>
    <w:p w:rsidR="002660B7" w:rsidRPr="00043440" w:rsidRDefault="000B6A88" w:rsidP="000B6A88">
      <w:pPr>
        <w:pStyle w:val="ListBul2"/>
        <w:numPr>
          <w:ilvl w:val="0"/>
          <w:numId w:val="0"/>
        </w:numPr>
        <w:ind w:left="284"/>
      </w:pPr>
      <w:bookmarkStart w:id="110" w:name="_Ref166349564"/>
      <w:proofErr w:type="gramStart"/>
      <w:r>
        <w:t xml:space="preserve">б) </w:t>
      </w:r>
      <w:r w:rsidR="003A5B7C" w:rsidRPr="00AE41EC">
        <w:t>копии документов, подтверждающих соответствие Участника размещения заказа требованиям подпункта</w:t>
      </w:r>
      <w:r w:rsidR="003A5B7C" w:rsidRPr="00043440">
        <w:t xml:space="preserve"> </w:t>
      </w:r>
      <w:r w:rsidR="00211E89">
        <w:t>1.6.5.1</w:t>
      </w:r>
      <w:r w:rsidR="003A5B7C" w:rsidRPr="00043440">
        <w:t xml:space="preserve">, если в соответствии с законодательством Российской Федерации </w:t>
      </w:r>
      <w:r w:rsidR="003A5B7C" w:rsidRPr="008811ED">
        <w:t>установлены требования к лицам, осуществляющим поставки товаров и такие товары (выполнение работ и такие работы, оказание услуг и такие услуги) являются предметом</w:t>
      </w:r>
      <w:r w:rsidR="003A5B7C" w:rsidRPr="00043440">
        <w:t xml:space="preserve"> конкурса</w:t>
      </w:r>
      <w:bookmarkEnd w:id="110"/>
      <w:r w:rsidR="003A5B7C">
        <w:rPr>
          <w:szCs w:val="22"/>
        </w:rPr>
        <w:t xml:space="preserve"> и данные требования предусмотрены конкурсной документацией;</w:t>
      </w:r>
      <w:proofErr w:type="gramEnd"/>
    </w:p>
    <w:p w:rsidR="002660B7" w:rsidRPr="00CC011D" w:rsidRDefault="000B6A88" w:rsidP="000B6A88">
      <w:pPr>
        <w:pStyle w:val="ListBul2"/>
        <w:numPr>
          <w:ilvl w:val="0"/>
          <w:numId w:val="0"/>
        </w:numPr>
        <w:ind w:left="284"/>
      </w:pPr>
      <w:bookmarkStart w:id="111" w:name="_Ref166349618"/>
      <w:r>
        <w:t xml:space="preserve">в) </w:t>
      </w:r>
      <w:r w:rsidR="00055FA2" w:rsidRPr="00055FA2">
        <w:t xml:space="preserve">документы, подтверждающие </w:t>
      </w:r>
      <w:r w:rsidR="00055FA2" w:rsidRPr="008811ED">
        <w:t>соответствие участника размещения заказа требованию, установленному Заказчиком</w:t>
      </w:r>
      <w:r w:rsidR="008811ED" w:rsidRPr="008811ED">
        <w:t xml:space="preserve"> (</w:t>
      </w:r>
      <w:r w:rsidR="00055FA2" w:rsidRPr="008811ED">
        <w:t>Уполномоченным органом</w:t>
      </w:r>
      <w:r w:rsidR="008811ED" w:rsidRPr="008811ED">
        <w:t>)</w:t>
      </w:r>
      <w:r w:rsidR="00055FA2" w:rsidRPr="008811ED">
        <w:t xml:space="preserve"> в пункте</w:t>
      </w:r>
      <w:r w:rsidR="002660B7" w:rsidRPr="008811ED">
        <w:t xml:space="preserve"> </w:t>
      </w:r>
      <w:r w:rsidR="00211E89">
        <w:t>1</w:t>
      </w:r>
      <w:r w:rsidR="002660B7" w:rsidRPr="008811ED">
        <w:fldChar w:fldCharType="begin"/>
      </w:r>
      <w:r w:rsidR="002660B7" w:rsidRPr="008811ED">
        <w:instrText xml:space="preserve"> REF _Ref166312013 \r \h  \* MERGEFORMAT </w:instrText>
      </w:r>
      <w:r w:rsidR="002660B7" w:rsidRPr="008811ED">
        <w:fldChar w:fldCharType="separate"/>
      </w:r>
      <w:r w:rsidR="00AB6DC0">
        <w:t>0</w:t>
      </w:r>
      <w:r w:rsidR="002660B7" w:rsidRPr="008811ED">
        <w:fldChar w:fldCharType="end"/>
      </w:r>
      <w:r w:rsidR="00211E89">
        <w:t>.1.9</w:t>
      </w:r>
      <w:r w:rsidR="002660B7" w:rsidRPr="008811ED">
        <w:t xml:space="preserve"> части </w:t>
      </w:r>
      <w:r w:rsidR="002660B7" w:rsidRPr="008811ED">
        <w:fldChar w:fldCharType="begin"/>
      </w:r>
      <w:r w:rsidR="002660B7" w:rsidRPr="008811ED">
        <w:instrText xml:space="preserve"> REF _Ref119427269 \r \h  \* MERGEFORMAT </w:instrText>
      </w:r>
      <w:r w:rsidR="002660B7" w:rsidRPr="008811ED">
        <w:fldChar w:fldCharType="separate"/>
      </w:r>
      <w:r w:rsidR="00AB6DC0">
        <w:t>III</w:t>
      </w:r>
      <w:r w:rsidR="002660B7" w:rsidRPr="008811ED">
        <w:fldChar w:fldCharType="end"/>
      </w:r>
      <w:r w:rsidR="002660B7" w:rsidRPr="008811ED">
        <w:t xml:space="preserve"> «</w:t>
      </w:r>
      <w:r w:rsidR="002660B7" w:rsidRPr="008811ED">
        <w:fldChar w:fldCharType="begin"/>
      </w:r>
      <w:r w:rsidR="002660B7" w:rsidRPr="008811ED">
        <w:instrText xml:space="preserve"> REF _Ref119427269 \h  \* MERGEFORMAT </w:instrText>
      </w:r>
      <w:r w:rsidR="002660B7" w:rsidRPr="008811ED">
        <w:fldChar w:fldCharType="separate"/>
      </w:r>
      <w:r w:rsidR="00AB6DC0" w:rsidRPr="00AB6DC0">
        <w:t>ИНФОРМАЦИОННАЯ КАРТА КОНКУРСА</w:t>
      </w:r>
      <w:r w:rsidR="002660B7" w:rsidRPr="008811ED">
        <w:fldChar w:fldCharType="end"/>
      </w:r>
      <w:r w:rsidR="002660B7" w:rsidRPr="00CC011D">
        <w:t>»</w:t>
      </w:r>
      <w:r w:rsidR="00096663" w:rsidRPr="00CC011D">
        <w:t>.</w:t>
      </w:r>
      <w:bookmarkEnd w:id="111"/>
    </w:p>
    <w:p w:rsidR="002660B7" w:rsidRPr="00096663" w:rsidRDefault="000B6A88" w:rsidP="004E39EE">
      <w:bookmarkStart w:id="112" w:name="_Ref166316209"/>
      <w:bookmarkEnd w:id="108"/>
      <w:r>
        <w:t xml:space="preserve">3.4.2. </w:t>
      </w:r>
      <w:r w:rsidR="002660B7" w:rsidRPr="00096663">
        <w:t xml:space="preserve">В </w:t>
      </w:r>
      <w:proofErr w:type="gramStart"/>
      <w:r w:rsidR="002660B7" w:rsidRPr="00096663">
        <w:t>случае</w:t>
      </w:r>
      <w:proofErr w:type="gramEnd"/>
      <w:r w:rsidR="002660B7" w:rsidRPr="00096663">
        <w:t xml:space="preserve"> не</w:t>
      </w:r>
      <w:r w:rsidR="002660B7">
        <w:t>п</w:t>
      </w:r>
      <w:r w:rsidR="002660B7" w:rsidRPr="00096663">
        <w:t xml:space="preserve">олного представления документов, перечисленных в подпункте </w:t>
      </w:r>
      <w:r w:rsidR="00211E89">
        <w:t>3.4.1</w:t>
      </w:r>
      <w:r w:rsidR="002660B7" w:rsidRPr="00096663">
        <w:t xml:space="preserve"> и в пункте </w:t>
      </w:r>
      <w:r w:rsidR="00211E89">
        <w:t>10.1.13</w:t>
      </w:r>
      <w:r w:rsidR="002660B7" w:rsidRPr="00096663">
        <w:t xml:space="preserve"> части </w:t>
      </w:r>
      <w:r w:rsidR="002660B7" w:rsidRPr="00096663">
        <w:fldChar w:fldCharType="begin"/>
      </w:r>
      <w:r w:rsidR="002660B7" w:rsidRPr="00096663">
        <w:instrText xml:space="preserve"> REF </w:instrText>
      </w:r>
      <w:r w:rsidR="002660B7">
        <w:instrText>_</w:instrText>
      </w:r>
      <w:r w:rsidR="002660B7" w:rsidRPr="00096663">
        <w:instrText xml:space="preserve">Ref119427269 \r \h  \* MERGEFORMAT </w:instrText>
      </w:r>
      <w:r w:rsidR="002660B7" w:rsidRPr="00096663">
        <w:fldChar w:fldCharType="separate"/>
      </w:r>
      <w:r w:rsidR="00AB6DC0">
        <w:t>III</w:t>
      </w:r>
      <w:r w:rsidR="002660B7" w:rsidRPr="00096663">
        <w:fldChar w:fldCharType="end"/>
      </w:r>
      <w:r w:rsidR="002660B7" w:rsidRPr="00096663">
        <w:t xml:space="preserve"> «</w:t>
      </w:r>
      <w:r w:rsidR="002660B7" w:rsidRPr="00096663">
        <w:fldChar w:fldCharType="begin"/>
      </w:r>
      <w:r w:rsidR="002660B7" w:rsidRPr="00096663">
        <w:instrText xml:space="preserve"> R</w:instrText>
      </w:r>
      <w:r w:rsidR="002660B7">
        <w:instrText>E</w:instrText>
      </w:r>
      <w:r w:rsidR="002660B7" w:rsidRPr="00096663">
        <w:instrText>F _Ref119427269 \</w:instrText>
      </w:r>
      <w:r w:rsidR="002660B7">
        <w:instrText xml:space="preserve">h  \* MERGEFORMAT </w:instrText>
      </w:r>
      <w:r w:rsidR="002660B7" w:rsidRPr="00096663">
        <w:fldChar w:fldCharType="separate"/>
      </w:r>
      <w:r w:rsidR="00AB6DC0" w:rsidRPr="00AB6DC0">
        <w:t>ИНФОРМАЦИОННАЯ КАРТА КОНКУРСА</w:t>
      </w:r>
      <w:r w:rsidR="002660B7" w:rsidRPr="00096663">
        <w:fldChar w:fldCharType="end"/>
      </w:r>
      <w:r w:rsidR="002660B7" w:rsidRPr="00096663">
        <w:t xml:space="preserve">» Участник размещения заказа не допускается </w:t>
      </w:r>
      <w:r w:rsidR="00DB45EE">
        <w:t>К</w:t>
      </w:r>
      <w:r w:rsidR="002660B7" w:rsidRPr="00096663">
        <w:t>омиссией к участию в конкурсе.</w:t>
      </w:r>
      <w:bookmarkEnd w:id="112"/>
    </w:p>
    <w:p w:rsidR="002660B7" w:rsidRDefault="000B6A88" w:rsidP="004E39EE">
      <w:r>
        <w:t xml:space="preserve">3.4.3. </w:t>
      </w:r>
      <w:r w:rsidR="002660B7" w:rsidRPr="00096663">
        <w:t>Представление докуме</w:t>
      </w:r>
      <w:r w:rsidR="002660B7">
        <w:t xml:space="preserve">нтов с отклонением от установленных в конкурсной документации форм </w:t>
      </w:r>
      <w:r w:rsidR="00096663">
        <w:t>расценивается</w:t>
      </w:r>
      <w:r w:rsidR="002660B7">
        <w:t xml:space="preserve"> </w:t>
      </w:r>
      <w:r w:rsidR="00DB45EE">
        <w:t>К</w:t>
      </w:r>
      <w:r w:rsidR="002660B7">
        <w:t>омиссией как несоответствие заявки на участие в конкурсе требованиям, установленным конкурсной документац</w:t>
      </w:r>
      <w:r w:rsidR="00DB45EE">
        <w:t>ией.</w:t>
      </w:r>
    </w:p>
    <w:p w:rsidR="002660B7" w:rsidRDefault="000B6A88" w:rsidP="004E39EE">
      <w:bookmarkStart w:id="113" w:name="_Ref11475563"/>
      <w:r>
        <w:t xml:space="preserve">3.4.4. </w:t>
      </w:r>
      <w:r w:rsidR="002660B7">
        <w:t xml:space="preserve">Если в документах, входящих в состав заявки на участие в конкурсе, </w:t>
      </w:r>
      <w:bookmarkEnd w:id="113"/>
      <w:r w:rsidR="002660B7">
        <w:t xml:space="preserve">имеются расхождения между обозначением сумм прописью и цифрами, то </w:t>
      </w:r>
      <w:r w:rsidR="00DB45EE">
        <w:t>К</w:t>
      </w:r>
      <w:r w:rsidR="002660B7">
        <w:t>омиссией принимается к рассмотрению сумма, указанная прописью.</w:t>
      </w:r>
    </w:p>
    <w:p w:rsidR="00E4595F" w:rsidRPr="00E4595F" w:rsidRDefault="000B6A88" w:rsidP="004E39EE">
      <w:r>
        <w:t xml:space="preserve">3.4.5. </w:t>
      </w:r>
      <w:r w:rsidR="00E4595F" w:rsidRPr="00E4595F">
        <w:t>Если в документах, входящих в состав заявки на участие в конкурсе, указаны суммы, отличающиеся от сумм, указанных в документе, подготовленн</w:t>
      </w:r>
      <w:r w:rsidR="00211E89">
        <w:t>о</w:t>
      </w:r>
      <w:r w:rsidR="00E4595F" w:rsidRPr="00E4595F">
        <w:t>м участником размещения в соответствии с формой «</w:t>
      </w:r>
      <w:r w:rsidR="00E4595F" w:rsidRPr="00E4595F">
        <w:fldChar w:fldCharType="begin"/>
      </w:r>
      <w:r w:rsidR="00E4595F" w:rsidRPr="00E4595F">
        <w:instrText xml:space="preserve"> REF _Ref166329536 \h </w:instrText>
      </w:r>
      <w:r w:rsidR="00E4595F">
        <w:instrText xml:space="preserve"> \* MERGEFORMAT </w:instrText>
      </w:r>
      <w:r w:rsidR="00E4595F" w:rsidRPr="00E4595F">
        <w:fldChar w:fldCharType="separate"/>
      </w:r>
      <w:r w:rsidR="00AB6DC0" w:rsidRPr="00AB6DC0">
        <w:t>ЗАЯВКА НА УЧАСТИЕ В КОНКУРСЕ</w:t>
      </w:r>
      <w:r w:rsidR="00E4595F" w:rsidRPr="00E4595F">
        <w:fldChar w:fldCharType="end"/>
      </w:r>
      <w:r w:rsidR="00E4595F" w:rsidRPr="00E4595F">
        <w:t>» (</w:t>
      </w:r>
      <w:r w:rsidR="00E4595F" w:rsidRPr="00E4595F">
        <w:fldChar w:fldCharType="begin"/>
      </w:r>
      <w:r w:rsidR="00E4595F" w:rsidRPr="00E4595F">
        <w:instrText xml:space="preserve"> REF _Ref166329536 \n \h </w:instrText>
      </w:r>
      <w:r w:rsidR="00E4595F">
        <w:instrText xml:space="preserve"> \* MERGEFORMAT </w:instrText>
      </w:r>
      <w:r w:rsidR="00E4595F" w:rsidRPr="00E4595F">
        <w:fldChar w:fldCharType="separate"/>
      </w:r>
      <w:r w:rsidR="00AB6DC0">
        <w:t>Форма 2</w:t>
      </w:r>
      <w:r w:rsidR="00E4595F" w:rsidRPr="00E4595F">
        <w:fldChar w:fldCharType="end"/>
      </w:r>
      <w:r w:rsidR="00E4595F" w:rsidRPr="00E4595F">
        <w:t>)</w:t>
      </w:r>
      <w:r w:rsidR="00211E89">
        <w:t>,</w:t>
      </w:r>
      <w:r w:rsidR="00C528C0">
        <w:t xml:space="preserve"> за истину принимаются суммы</w:t>
      </w:r>
      <w:r w:rsidR="00E4595F" w:rsidRPr="00E4595F">
        <w:t>, указанн</w:t>
      </w:r>
      <w:r w:rsidR="00211E89">
        <w:t>ые</w:t>
      </w:r>
      <w:r w:rsidR="00E4595F" w:rsidRPr="00E4595F">
        <w:t xml:space="preserve"> в форме «</w:t>
      </w:r>
      <w:r w:rsidR="00E4595F" w:rsidRPr="00E4595F">
        <w:fldChar w:fldCharType="begin"/>
      </w:r>
      <w:r w:rsidR="00E4595F" w:rsidRPr="00E4595F">
        <w:instrText xml:space="preserve"> REF _Ref166329536 \h </w:instrText>
      </w:r>
      <w:r w:rsidR="00E4595F">
        <w:instrText xml:space="preserve"> \* MERGEFORMAT </w:instrText>
      </w:r>
      <w:r w:rsidR="00E4595F" w:rsidRPr="00E4595F">
        <w:fldChar w:fldCharType="separate"/>
      </w:r>
      <w:r w:rsidR="00AB6DC0" w:rsidRPr="00AB6DC0">
        <w:t>ЗАЯВКА НА УЧАСТИЕ В КОНКУРСЕ</w:t>
      </w:r>
      <w:r w:rsidR="00E4595F" w:rsidRPr="00E4595F">
        <w:fldChar w:fldCharType="end"/>
      </w:r>
      <w:r w:rsidR="00DB45EE">
        <w:t>».</w:t>
      </w:r>
    </w:p>
    <w:p w:rsidR="002660B7" w:rsidRDefault="00C7327D">
      <w:pPr>
        <w:pStyle w:val="22"/>
        <w:keepNext w:val="0"/>
        <w:spacing w:before="360" w:after="0"/>
        <w:ind w:left="578" w:hanging="578"/>
        <w:rPr>
          <w:bCs w:val="0"/>
          <w:sz w:val="24"/>
          <w:szCs w:val="24"/>
        </w:rPr>
      </w:pPr>
      <w:bookmarkStart w:id="114" w:name="_Toc123405471"/>
      <w:bookmarkStart w:id="115" w:name="_Toc320713613"/>
      <w:r>
        <w:rPr>
          <w:bCs w:val="0"/>
          <w:sz w:val="24"/>
          <w:szCs w:val="24"/>
        </w:rPr>
        <w:t xml:space="preserve">3.5. </w:t>
      </w:r>
      <w:r w:rsidR="002660B7">
        <w:rPr>
          <w:bCs w:val="0"/>
          <w:sz w:val="24"/>
          <w:szCs w:val="24"/>
        </w:rPr>
        <w:t xml:space="preserve">Требования к предложениям о цене </w:t>
      </w:r>
      <w:r w:rsidR="00F245CD">
        <w:rPr>
          <w:bCs w:val="0"/>
          <w:sz w:val="24"/>
          <w:szCs w:val="24"/>
        </w:rPr>
        <w:t>К</w:t>
      </w:r>
      <w:r w:rsidR="002660B7">
        <w:rPr>
          <w:bCs w:val="0"/>
          <w:sz w:val="24"/>
          <w:szCs w:val="24"/>
        </w:rPr>
        <w:t>онтракта</w:t>
      </w:r>
      <w:bookmarkEnd w:id="114"/>
      <w:bookmarkEnd w:id="115"/>
    </w:p>
    <w:p w:rsidR="0089376F" w:rsidRDefault="000B6A88" w:rsidP="000B6A88">
      <w:pPr>
        <w:autoSpaceDE w:val="0"/>
        <w:autoSpaceDN w:val="0"/>
        <w:adjustRightInd w:val="0"/>
        <w:rPr>
          <w:szCs w:val="22"/>
        </w:rPr>
      </w:pPr>
      <w:bookmarkStart w:id="116" w:name="_Ref166314630"/>
      <w:bookmarkStart w:id="117" w:name="_Ref11560130"/>
      <w:r>
        <w:t xml:space="preserve">3.5.1. </w:t>
      </w:r>
      <w:r w:rsidR="002660B7">
        <w:t xml:space="preserve">Цена </w:t>
      </w:r>
      <w:r w:rsidR="00F245CD">
        <w:t>К</w:t>
      </w:r>
      <w:r w:rsidR="002660B7">
        <w:t xml:space="preserve">онтракта, предлагаемая </w:t>
      </w:r>
      <w:r w:rsidR="002660B7" w:rsidRPr="008811ED">
        <w:t xml:space="preserve">участником размещения заказа, не может превышать начальную (максимальную) цену </w:t>
      </w:r>
      <w:r w:rsidR="00F245CD" w:rsidRPr="008811ED">
        <w:t>К</w:t>
      </w:r>
      <w:r w:rsidR="002660B7" w:rsidRPr="008811ED">
        <w:t xml:space="preserve">онтракта (цену лота), указанную в пункте </w:t>
      </w:r>
      <w:r w:rsidR="00211E89">
        <w:t>1</w:t>
      </w:r>
      <w:r w:rsidR="002660B7" w:rsidRPr="008811ED">
        <w:fldChar w:fldCharType="begin"/>
      </w:r>
      <w:r w:rsidR="002660B7" w:rsidRPr="008811ED">
        <w:instrText xml:space="preserve"> REF _Ref166267727 \r \h  \* MERGEFORMAT </w:instrText>
      </w:r>
      <w:r w:rsidR="002660B7" w:rsidRPr="008811ED">
        <w:fldChar w:fldCharType="separate"/>
      </w:r>
      <w:r w:rsidR="00AB6DC0">
        <w:t>0</w:t>
      </w:r>
      <w:r w:rsidR="002660B7" w:rsidRPr="008811ED">
        <w:fldChar w:fldCharType="end"/>
      </w:r>
      <w:r w:rsidR="00211E89">
        <w:t>.1.6</w:t>
      </w:r>
      <w:r w:rsidR="002660B7" w:rsidRPr="008811ED">
        <w:t xml:space="preserve"> части </w:t>
      </w:r>
      <w:r w:rsidR="002660B7" w:rsidRPr="008811ED">
        <w:fldChar w:fldCharType="begin"/>
      </w:r>
      <w:r w:rsidR="002660B7" w:rsidRPr="008811ED">
        <w:instrText xml:space="preserve"> REF _Ref119427269 \r \h  \* MERGEFORMAT </w:instrText>
      </w:r>
      <w:r w:rsidR="002660B7" w:rsidRPr="008811ED">
        <w:fldChar w:fldCharType="separate"/>
      </w:r>
      <w:r w:rsidR="00AB6DC0">
        <w:t>III</w:t>
      </w:r>
      <w:r w:rsidR="002660B7" w:rsidRPr="008811ED">
        <w:fldChar w:fldCharType="end"/>
      </w:r>
      <w:r w:rsidR="002660B7" w:rsidRPr="008811ED">
        <w:t xml:space="preserve"> «</w:t>
      </w:r>
      <w:r w:rsidR="002660B7" w:rsidRPr="008811ED">
        <w:fldChar w:fldCharType="begin"/>
      </w:r>
      <w:r w:rsidR="002660B7" w:rsidRPr="008811ED">
        <w:instrText xml:space="preserve"> REF _Ref119427269 \h  \* MERGEFORMAT </w:instrText>
      </w:r>
      <w:r w:rsidR="002660B7" w:rsidRPr="008811ED">
        <w:fldChar w:fldCharType="separate"/>
      </w:r>
      <w:r w:rsidR="00AB6DC0" w:rsidRPr="00AB6DC0">
        <w:t>ИНФОРМАЦИОННАЯ КАРТА КОНКУРСА</w:t>
      </w:r>
      <w:r w:rsidR="002660B7" w:rsidRPr="008811ED">
        <w:fldChar w:fldCharType="end"/>
      </w:r>
      <w:r w:rsidR="002660B7" w:rsidRPr="008811ED">
        <w:t>».</w:t>
      </w:r>
      <w:bookmarkEnd w:id="116"/>
    </w:p>
    <w:p w:rsidR="000F3A94" w:rsidRPr="000F3A94" w:rsidRDefault="002660B7" w:rsidP="004E39EE">
      <w:r w:rsidRPr="000F3A94">
        <w:lastRenderedPageBreak/>
        <w:t xml:space="preserve">В </w:t>
      </w:r>
      <w:proofErr w:type="gramStart"/>
      <w:r w:rsidRPr="000F3A94">
        <w:t>случае</w:t>
      </w:r>
      <w:proofErr w:type="gramEnd"/>
      <w:r w:rsidRPr="000F3A94">
        <w:t xml:space="preserve"> если цена </w:t>
      </w:r>
      <w:r w:rsidR="00F245CD">
        <w:t>К</w:t>
      </w:r>
      <w:r w:rsidRPr="000F3A94">
        <w:t xml:space="preserve">онтракта, указанная в заявке и предлагаемая </w:t>
      </w:r>
      <w:r w:rsidRPr="008811ED">
        <w:t>участником размещения заказа</w:t>
      </w:r>
      <w:r w:rsidR="0089376F">
        <w:t>,</w:t>
      </w:r>
      <w:r w:rsidRPr="008811ED">
        <w:t xml:space="preserve"> превышает начальную (максимальную) цену </w:t>
      </w:r>
      <w:r w:rsidR="00F245CD" w:rsidRPr="008811ED">
        <w:t>К</w:t>
      </w:r>
      <w:r w:rsidRPr="008811ED">
        <w:t xml:space="preserve">онтракта </w:t>
      </w:r>
      <w:r w:rsidR="00F245CD" w:rsidRPr="008811ED">
        <w:t>(цену лота)</w:t>
      </w:r>
      <w:r w:rsidRPr="008811ED">
        <w:t>, соответствующий участник размещения заказа не допускается к участию в конкурсе на основании несоответствия его заявки требованиям, установл</w:t>
      </w:r>
      <w:r w:rsidR="00F245CD" w:rsidRPr="008811ED">
        <w:t>енным конкурсной</w:t>
      </w:r>
      <w:r w:rsidR="00F245CD">
        <w:t xml:space="preserve"> документацией.</w:t>
      </w:r>
    </w:p>
    <w:p w:rsidR="002660B7" w:rsidRPr="009C1262" w:rsidRDefault="000B6A88" w:rsidP="00A61B8C">
      <w:pPr>
        <w:rPr>
          <w:szCs w:val="22"/>
        </w:rPr>
      </w:pPr>
      <w:r>
        <w:t xml:space="preserve">3.5.2.  </w:t>
      </w:r>
      <w:r w:rsidR="002660B7">
        <w:t xml:space="preserve">Участник размещения заказа производит расчет цены </w:t>
      </w:r>
      <w:r w:rsidR="00F245CD">
        <w:t>К</w:t>
      </w:r>
      <w:r w:rsidR="002660B7">
        <w:t xml:space="preserve">онтракта в соответствии с требованиями части </w:t>
      </w:r>
      <w:r w:rsidR="002660B7">
        <w:fldChar w:fldCharType="begin"/>
      </w:r>
      <w:r w:rsidR="002660B7">
        <w:instrText xml:space="preserve"> REF _Ref166247676 \r \h  \* MERGEFORMAT </w:instrText>
      </w:r>
      <w:r w:rsidR="002660B7">
        <w:fldChar w:fldCharType="separate"/>
      </w:r>
      <w:r w:rsidR="00AB6DC0">
        <w:t>VI</w:t>
      </w:r>
      <w:r w:rsidR="002660B7">
        <w:fldChar w:fldCharType="end"/>
      </w:r>
      <w:r w:rsidR="002660B7">
        <w:t xml:space="preserve"> «</w:t>
      </w:r>
      <w:r w:rsidR="002660B7">
        <w:fldChar w:fldCharType="begin"/>
      </w:r>
      <w:r w:rsidR="002660B7">
        <w:instrText xml:space="preserve"> REF _Ref166247676 \h  \* MERGEFORMAT </w:instrText>
      </w:r>
      <w:r w:rsidR="002660B7">
        <w:fldChar w:fldCharType="separate"/>
      </w:r>
      <w:r w:rsidR="00AB6DC0" w:rsidRPr="00AB6DC0">
        <w:t>ТЕХНИЧЕСКАЯ ЧАСТЬ</w:t>
      </w:r>
      <w:r w:rsidR="002660B7">
        <w:fldChar w:fldCharType="end"/>
      </w:r>
      <w:r w:rsidR="002660B7">
        <w:t>» и предоставляет предложение по форме</w:t>
      </w:r>
      <w:r w:rsidR="00825624" w:rsidRPr="00825624">
        <w:t xml:space="preserve"> «</w:t>
      </w:r>
      <w:r w:rsidR="009C1262" w:rsidRPr="009C1262">
        <w:t>ПРЕДЛОЖЕНИЕ НА ПОСТАВКУ ТОВАРОВ (НА ВЫПОЛНЕНИЕ РАБОТ, ПО ОКАЗАНИЮ УСЛУГ)</w:t>
      </w:r>
      <w:r w:rsidR="00825624" w:rsidRPr="009C1262">
        <w:rPr>
          <w:szCs w:val="22"/>
        </w:rPr>
        <w:t xml:space="preserve">» </w:t>
      </w:r>
      <w:r w:rsidR="002660B7" w:rsidRPr="009C1262">
        <w:rPr>
          <w:szCs w:val="22"/>
        </w:rPr>
        <w:t xml:space="preserve">приведенной в части </w:t>
      </w:r>
      <w:r w:rsidR="002660B7" w:rsidRPr="009C1262">
        <w:rPr>
          <w:szCs w:val="22"/>
        </w:rPr>
        <w:fldChar w:fldCharType="begin"/>
      </w:r>
      <w:r w:rsidR="002660B7" w:rsidRPr="009C1262">
        <w:rPr>
          <w:szCs w:val="22"/>
        </w:rPr>
        <w:instrText xml:space="preserve"> REF _Ref166329210 \r \h  \* MERGEFORMAT </w:instrText>
      </w:r>
      <w:r w:rsidR="002660B7" w:rsidRPr="009C1262">
        <w:rPr>
          <w:szCs w:val="22"/>
        </w:rPr>
      </w:r>
      <w:r w:rsidR="002660B7" w:rsidRPr="009C1262">
        <w:rPr>
          <w:szCs w:val="22"/>
        </w:rPr>
        <w:fldChar w:fldCharType="separate"/>
      </w:r>
      <w:r w:rsidR="00AB6DC0">
        <w:rPr>
          <w:szCs w:val="22"/>
        </w:rPr>
        <w:t>IV</w:t>
      </w:r>
      <w:r w:rsidR="002660B7" w:rsidRPr="009C1262">
        <w:rPr>
          <w:szCs w:val="22"/>
        </w:rPr>
        <w:fldChar w:fldCharType="end"/>
      </w:r>
      <w:r w:rsidR="002660B7" w:rsidRPr="009C1262">
        <w:rPr>
          <w:szCs w:val="22"/>
        </w:rPr>
        <w:t xml:space="preserve"> «</w:t>
      </w:r>
      <w:r w:rsidR="002660B7" w:rsidRPr="009C1262">
        <w:rPr>
          <w:szCs w:val="22"/>
        </w:rPr>
        <w:fldChar w:fldCharType="begin"/>
      </w:r>
      <w:r w:rsidR="002660B7" w:rsidRPr="009C1262">
        <w:rPr>
          <w:szCs w:val="22"/>
        </w:rPr>
        <w:instrText xml:space="preserve"> REF _Ref166329217 \h  \* MERGEFORMAT </w:instrText>
      </w:r>
      <w:r w:rsidR="002660B7" w:rsidRPr="009C1262">
        <w:rPr>
          <w:szCs w:val="22"/>
        </w:rPr>
      </w:r>
      <w:r w:rsidR="002660B7" w:rsidRPr="009C1262">
        <w:rPr>
          <w:szCs w:val="22"/>
        </w:rPr>
        <w:fldChar w:fldCharType="separate"/>
      </w:r>
      <w:r w:rsidR="00AB6DC0" w:rsidRPr="00AB6DC0">
        <w:rPr>
          <w:szCs w:val="22"/>
        </w:rPr>
        <w:t>ОБРАЗЦЫ ФОРМ ДЛЯ ЗАПОЛНЕНИЯ УЧАСТНИКАМИ РАЗМЕЩЕНИЯ ЗАКАЗА</w:t>
      </w:r>
      <w:r w:rsidR="002660B7" w:rsidRPr="009C1262">
        <w:rPr>
          <w:szCs w:val="22"/>
        </w:rPr>
        <w:fldChar w:fldCharType="end"/>
      </w:r>
      <w:r w:rsidR="002660B7" w:rsidRPr="009C1262">
        <w:rPr>
          <w:szCs w:val="22"/>
        </w:rPr>
        <w:t>» (</w:t>
      </w:r>
      <w:r w:rsidR="00B65CA9" w:rsidRPr="009C1262">
        <w:rPr>
          <w:szCs w:val="22"/>
        </w:rPr>
        <w:t>Форма 3</w:t>
      </w:r>
      <w:r w:rsidR="002660B7" w:rsidRPr="009C1262">
        <w:rPr>
          <w:szCs w:val="22"/>
        </w:rPr>
        <w:t>).</w:t>
      </w:r>
    </w:p>
    <w:p w:rsidR="002660B7" w:rsidRDefault="002660B7" w:rsidP="00CE7071">
      <w:bookmarkStart w:id="118" w:name="_Ref126085783"/>
      <w:r w:rsidRPr="009C1262">
        <w:rPr>
          <w:szCs w:val="22"/>
        </w:rPr>
        <w:t xml:space="preserve">Цена </w:t>
      </w:r>
      <w:r w:rsidR="00F245CD" w:rsidRPr="009C1262">
        <w:rPr>
          <w:szCs w:val="22"/>
        </w:rPr>
        <w:t>К</w:t>
      </w:r>
      <w:r w:rsidRPr="009C1262">
        <w:rPr>
          <w:szCs w:val="22"/>
        </w:rPr>
        <w:t>онтракта должн</w:t>
      </w:r>
      <w:r w:rsidR="00E8784F" w:rsidRPr="009C1262">
        <w:rPr>
          <w:szCs w:val="22"/>
        </w:rPr>
        <w:t>а</w:t>
      </w:r>
      <w:r w:rsidRPr="009C1262">
        <w:rPr>
          <w:szCs w:val="22"/>
        </w:rPr>
        <w:t xml:space="preserve"> включать</w:t>
      </w:r>
      <w:r w:rsidRPr="00C528C0">
        <w:t xml:space="preserve"> все налоги (включая НДС) и другие обязательные платежи в соответствии с действующим</w:t>
      </w:r>
      <w:r>
        <w:t xml:space="preserve"> законодательством Российской Федерации.</w:t>
      </w:r>
      <w:bookmarkEnd w:id="118"/>
      <w:r>
        <w:t xml:space="preserve"> В </w:t>
      </w:r>
      <w:proofErr w:type="gramStart"/>
      <w:r>
        <w:t>случае</w:t>
      </w:r>
      <w:proofErr w:type="gramEnd"/>
      <w:r>
        <w:t xml:space="preserve"> если в соответствии с действующим законодательством Российской Федерации участник размещения заказа освобождается от уплаты НДС, то в расчете цены </w:t>
      </w:r>
      <w:r w:rsidR="00F245CD">
        <w:t>К</w:t>
      </w:r>
      <w:r>
        <w:t>онтракта должно быть указано основание освобождения от уплаты НДС.</w:t>
      </w:r>
    </w:p>
    <w:p w:rsidR="002660B7" w:rsidRPr="00076CD8" w:rsidRDefault="00C7327D">
      <w:pPr>
        <w:pStyle w:val="22"/>
        <w:spacing w:before="360" w:after="0"/>
        <w:ind w:left="578" w:hanging="578"/>
        <w:jc w:val="both"/>
        <w:rPr>
          <w:bCs w:val="0"/>
          <w:sz w:val="24"/>
          <w:szCs w:val="24"/>
        </w:rPr>
      </w:pPr>
      <w:bookmarkStart w:id="119" w:name="_Toc123405472"/>
      <w:bookmarkStart w:id="120" w:name="_Toc320713614"/>
      <w:bookmarkEnd w:id="117"/>
      <w:r>
        <w:rPr>
          <w:bCs w:val="0"/>
          <w:sz w:val="24"/>
          <w:szCs w:val="24"/>
        </w:rPr>
        <w:t xml:space="preserve">3.6. </w:t>
      </w:r>
      <w:r w:rsidR="002660B7">
        <w:rPr>
          <w:bCs w:val="0"/>
          <w:sz w:val="24"/>
          <w:szCs w:val="24"/>
        </w:rPr>
        <w:t xml:space="preserve">Требования к </w:t>
      </w:r>
      <w:r w:rsidR="002660B7" w:rsidRPr="00076CD8">
        <w:rPr>
          <w:bCs w:val="0"/>
          <w:sz w:val="24"/>
          <w:szCs w:val="24"/>
        </w:rPr>
        <w:t>описанию поставляем</w:t>
      </w:r>
      <w:r w:rsidR="002E74C2" w:rsidRPr="00076CD8">
        <w:rPr>
          <w:bCs w:val="0"/>
          <w:sz w:val="24"/>
          <w:szCs w:val="24"/>
        </w:rPr>
        <w:t>ых</w:t>
      </w:r>
      <w:r w:rsidR="002660B7" w:rsidRPr="00076CD8">
        <w:rPr>
          <w:bCs w:val="0"/>
          <w:sz w:val="24"/>
          <w:szCs w:val="24"/>
        </w:rPr>
        <w:t xml:space="preserve"> </w:t>
      </w:r>
      <w:bookmarkEnd w:id="119"/>
      <w:r w:rsidR="002E74C2" w:rsidRPr="00076CD8">
        <w:rPr>
          <w:bCs w:val="0"/>
          <w:sz w:val="24"/>
          <w:szCs w:val="24"/>
        </w:rPr>
        <w:t>товаров</w:t>
      </w:r>
      <w:r w:rsidR="00F245CD" w:rsidRPr="00076CD8">
        <w:rPr>
          <w:bCs w:val="0"/>
          <w:sz w:val="24"/>
          <w:szCs w:val="24"/>
        </w:rPr>
        <w:t xml:space="preserve"> </w:t>
      </w:r>
      <w:r w:rsidR="00076CD8" w:rsidRPr="00076CD8">
        <w:rPr>
          <w:bCs w:val="0"/>
          <w:sz w:val="24"/>
          <w:szCs w:val="24"/>
        </w:rPr>
        <w:t>(</w:t>
      </w:r>
      <w:r w:rsidR="002660B7" w:rsidRPr="00076CD8">
        <w:rPr>
          <w:bCs w:val="0"/>
          <w:sz w:val="24"/>
          <w:szCs w:val="24"/>
        </w:rPr>
        <w:t>выполняемых работ</w:t>
      </w:r>
      <w:r w:rsidR="00076CD8" w:rsidRPr="00076CD8">
        <w:rPr>
          <w:bCs w:val="0"/>
          <w:sz w:val="24"/>
          <w:szCs w:val="24"/>
        </w:rPr>
        <w:t>,</w:t>
      </w:r>
      <w:r w:rsidR="002660B7" w:rsidRPr="00076CD8">
        <w:rPr>
          <w:bCs w:val="0"/>
          <w:sz w:val="24"/>
          <w:szCs w:val="24"/>
        </w:rPr>
        <w:t xml:space="preserve"> оказываемых услуг</w:t>
      </w:r>
      <w:r w:rsidR="00076CD8" w:rsidRPr="00076CD8">
        <w:rPr>
          <w:bCs w:val="0"/>
          <w:sz w:val="24"/>
          <w:szCs w:val="24"/>
        </w:rPr>
        <w:t>)</w:t>
      </w:r>
      <w:bookmarkEnd w:id="120"/>
    </w:p>
    <w:p w:rsidR="002660B7" w:rsidRPr="00435245" w:rsidRDefault="000B6A88" w:rsidP="004E39EE">
      <w:r>
        <w:t xml:space="preserve">3.6.1. </w:t>
      </w:r>
      <w:proofErr w:type="gramStart"/>
      <w:r w:rsidR="002660B7" w:rsidRPr="00076CD8">
        <w:t>Описание участниками размещения заказа поставляемого товара, его функциональных характеристик (потребительских свойств), а также его количественных и качественных характеристик</w:t>
      </w:r>
      <w:r w:rsidR="00435245" w:rsidRPr="00076CD8">
        <w:t xml:space="preserve"> </w:t>
      </w:r>
      <w:r w:rsidR="00076CD8" w:rsidRPr="00076CD8">
        <w:t>(</w:t>
      </w:r>
      <w:r w:rsidR="002660B7" w:rsidRPr="00076CD8">
        <w:t>выполняемых работ</w:t>
      </w:r>
      <w:r w:rsidR="00435245" w:rsidRPr="00076CD8">
        <w:t>, их количественных и качественных характеристик</w:t>
      </w:r>
      <w:r w:rsidR="00076CD8" w:rsidRPr="00076CD8">
        <w:t>,</w:t>
      </w:r>
      <w:r w:rsidR="002660B7" w:rsidRPr="00076CD8">
        <w:t xml:space="preserve"> оказываемых услуг, их количественных и качественных характеристик</w:t>
      </w:r>
      <w:r w:rsidR="00076CD8" w:rsidRPr="00076CD8">
        <w:t>)</w:t>
      </w:r>
      <w:r w:rsidR="002660B7" w:rsidRPr="00076CD8">
        <w:t xml:space="preserve"> осуществляется в соответствии с требованиями</w:t>
      </w:r>
      <w:r w:rsidR="002660B7" w:rsidRPr="00435245">
        <w:t xml:space="preserve"> части </w:t>
      </w:r>
      <w:r w:rsidR="002660B7" w:rsidRPr="00435245">
        <w:fldChar w:fldCharType="begin"/>
      </w:r>
      <w:r w:rsidR="002660B7" w:rsidRPr="00435245">
        <w:instrText xml:space="preserve"> REF _Ref166247676 \r \h  \* MERGEFORMAT </w:instrText>
      </w:r>
      <w:r w:rsidR="002660B7" w:rsidRPr="00435245">
        <w:fldChar w:fldCharType="separate"/>
      </w:r>
      <w:r w:rsidR="00AB6DC0">
        <w:t>VI</w:t>
      </w:r>
      <w:r w:rsidR="002660B7" w:rsidRPr="00435245">
        <w:fldChar w:fldCharType="end"/>
      </w:r>
      <w:r w:rsidR="002660B7" w:rsidRPr="00435245">
        <w:t xml:space="preserve"> «</w:t>
      </w:r>
      <w:r w:rsidR="002660B7" w:rsidRPr="00435245">
        <w:fldChar w:fldCharType="begin"/>
      </w:r>
      <w:r w:rsidR="002660B7" w:rsidRPr="00435245">
        <w:instrText xml:space="preserve"> REF _Ref166247676 \h  \* MERGEFORMAT </w:instrText>
      </w:r>
      <w:r w:rsidR="002660B7" w:rsidRPr="00435245">
        <w:fldChar w:fldCharType="separate"/>
      </w:r>
      <w:r w:rsidR="00AB6DC0" w:rsidRPr="00AB6DC0">
        <w:t>ТЕХНИЧЕСКАЯ ЧАСТЬ</w:t>
      </w:r>
      <w:r w:rsidR="002660B7" w:rsidRPr="00435245">
        <w:fldChar w:fldCharType="end"/>
      </w:r>
      <w:r w:rsidR="002660B7" w:rsidRPr="00435245">
        <w:t>» и по форме</w:t>
      </w:r>
      <w:r w:rsidR="00825624" w:rsidRPr="00435245">
        <w:t xml:space="preserve"> </w:t>
      </w:r>
      <w:r w:rsidR="00CE7071" w:rsidRPr="00825624">
        <w:t>«</w:t>
      </w:r>
      <w:r w:rsidR="00CE7071" w:rsidRPr="009C1262">
        <w:t>ПРЕДЛОЖЕНИЕ НА ПОСТАВКУ ТОВАРОВ (НА ВЫПОЛНЕНИЕ РАБОТ, ПО ОКАЗАНИЮ УСЛУГ)</w:t>
      </w:r>
      <w:r w:rsidR="00CE7071" w:rsidRPr="009C1262">
        <w:rPr>
          <w:szCs w:val="22"/>
        </w:rPr>
        <w:t>»</w:t>
      </w:r>
      <w:r w:rsidR="00825624" w:rsidRPr="00435245">
        <w:t xml:space="preserve"> </w:t>
      </w:r>
      <w:r w:rsidR="002660B7" w:rsidRPr="00435245">
        <w:t xml:space="preserve">приведенной в части </w:t>
      </w:r>
      <w:r w:rsidR="002660B7" w:rsidRPr="00435245">
        <w:fldChar w:fldCharType="begin"/>
      </w:r>
      <w:r w:rsidR="002660B7" w:rsidRPr="00435245">
        <w:instrText xml:space="preserve"> REF _Ref166329210 \r \h  \* MERGEFORMAT </w:instrText>
      </w:r>
      <w:r w:rsidR="002660B7" w:rsidRPr="00435245">
        <w:fldChar w:fldCharType="separate"/>
      </w:r>
      <w:r w:rsidR="00AB6DC0">
        <w:t>IV</w:t>
      </w:r>
      <w:r w:rsidR="002660B7" w:rsidRPr="00435245">
        <w:fldChar w:fldCharType="end"/>
      </w:r>
      <w:r w:rsidR="002660B7" w:rsidRPr="00435245">
        <w:t xml:space="preserve"> «</w:t>
      </w:r>
      <w:r w:rsidR="002660B7" w:rsidRPr="00435245">
        <w:fldChar w:fldCharType="begin"/>
      </w:r>
      <w:r w:rsidR="002660B7" w:rsidRPr="00435245">
        <w:instrText xml:space="preserve"> REF _Ref166329217 \h  \* MERGEFORMAT </w:instrText>
      </w:r>
      <w:r w:rsidR="002660B7" w:rsidRPr="00435245">
        <w:fldChar w:fldCharType="separate"/>
      </w:r>
      <w:r w:rsidR="00AB6DC0" w:rsidRPr="00AB6DC0">
        <w:t>ОБРАЗЦЫ ФОРМ</w:t>
      </w:r>
      <w:proofErr w:type="gramEnd"/>
      <w:r w:rsidR="00AB6DC0" w:rsidRPr="00AB6DC0">
        <w:t xml:space="preserve"> ДЛЯ ЗАПОЛНЕНИЯ УЧАСТНИКАМИ РАЗМЕЩЕНИЯ ЗАКАЗА</w:t>
      </w:r>
      <w:r w:rsidR="002660B7" w:rsidRPr="00435245">
        <w:fldChar w:fldCharType="end"/>
      </w:r>
      <w:r w:rsidR="002660B7" w:rsidRPr="00435245">
        <w:t>» (</w:t>
      </w:r>
      <w:r w:rsidR="00B65CA9">
        <w:t>Форма 3</w:t>
      </w:r>
      <w:r w:rsidR="002660B7" w:rsidRPr="00435245">
        <w:t>).</w:t>
      </w:r>
    </w:p>
    <w:p w:rsidR="002660B7" w:rsidRPr="00076CD8" w:rsidRDefault="00C7327D">
      <w:pPr>
        <w:pStyle w:val="22"/>
        <w:keepNext w:val="0"/>
        <w:spacing w:before="360" w:after="0"/>
        <w:ind w:left="578" w:hanging="578"/>
        <w:rPr>
          <w:bCs w:val="0"/>
          <w:sz w:val="24"/>
          <w:szCs w:val="24"/>
        </w:rPr>
      </w:pPr>
      <w:bookmarkStart w:id="121" w:name="_Ref119429503"/>
      <w:bookmarkStart w:id="122" w:name="_Toc123405479"/>
      <w:bookmarkStart w:id="123" w:name="_Toc320713615"/>
      <w:bookmarkStart w:id="124" w:name="_Toc123405474"/>
      <w:bookmarkStart w:id="125" w:name="_Toc166101209"/>
      <w:r>
        <w:rPr>
          <w:bCs w:val="0"/>
          <w:sz w:val="24"/>
          <w:szCs w:val="24"/>
        </w:rPr>
        <w:t xml:space="preserve">3.7. </w:t>
      </w:r>
      <w:r w:rsidR="002660B7" w:rsidRPr="00076CD8">
        <w:rPr>
          <w:bCs w:val="0"/>
          <w:sz w:val="24"/>
          <w:szCs w:val="24"/>
        </w:rPr>
        <w:t>Обеспечение заявок на участие в конкурсе</w:t>
      </w:r>
      <w:bookmarkEnd w:id="121"/>
      <w:bookmarkEnd w:id="122"/>
      <w:bookmarkEnd w:id="123"/>
    </w:p>
    <w:p w:rsidR="002660B7" w:rsidRDefault="00215B22" w:rsidP="004E39EE">
      <w:bookmarkStart w:id="126" w:name="_Ref166349954"/>
      <w:r>
        <w:t xml:space="preserve">3.7.1. </w:t>
      </w:r>
      <w:proofErr w:type="gramStart"/>
      <w:r w:rsidR="002660B7" w:rsidRPr="00C528C0">
        <w:t xml:space="preserve">Если в пункте </w:t>
      </w:r>
      <w:r w:rsidR="00161AF2">
        <w:t>1</w:t>
      </w:r>
      <w:r w:rsidR="002660B7" w:rsidRPr="00C528C0">
        <w:fldChar w:fldCharType="begin"/>
      </w:r>
      <w:r w:rsidR="002660B7" w:rsidRPr="00C528C0">
        <w:instrText xml:space="preserve"> REF _Ref166566393 \r \h  \* MERGEFORMAT </w:instrText>
      </w:r>
      <w:r w:rsidR="002660B7" w:rsidRPr="00C528C0">
        <w:fldChar w:fldCharType="separate"/>
      </w:r>
      <w:r w:rsidR="00AB6DC0">
        <w:t>0</w:t>
      </w:r>
      <w:r w:rsidR="002660B7" w:rsidRPr="00C528C0">
        <w:fldChar w:fldCharType="end"/>
      </w:r>
      <w:r w:rsidR="00161AF2">
        <w:t>.1.17</w:t>
      </w:r>
      <w:r w:rsidR="002660B7" w:rsidRPr="00C528C0">
        <w:t xml:space="preserve"> части </w:t>
      </w:r>
      <w:r w:rsidR="002660B7" w:rsidRPr="00C528C0">
        <w:fldChar w:fldCharType="begin"/>
      </w:r>
      <w:r w:rsidR="002660B7" w:rsidRPr="00C528C0">
        <w:instrText xml:space="preserve"> REF _Ref119427269 \r \h  \* MERGEFORMAT </w:instrText>
      </w:r>
      <w:r w:rsidR="002660B7" w:rsidRPr="00C528C0">
        <w:fldChar w:fldCharType="separate"/>
      </w:r>
      <w:r w:rsidR="00AB6DC0">
        <w:t>III</w:t>
      </w:r>
      <w:r w:rsidR="002660B7" w:rsidRPr="00C528C0">
        <w:fldChar w:fldCharType="end"/>
      </w:r>
      <w:r w:rsidR="002660B7" w:rsidRPr="00C528C0">
        <w:t xml:space="preserve"> «</w:t>
      </w:r>
      <w:r w:rsidR="002660B7" w:rsidRPr="00C528C0">
        <w:fldChar w:fldCharType="begin"/>
      </w:r>
      <w:r w:rsidR="002660B7" w:rsidRPr="00C528C0">
        <w:instrText xml:space="preserve"> REF _Ref119427269 \h  \* MERGEFORMAT </w:instrText>
      </w:r>
      <w:r w:rsidR="002660B7" w:rsidRPr="00C528C0">
        <w:fldChar w:fldCharType="separate"/>
      </w:r>
      <w:r w:rsidR="00AB6DC0" w:rsidRPr="00AB6DC0">
        <w:t>ИНФОРМАЦИОННАЯ КАРТА КОНКУРСА</w:t>
      </w:r>
      <w:r w:rsidR="002660B7" w:rsidRPr="00C528C0">
        <w:fldChar w:fldCharType="end"/>
      </w:r>
      <w:r w:rsidR="002660B7" w:rsidRPr="00C528C0">
        <w:t>», установлено требование обеспечения заявки на участие в конкурсе, участники размещения заказа, подающие заявки</w:t>
      </w:r>
      <w:r w:rsidR="007F68DD">
        <w:t>,</w:t>
      </w:r>
      <w:r w:rsidR="002660B7" w:rsidRPr="00C528C0">
        <w:t xml:space="preserve"> вносят денежные средства в качестве обеспечения заявок в сумме и по реквизитам счета, указанным и пунктах </w:t>
      </w:r>
      <w:r w:rsidR="00161AF2">
        <w:t>1</w:t>
      </w:r>
      <w:r w:rsidR="002660B7" w:rsidRPr="00C528C0">
        <w:fldChar w:fldCharType="begin"/>
      </w:r>
      <w:r w:rsidR="002660B7" w:rsidRPr="00C528C0">
        <w:instrText xml:space="preserve"> REF _Ref166315159 \r \h  \* MERGEFORMAT </w:instrText>
      </w:r>
      <w:r w:rsidR="002660B7" w:rsidRPr="00C528C0">
        <w:fldChar w:fldCharType="separate"/>
      </w:r>
      <w:r w:rsidR="00AB6DC0">
        <w:t>0</w:t>
      </w:r>
      <w:r w:rsidR="002660B7" w:rsidRPr="00C528C0">
        <w:fldChar w:fldCharType="end"/>
      </w:r>
      <w:r w:rsidR="00161AF2">
        <w:t>.1.18</w:t>
      </w:r>
      <w:r w:rsidR="002660B7" w:rsidRPr="00C528C0">
        <w:t xml:space="preserve"> и </w:t>
      </w:r>
      <w:r w:rsidR="00161AF2">
        <w:t>1</w:t>
      </w:r>
      <w:r w:rsidR="002660B7" w:rsidRPr="00C528C0">
        <w:fldChar w:fldCharType="begin"/>
      </w:r>
      <w:r w:rsidR="002660B7" w:rsidRPr="00C528C0">
        <w:instrText xml:space="preserve"> REF _Ref166315233 \r \h  \* MERGEFORMAT </w:instrText>
      </w:r>
      <w:r w:rsidR="002660B7" w:rsidRPr="00C528C0">
        <w:fldChar w:fldCharType="separate"/>
      </w:r>
      <w:r w:rsidR="00AB6DC0">
        <w:t>0</w:t>
      </w:r>
      <w:r w:rsidR="002660B7" w:rsidRPr="00C528C0">
        <w:fldChar w:fldCharType="end"/>
      </w:r>
      <w:r w:rsidR="00161AF2">
        <w:t>.1.19</w:t>
      </w:r>
      <w:r w:rsidR="002660B7" w:rsidRPr="00C528C0">
        <w:t xml:space="preserve"> части </w:t>
      </w:r>
      <w:r w:rsidR="002660B7" w:rsidRPr="00C528C0">
        <w:fldChar w:fldCharType="begin"/>
      </w:r>
      <w:r w:rsidR="002660B7" w:rsidRPr="00C528C0">
        <w:instrText xml:space="preserve"> REF _Ref119427269 \r \h  \* MERGEFORMAT </w:instrText>
      </w:r>
      <w:r w:rsidR="002660B7" w:rsidRPr="00C528C0">
        <w:fldChar w:fldCharType="separate"/>
      </w:r>
      <w:r w:rsidR="00AB6DC0">
        <w:t>III</w:t>
      </w:r>
      <w:r w:rsidR="002660B7" w:rsidRPr="00C528C0">
        <w:fldChar w:fldCharType="end"/>
      </w:r>
      <w:r w:rsidR="002660B7" w:rsidRPr="00C528C0">
        <w:t xml:space="preserve"> «</w:t>
      </w:r>
      <w:r w:rsidR="002660B7" w:rsidRPr="00C528C0">
        <w:fldChar w:fldCharType="begin"/>
      </w:r>
      <w:r w:rsidR="002660B7" w:rsidRPr="00C528C0">
        <w:instrText xml:space="preserve"> REF _Ref119427269 \h  \* MERGEFORMAT </w:instrText>
      </w:r>
      <w:r w:rsidR="002660B7" w:rsidRPr="00C528C0">
        <w:fldChar w:fldCharType="separate"/>
      </w:r>
      <w:r w:rsidR="00AB6DC0" w:rsidRPr="00AB6DC0">
        <w:t>ИНФОРМАЦИОННАЯ КАРТА КОНКУРСА</w:t>
      </w:r>
      <w:r w:rsidR="002660B7" w:rsidRPr="00C528C0">
        <w:fldChar w:fldCharType="end"/>
      </w:r>
      <w:r w:rsidR="002660B7">
        <w:t>».</w:t>
      </w:r>
      <w:bookmarkEnd w:id="126"/>
      <w:proofErr w:type="gramEnd"/>
    </w:p>
    <w:p w:rsidR="002660B7" w:rsidRDefault="00215B22" w:rsidP="004E39EE">
      <w:r>
        <w:t xml:space="preserve">3.7.2. </w:t>
      </w:r>
      <w:r w:rsidR="002660B7">
        <w:t>Факт внесения участником размещения заказа денежных сре</w:t>
      </w:r>
      <w:proofErr w:type="gramStart"/>
      <w:r w:rsidR="002660B7">
        <w:t>дств в к</w:t>
      </w:r>
      <w:proofErr w:type="gramEnd"/>
      <w:r w:rsidR="002660B7">
        <w:t xml:space="preserve">ачестве обеспечения заявки на участие в конкурсе подтверждается платежным поручением </w:t>
      </w:r>
      <w:r w:rsidR="002660B7" w:rsidRPr="00ED4093">
        <w:t>с отметкой банка об оплате</w:t>
      </w:r>
      <w:bookmarkStart w:id="127" w:name="_Toc119343902"/>
      <w:r w:rsidR="00702A56" w:rsidRPr="00ED4093">
        <w:t xml:space="preserve"> или копией платежного поручения</w:t>
      </w:r>
      <w:r w:rsidR="00F245CD" w:rsidRPr="00ED4093">
        <w:t>.</w:t>
      </w:r>
    </w:p>
    <w:p w:rsidR="002660B7" w:rsidRDefault="00215B22" w:rsidP="004E39EE">
      <w:r>
        <w:t xml:space="preserve">3.7.3. </w:t>
      </w:r>
      <w:r w:rsidR="002660B7">
        <w:t xml:space="preserve">Соответствующее платежное поручение с отметкой банка об оплате должно быть подано участником размещения заказа в составе документов, входящих </w:t>
      </w:r>
      <w:r w:rsidR="00F245CD">
        <w:t>в заявку на участие в конкурсе.</w:t>
      </w:r>
    </w:p>
    <w:bookmarkEnd w:id="127"/>
    <w:p w:rsidR="002660B7" w:rsidRDefault="00215B22" w:rsidP="004E39EE">
      <w:r>
        <w:t xml:space="preserve">3.7.4. </w:t>
      </w:r>
      <w:r w:rsidR="002660B7">
        <w:t xml:space="preserve">Обеспечение заявки на участие в конкурсе должно быть зачислено по реквизитам счета заказчика, уполномоченного органа, указанным в пункте </w:t>
      </w:r>
      <w:r w:rsidR="00161AF2">
        <w:t>1</w:t>
      </w:r>
      <w:r w:rsidR="002660B7">
        <w:fldChar w:fldCharType="begin"/>
      </w:r>
      <w:r w:rsidR="002660B7">
        <w:instrText xml:space="preserve"> REF _Ref166315233 \r \h  \* MERGEFORMAT </w:instrText>
      </w:r>
      <w:r w:rsidR="002660B7">
        <w:fldChar w:fldCharType="separate"/>
      </w:r>
      <w:r w:rsidR="00AB6DC0">
        <w:t>0</w:t>
      </w:r>
      <w:r w:rsidR="002660B7">
        <w:fldChar w:fldCharType="end"/>
      </w:r>
      <w:r w:rsidR="00161AF2">
        <w:t>.1.19</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xml:space="preserve">», до момента окончания срока рассмотрения заявок на участие в конкурсе, указанного в пункте </w:t>
      </w:r>
      <w:r w:rsidR="00161AF2">
        <w:t>6.1</w:t>
      </w:r>
      <w:r w:rsidR="002660B7">
        <w:t xml:space="preserve">. В противном </w:t>
      </w:r>
      <w:proofErr w:type="gramStart"/>
      <w:r w:rsidR="002660B7">
        <w:t>случае</w:t>
      </w:r>
      <w:proofErr w:type="gramEnd"/>
      <w:r w:rsidR="002660B7">
        <w:t xml:space="preserve"> обеспечение заявки на участие в </w:t>
      </w:r>
      <w:r w:rsidR="00F245CD">
        <w:t>конкурсе считается невнесенным.</w:t>
      </w:r>
    </w:p>
    <w:p w:rsidR="002660B7" w:rsidRPr="00076CD8" w:rsidRDefault="00215B22" w:rsidP="004E39EE">
      <w:bookmarkStart w:id="128" w:name="_Ref166350032"/>
      <w:r>
        <w:t xml:space="preserve">3.7.5. </w:t>
      </w:r>
      <w:r w:rsidR="002660B7">
        <w:t xml:space="preserve">В случае если </w:t>
      </w:r>
      <w:r w:rsidR="002660B7" w:rsidRPr="00076CD8">
        <w:t xml:space="preserve">в пункте </w:t>
      </w:r>
      <w:r w:rsidR="00161AF2">
        <w:t>1</w:t>
      </w:r>
      <w:r w:rsidR="002660B7" w:rsidRPr="00076CD8">
        <w:fldChar w:fldCharType="begin"/>
      </w:r>
      <w:r w:rsidR="002660B7" w:rsidRPr="00076CD8">
        <w:instrText xml:space="preserve"> REF _Ref166566393 \r \h  \* MERGEFORMAT </w:instrText>
      </w:r>
      <w:r w:rsidR="002660B7" w:rsidRPr="00076CD8">
        <w:fldChar w:fldCharType="separate"/>
      </w:r>
      <w:r w:rsidR="00AB6DC0">
        <w:t>0</w:t>
      </w:r>
      <w:r w:rsidR="002660B7" w:rsidRPr="00076CD8">
        <w:fldChar w:fldCharType="end"/>
      </w:r>
      <w:r w:rsidR="00161AF2">
        <w:t>.1.17</w:t>
      </w:r>
      <w:r w:rsidR="002660B7" w:rsidRPr="00076CD8">
        <w:t xml:space="preserve"> части </w:t>
      </w:r>
      <w:r w:rsidR="002660B7" w:rsidRPr="00076CD8">
        <w:fldChar w:fldCharType="begin"/>
      </w:r>
      <w:r w:rsidR="002660B7" w:rsidRPr="00076CD8">
        <w:instrText xml:space="preserve"> REF _Ref119427269 \r \h  \* MERGEFORMAT </w:instrText>
      </w:r>
      <w:r w:rsidR="002660B7" w:rsidRPr="00076CD8">
        <w:fldChar w:fldCharType="separate"/>
      </w:r>
      <w:r w:rsidR="00AB6DC0">
        <w:t>III</w:t>
      </w:r>
      <w:r w:rsidR="002660B7" w:rsidRPr="00076CD8">
        <w:fldChar w:fldCharType="end"/>
      </w:r>
      <w:r w:rsidR="002660B7" w:rsidRPr="00076CD8">
        <w:t xml:space="preserve"> «</w:t>
      </w:r>
      <w:r w:rsidR="002660B7" w:rsidRPr="00076CD8">
        <w:fldChar w:fldCharType="begin"/>
      </w:r>
      <w:r w:rsidR="002660B7" w:rsidRPr="00076CD8">
        <w:instrText xml:space="preserve"> REF _Ref119427269 \h  \* MERGEFORMAT </w:instrText>
      </w:r>
      <w:r w:rsidR="002660B7" w:rsidRPr="00076CD8">
        <w:fldChar w:fldCharType="separate"/>
      </w:r>
      <w:r w:rsidR="00AB6DC0" w:rsidRPr="00AB6DC0">
        <w:t>ИНФОРМАЦИОННАЯ КАРТА КОНКУРСА</w:t>
      </w:r>
      <w:r w:rsidR="002660B7" w:rsidRPr="00076CD8">
        <w:fldChar w:fldCharType="end"/>
      </w:r>
      <w:r w:rsidR="002660B7" w:rsidRPr="00076CD8">
        <w:t xml:space="preserve">» установлено требование обеспечения заявки на участие в конкурсе, </w:t>
      </w:r>
      <w:r w:rsidR="00F245CD" w:rsidRPr="00076CD8">
        <w:t>З</w:t>
      </w:r>
      <w:r w:rsidR="002660B7" w:rsidRPr="00076CD8">
        <w:t>аказчик</w:t>
      </w:r>
      <w:r w:rsidR="00076CD8">
        <w:t xml:space="preserve"> (</w:t>
      </w:r>
      <w:r w:rsidR="00F245CD" w:rsidRPr="00076CD8">
        <w:t>У</w:t>
      </w:r>
      <w:r w:rsidR="002660B7" w:rsidRPr="00076CD8">
        <w:t>полномоченный орган</w:t>
      </w:r>
      <w:r w:rsidR="00076CD8">
        <w:t>)</w:t>
      </w:r>
      <w:r w:rsidR="002660B7" w:rsidRPr="00076CD8">
        <w:t xml:space="preserve"> </w:t>
      </w:r>
      <w:r w:rsidR="008031A1" w:rsidRPr="00076CD8">
        <w:t>возвраща</w:t>
      </w:r>
      <w:r w:rsidR="00F245CD" w:rsidRPr="00076CD8">
        <w:t>е</w:t>
      </w:r>
      <w:proofErr w:type="gramStart"/>
      <w:r w:rsidR="008031A1" w:rsidRPr="00076CD8">
        <w:t>т</w:t>
      </w:r>
      <w:r w:rsidR="00076CD8">
        <w:t>(</w:t>
      </w:r>
      <w:proofErr w:type="gramEnd"/>
      <w:r w:rsidR="002660B7" w:rsidRPr="00076CD8">
        <w:t>ю</w:t>
      </w:r>
      <w:r w:rsidR="008031A1" w:rsidRPr="00076CD8">
        <w:t>т</w:t>
      </w:r>
      <w:r w:rsidR="00076CD8">
        <w:t>)</w:t>
      </w:r>
      <w:r w:rsidR="002660B7" w:rsidRPr="00076CD8">
        <w:t xml:space="preserve"> участникам размещения заказа денежные средства, внесенные в качестве обеспечения заявки на участие в конкурсе путем перечисления денежных средств по реквизитам счета, указанным в заявке на участие в конкурсе, поданной соответствующим участником размещения заказа в следующих </w:t>
      </w:r>
      <w:proofErr w:type="gramStart"/>
      <w:r w:rsidR="002660B7" w:rsidRPr="00076CD8">
        <w:t>случаях</w:t>
      </w:r>
      <w:proofErr w:type="gramEnd"/>
      <w:r w:rsidR="002660B7" w:rsidRPr="00076CD8">
        <w:t xml:space="preserve"> и в следующие сроки:</w:t>
      </w:r>
      <w:bookmarkEnd w:id="128"/>
    </w:p>
    <w:p w:rsidR="002660B7" w:rsidRPr="00076CD8" w:rsidRDefault="002660B7" w:rsidP="00215B22">
      <w:pPr>
        <w:pStyle w:val="ListBul"/>
      </w:pPr>
      <w:r w:rsidRPr="00076CD8">
        <w:t xml:space="preserve">в течение </w:t>
      </w:r>
      <w:r w:rsidR="00076CD8" w:rsidRPr="00076CD8">
        <w:rPr>
          <w:b/>
        </w:rPr>
        <w:t>5</w:t>
      </w:r>
      <w:r w:rsidRPr="00076CD8">
        <w:rPr>
          <w:b/>
        </w:rPr>
        <w:t xml:space="preserve"> рабочих</w:t>
      </w:r>
      <w:r w:rsidRPr="00076CD8">
        <w:t xml:space="preserve"> дней со дня принятия </w:t>
      </w:r>
      <w:r w:rsidR="006D13A7" w:rsidRPr="00076CD8">
        <w:t>З</w:t>
      </w:r>
      <w:r w:rsidRPr="00076CD8">
        <w:t>аказчиком</w:t>
      </w:r>
      <w:r w:rsidR="00076CD8" w:rsidRPr="00076CD8">
        <w:t xml:space="preserve"> (</w:t>
      </w:r>
      <w:r w:rsidR="006D13A7" w:rsidRPr="00076CD8">
        <w:t>У</w:t>
      </w:r>
      <w:r w:rsidRPr="00076CD8">
        <w:t>полномоченным органом</w:t>
      </w:r>
      <w:r w:rsidR="00076CD8" w:rsidRPr="00076CD8">
        <w:t>)</w:t>
      </w:r>
      <w:r w:rsidRPr="00076CD8">
        <w:t xml:space="preserve"> решения об отказе от проведения открытого конкурса;</w:t>
      </w:r>
    </w:p>
    <w:p w:rsidR="002660B7" w:rsidRPr="00076CD8" w:rsidRDefault="002660B7" w:rsidP="00215B22">
      <w:pPr>
        <w:pStyle w:val="ListBul"/>
      </w:pPr>
      <w:r w:rsidRPr="00076CD8">
        <w:t xml:space="preserve">в течение </w:t>
      </w:r>
      <w:r w:rsidR="00076CD8" w:rsidRPr="00076CD8">
        <w:rPr>
          <w:b/>
        </w:rPr>
        <w:t>5</w:t>
      </w:r>
      <w:r w:rsidRPr="00076CD8">
        <w:rPr>
          <w:b/>
        </w:rPr>
        <w:t xml:space="preserve"> рабочих</w:t>
      </w:r>
      <w:r w:rsidRPr="00076CD8">
        <w:t xml:space="preserve"> дней со дня поступления </w:t>
      </w:r>
      <w:r w:rsidR="006D13A7" w:rsidRPr="00076CD8">
        <w:t>З</w:t>
      </w:r>
      <w:r w:rsidRPr="00076CD8">
        <w:t>аказчику</w:t>
      </w:r>
      <w:r w:rsidR="00076CD8" w:rsidRPr="00076CD8">
        <w:t xml:space="preserve"> (</w:t>
      </w:r>
      <w:r w:rsidR="006D13A7" w:rsidRPr="00076CD8">
        <w:t>У</w:t>
      </w:r>
      <w:r w:rsidRPr="00076CD8">
        <w:t>полномоченному органу</w:t>
      </w:r>
      <w:r w:rsidR="00076CD8" w:rsidRPr="00076CD8">
        <w:t>)</w:t>
      </w:r>
      <w:r w:rsidRPr="00076CD8">
        <w:t xml:space="preserve">, уведомления об отзыве участником размещения заказа заявки на участие в конкурсе с соблюдением положений подраздела </w:t>
      </w:r>
      <w:r w:rsidR="00161AF2">
        <w:t>4.3</w:t>
      </w:r>
      <w:r w:rsidRPr="00076CD8">
        <w:t>;</w:t>
      </w:r>
    </w:p>
    <w:p w:rsidR="002660B7" w:rsidRDefault="002660B7" w:rsidP="00215B22">
      <w:pPr>
        <w:pStyle w:val="ListBul"/>
      </w:pPr>
      <w:r w:rsidRPr="00076CD8">
        <w:t xml:space="preserve">в течение </w:t>
      </w:r>
      <w:r w:rsidR="00076CD8" w:rsidRPr="00076CD8">
        <w:rPr>
          <w:b/>
        </w:rPr>
        <w:t>5</w:t>
      </w:r>
      <w:r w:rsidRPr="00076CD8">
        <w:rPr>
          <w:b/>
        </w:rPr>
        <w:t xml:space="preserve"> рабочих</w:t>
      </w:r>
      <w:r w:rsidRPr="00076CD8">
        <w:t xml:space="preserve"> дней со дня подписания протокола рассмотрения заявок на участие в конкурсе участник</w:t>
      </w:r>
      <w:proofErr w:type="gramStart"/>
      <w:r w:rsidRPr="00076CD8">
        <w:t>у</w:t>
      </w:r>
      <w:r>
        <w:t>(</w:t>
      </w:r>
      <w:proofErr w:type="spellStart"/>
      <w:proofErr w:type="gramEnd"/>
      <w:r>
        <w:t>ам</w:t>
      </w:r>
      <w:proofErr w:type="spellEnd"/>
      <w:r>
        <w:t>) размещения заказа, которому(</w:t>
      </w:r>
      <w:proofErr w:type="spellStart"/>
      <w:r>
        <w:t>ым</w:t>
      </w:r>
      <w:proofErr w:type="spellEnd"/>
      <w:r>
        <w:t>) отказано в допуске к участию в конкурсе;</w:t>
      </w:r>
    </w:p>
    <w:p w:rsidR="002660B7" w:rsidRDefault="002660B7" w:rsidP="00215B22">
      <w:pPr>
        <w:pStyle w:val="ListBul"/>
      </w:pPr>
      <w:r>
        <w:t xml:space="preserve">в течение </w:t>
      </w:r>
      <w:r w:rsidR="00076CD8">
        <w:rPr>
          <w:b/>
        </w:rPr>
        <w:t>5</w:t>
      </w:r>
      <w:r w:rsidRPr="00DE3405">
        <w:rPr>
          <w:b/>
        </w:rPr>
        <w:t xml:space="preserve"> рабочих</w:t>
      </w:r>
      <w:r>
        <w:t xml:space="preserve"> дней со дня подписания протокола оценки и сопоставления заявок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t>участие</w:t>
      </w:r>
      <w:proofErr w:type="gramEnd"/>
      <w:r>
        <w:t xml:space="preserve"> в конкурсе которого присвоен второй номер;</w:t>
      </w:r>
    </w:p>
    <w:p w:rsidR="002660B7" w:rsidRDefault="002660B7" w:rsidP="00215B22">
      <w:pPr>
        <w:pStyle w:val="ListBul"/>
      </w:pPr>
      <w:r>
        <w:t xml:space="preserve">в течение </w:t>
      </w:r>
      <w:r w:rsidR="00076CD8">
        <w:rPr>
          <w:b/>
        </w:rPr>
        <w:t>5</w:t>
      </w:r>
      <w:r w:rsidRPr="00DE3405">
        <w:rPr>
          <w:b/>
        </w:rPr>
        <w:t xml:space="preserve"> рабочих</w:t>
      </w:r>
      <w:r>
        <w:t xml:space="preserve"> дней со дня подписания протокола оценки и сопоставления заявок на участие в конкурсе участникам размещения заказа, заявки на участие в конкурсе которых получены после окончания приема конвертов с заявками на участие в конкурсе и возвращены;</w:t>
      </w:r>
    </w:p>
    <w:p w:rsidR="002660B7" w:rsidRDefault="002660B7" w:rsidP="00215B22">
      <w:pPr>
        <w:pStyle w:val="ListBul"/>
      </w:pPr>
      <w:r>
        <w:lastRenderedPageBreak/>
        <w:t xml:space="preserve">участнику конкурса, заявке на </w:t>
      </w:r>
      <w:proofErr w:type="gramStart"/>
      <w:r>
        <w:t>участие</w:t>
      </w:r>
      <w:proofErr w:type="gramEnd"/>
      <w:r>
        <w:t xml:space="preserve"> в конкурсе которого присвоен второй номер, в течение </w:t>
      </w:r>
      <w:r w:rsidR="00076CD8">
        <w:rPr>
          <w:b/>
        </w:rPr>
        <w:t>5</w:t>
      </w:r>
      <w:r w:rsidRPr="00DE3405">
        <w:rPr>
          <w:b/>
        </w:rPr>
        <w:t xml:space="preserve"> рабочих</w:t>
      </w:r>
      <w:r>
        <w:t xml:space="preserve"> дней со дня заключения </w:t>
      </w:r>
      <w:r w:rsidR="00DE3405">
        <w:t>К</w:t>
      </w:r>
      <w:r>
        <w:t>онтракта с победителем конкурса или с таким участником конкурса;</w:t>
      </w:r>
    </w:p>
    <w:p w:rsidR="002660B7" w:rsidRDefault="002660B7" w:rsidP="00215B22">
      <w:pPr>
        <w:pStyle w:val="ListBul"/>
      </w:pPr>
      <w:r>
        <w:t xml:space="preserve">победителю конкурса в течение </w:t>
      </w:r>
      <w:r w:rsidR="00076CD8">
        <w:rPr>
          <w:b/>
        </w:rPr>
        <w:t>5</w:t>
      </w:r>
      <w:r w:rsidRPr="00DE3405">
        <w:rPr>
          <w:b/>
        </w:rPr>
        <w:t xml:space="preserve"> рабочих</w:t>
      </w:r>
      <w:r>
        <w:t xml:space="preserve"> дней со дня заключения с ним </w:t>
      </w:r>
      <w:r w:rsidR="00DE3405">
        <w:t>К</w:t>
      </w:r>
      <w:r>
        <w:t>онтракта.</w:t>
      </w:r>
    </w:p>
    <w:p w:rsidR="002660B7" w:rsidRDefault="00215B22" w:rsidP="004E39EE">
      <w:r>
        <w:t xml:space="preserve">3.7.6. </w:t>
      </w:r>
      <w:r w:rsidR="002660B7">
        <w:t xml:space="preserve">Денежные средства, внесенные в качестве обеспечения заявки на участие в конкурсе, не возвращаются в случае уклонения победителя конкурса или участника конкурса, заявке на </w:t>
      </w:r>
      <w:proofErr w:type="gramStart"/>
      <w:r w:rsidR="002660B7">
        <w:t>участие</w:t>
      </w:r>
      <w:proofErr w:type="gramEnd"/>
      <w:r w:rsidR="002660B7">
        <w:t xml:space="preserve"> в конкурсе которого присвоен второй </w:t>
      </w:r>
      <w:r w:rsidR="00DE3405">
        <w:t>номер, от заключения Контракта.</w:t>
      </w:r>
    </w:p>
    <w:p w:rsidR="002660B7" w:rsidRDefault="00C7327D">
      <w:pPr>
        <w:pStyle w:val="11"/>
        <w:keepNext w:val="0"/>
        <w:spacing w:before="360" w:after="120"/>
        <w:ind w:left="431" w:hanging="431"/>
        <w:rPr>
          <w:bCs w:val="0"/>
          <w:sz w:val="24"/>
          <w:szCs w:val="24"/>
        </w:rPr>
      </w:pPr>
      <w:bookmarkStart w:id="129" w:name="_Toc320713616"/>
      <w:r>
        <w:rPr>
          <w:bCs w:val="0"/>
          <w:sz w:val="24"/>
          <w:szCs w:val="24"/>
        </w:rPr>
        <w:t xml:space="preserve">4. </w:t>
      </w:r>
      <w:r w:rsidR="002660B7">
        <w:rPr>
          <w:bCs w:val="0"/>
          <w:sz w:val="24"/>
          <w:szCs w:val="24"/>
        </w:rPr>
        <w:t xml:space="preserve">ПОДАЧА ЗАЯВОК НА УЧАСТИЕ В </w:t>
      </w:r>
      <w:proofErr w:type="gramStart"/>
      <w:r w:rsidR="002660B7">
        <w:rPr>
          <w:bCs w:val="0"/>
          <w:sz w:val="24"/>
          <w:szCs w:val="24"/>
        </w:rPr>
        <w:t>КОНКУРСЕ</w:t>
      </w:r>
      <w:bookmarkEnd w:id="124"/>
      <w:bookmarkEnd w:id="125"/>
      <w:bookmarkEnd w:id="129"/>
      <w:proofErr w:type="gramEnd"/>
    </w:p>
    <w:p w:rsidR="002660B7" w:rsidRDefault="00C7327D">
      <w:pPr>
        <w:pStyle w:val="22"/>
        <w:keepNext w:val="0"/>
        <w:spacing w:after="0"/>
        <w:ind w:left="578" w:hanging="578"/>
        <w:rPr>
          <w:bCs w:val="0"/>
          <w:sz w:val="24"/>
          <w:szCs w:val="24"/>
        </w:rPr>
      </w:pPr>
      <w:bookmarkStart w:id="130" w:name="_Ref166249895"/>
      <w:bookmarkStart w:id="131" w:name="_Toc320713617"/>
      <w:r>
        <w:rPr>
          <w:bCs w:val="0"/>
          <w:sz w:val="24"/>
          <w:szCs w:val="24"/>
        </w:rPr>
        <w:t xml:space="preserve">4.1. </w:t>
      </w:r>
      <w:r w:rsidR="002660B7">
        <w:rPr>
          <w:bCs w:val="0"/>
          <w:sz w:val="24"/>
          <w:szCs w:val="24"/>
        </w:rPr>
        <w:t>Порядок, место, дата начала и дата окончания срока подачи заявок на участие в конкурсе</w:t>
      </w:r>
      <w:bookmarkEnd w:id="130"/>
      <w:bookmarkEnd w:id="131"/>
    </w:p>
    <w:p w:rsidR="002660B7" w:rsidRDefault="00215B22" w:rsidP="004E39EE">
      <w:bookmarkStart w:id="132" w:name="_Ref166251046"/>
      <w:bookmarkStart w:id="133" w:name="_Ref119429546"/>
      <w:r>
        <w:t xml:space="preserve">4.1.1. </w:t>
      </w:r>
      <w:r w:rsidR="002660B7">
        <w:t xml:space="preserve">Заявки на участие в конкурсе подаются участниками размещения заказа в порядке и сроки, указанные в пункте </w:t>
      </w:r>
      <w:r w:rsidR="00161AF2">
        <w:t>4.1</w:t>
      </w:r>
      <w:r w:rsidR="002660B7">
        <w:t xml:space="preserve"> и в пунктах </w:t>
      </w:r>
      <w:r w:rsidR="00161AF2">
        <w:t>1</w:t>
      </w:r>
      <w:r w:rsidR="002660B7">
        <w:fldChar w:fldCharType="begin"/>
      </w:r>
      <w:r w:rsidR="002660B7">
        <w:instrText xml:space="preserve"> REF _Ref166314817 \r \h  \* MERGEFORMAT </w:instrText>
      </w:r>
      <w:r w:rsidR="002660B7">
        <w:fldChar w:fldCharType="separate"/>
      </w:r>
      <w:r w:rsidR="00AB6DC0">
        <w:t>0</w:t>
      </w:r>
      <w:r w:rsidR="002660B7">
        <w:fldChar w:fldCharType="end"/>
      </w:r>
      <w:r w:rsidR="00161AF2">
        <w:t>.1.15</w:t>
      </w:r>
      <w:r w:rsidR="002660B7">
        <w:t xml:space="preserve"> и </w:t>
      </w:r>
      <w:r w:rsidR="00161AF2">
        <w:t>1</w:t>
      </w:r>
      <w:r w:rsidR="002660B7">
        <w:fldChar w:fldCharType="begin"/>
      </w:r>
      <w:r w:rsidR="002660B7">
        <w:instrText xml:space="preserve"> REF _Ref166314819 \r \h  \* MERGEFORMAT </w:instrText>
      </w:r>
      <w:r w:rsidR="002660B7">
        <w:fldChar w:fldCharType="separate"/>
      </w:r>
      <w:r w:rsidR="00AB6DC0">
        <w:t>0</w:t>
      </w:r>
      <w:r w:rsidR="002660B7">
        <w:fldChar w:fldCharType="end"/>
      </w:r>
      <w:r w:rsidR="00161AF2">
        <w:t>.1.16</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132"/>
    </w:p>
    <w:p w:rsidR="002660B7" w:rsidRDefault="00EA1F64" w:rsidP="004E39EE">
      <w:bookmarkStart w:id="134" w:name="_Ref166251048"/>
      <w:r>
        <w:t xml:space="preserve">4.1.2. </w:t>
      </w:r>
      <w:proofErr w:type="gramStart"/>
      <w:r w:rsidR="002660B7">
        <w:t xml:space="preserve">Прием заявок на участие в конкурсе заканчивается в день вскрытия конвертов с такими заявками и открытия доступа к поданным в форме электронных документов заявкам на участие в конкурсе (далее </w:t>
      </w:r>
      <w:r w:rsidR="002B7ACB">
        <w:t>—</w:t>
      </w:r>
      <w:r w:rsidR="002660B7">
        <w:t xml:space="preserve"> вскрытие конвертов с заявками на участие в конкурсе), но не </w:t>
      </w:r>
      <w:r w:rsidR="00C528C0">
        <w:t xml:space="preserve">позднее </w:t>
      </w:r>
      <w:r w:rsidR="002660B7">
        <w:t xml:space="preserve">времени, указанного в извещении о проведении открытого конкурса и в пункте </w:t>
      </w:r>
      <w:r w:rsidR="0087213C">
        <w:t>1</w:t>
      </w:r>
      <w:r w:rsidR="002660B7">
        <w:fldChar w:fldCharType="begin"/>
      </w:r>
      <w:r w:rsidR="002660B7">
        <w:instrText xml:space="preserve"> REF _Ref166315376 \r \h  \* MERGEFORMAT </w:instrText>
      </w:r>
      <w:r w:rsidR="002660B7">
        <w:fldChar w:fldCharType="separate"/>
      </w:r>
      <w:r w:rsidR="00AB6DC0">
        <w:t>0</w:t>
      </w:r>
      <w:r w:rsidR="002660B7">
        <w:fldChar w:fldCharType="end"/>
      </w:r>
      <w:r w:rsidR="0087213C">
        <w:t>.1.20</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134"/>
      <w:proofErr w:type="gramEnd"/>
    </w:p>
    <w:p w:rsidR="002660B7" w:rsidRDefault="00EA1F64" w:rsidP="00EA1F64">
      <w:pPr>
        <w:autoSpaceDE w:val="0"/>
        <w:autoSpaceDN w:val="0"/>
        <w:adjustRightInd w:val="0"/>
      </w:pPr>
      <w:bookmarkStart w:id="135" w:name="_Ref166349733"/>
      <w:r>
        <w:t xml:space="preserve">4.1.3. </w:t>
      </w:r>
      <w:proofErr w:type="gramStart"/>
      <w:r w:rsidR="002660B7">
        <w:t xml:space="preserve">Участники размещения заказа имеют право подать свои заявки на участие в конкурсе в день вскрытия конвертов с заявками на участие в конкурсе непосредственно перед вскрытием конвертов с заявками на участие в </w:t>
      </w:r>
      <w:r w:rsidR="002660B7" w:rsidRPr="00076CD8">
        <w:t>конкурсе</w:t>
      </w:r>
      <w:r w:rsidR="00076CD8" w:rsidRPr="00076CD8">
        <w:t xml:space="preserve"> (</w:t>
      </w:r>
      <w:r w:rsidR="002660B7" w:rsidRPr="00076CD8">
        <w:t>или в случае проведения конкурса по нескольким лотам перед вскрытием конвертов с заявками на участие в конкурсе, поданными в отношении каждого лота</w:t>
      </w:r>
      <w:r w:rsidR="00076CD8" w:rsidRPr="00076CD8">
        <w:t>)</w:t>
      </w:r>
      <w:r w:rsidR="002660B7">
        <w:t xml:space="preserve">, но не раньше времени, </w:t>
      </w:r>
      <w:r w:rsidR="002660B7" w:rsidRPr="00ED4093">
        <w:t xml:space="preserve">указанного </w:t>
      </w:r>
      <w:r w:rsidR="00063AFF" w:rsidRPr="00ED4093">
        <w:rPr>
          <w:szCs w:val="22"/>
        </w:rPr>
        <w:t>в</w:t>
      </w:r>
      <w:proofErr w:type="gramEnd"/>
      <w:r w:rsidR="00063AFF" w:rsidRPr="00ED4093">
        <w:rPr>
          <w:szCs w:val="22"/>
        </w:rPr>
        <w:t xml:space="preserve"> конкурсной документации </w:t>
      </w:r>
      <w:r w:rsidR="002660B7" w:rsidRPr="00ED4093">
        <w:t xml:space="preserve">и пункте </w:t>
      </w:r>
      <w:r w:rsidR="0087213C" w:rsidRPr="00ED4093">
        <w:t>1</w:t>
      </w:r>
      <w:r w:rsidR="002660B7" w:rsidRPr="00ED4093">
        <w:fldChar w:fldCharType="begin"/>
      </w:r>
      <w:r w:rsidR="002660B7" w:rsidRPr="00ED4093">
        <w:instrText xml:space="preserve"> REF _Ref166315376 \r \h  \* MERGEFORMAT </w:instrText>
      </w:r>
      <w:r w:rsidR="002660B7" w:rsidRPr="00ED4093">
        <w:fldChar w:fldCharType="separate"/>
      </w:r>
      <w:r w:rsidR="00AB6DC0">
        <w:t>0</w:t>
      </w:r>
      <w:r w:rsidR="002660B7" w:rsidRPr="00ED4093">
        <w:fldChar w:fldCharType="end"/>
      </w:r>
      <w:r w:rsidR="0087213C" w:rsidRPr="00ED4093">
        <w:t>.1.20</w:t>
      </w:r>
      <w:r w:rsidR="002660B7" w:rsidRPr="00ED4093">
        <w:t xml:space="preserve"> части </w:t>
      </w:r>
      <w:r w:rsidR="002660B7" w:rsidRPr="00ED4093">
        <w:fldChar w:fldCharType="begin"/>
      </w:r>
      <w:r w:rsidR="002660B7" w:rsidRPr="00ED4093">
        <w:instrText xml:space="preserve"> REF _Ref119427269 \r \h  \* MERGEFORMAT </w:instrText>
      </w:r>
      <w:r w:rsidR="002660B7" w:rsidRPr="00ED4093">
        <w:fldChar w:fldCharType="separate"/>
      </w:r>
      <w:r w:rsidR="00AB6DC0">
        <w:t>III</w:t>
      </w:r>
      <w:r w:rsidR="002660B7" w:rsidRPr="00ED4093">
        <w:fldChar w:fldCharType="end"/>
      </w:r>
      <w:r w:rsidR="002660B7" w:rsidRPr="00ED4093">
        <w:t xml:space="preserve"> «</w:t>
      </w:r>
      <w:r w:rsidR="002660B7" w:rsidRPr="00ED4093">
        <w:fldChar w:fldCharType="begin"/>
      </w:r>
      <w:r w:rsidR="002660B7" w:rsidRPr="00ED4093">
        <w:instrText xml:space="preserve"> REF _Ref119427269 \h  \* MERGEFORMAT </w:instrText>
      </w:r>
      <w:r w:rsidR="002660B7" w:rsidRPr="00ED4093">
        <w:fldChar w:fldCharType="separate"/>
      </w:r>
      <w:r w:rsidR="00AB6DC0" w:rsidRPr="00AB6DC0">
        <w:t>ИНФОРМАЦИОННАЯ КАРТА КОНКУРСА</w:t>
      </w:r>
      <w:r w:rsidR="002660B7" w:rsidRPr="00ED4093">
        <w:fldChar w:fldCharType="end"/>
      </w:r>
      <w:r w:rsidR="002660B7" w:rsidRPr="00ED4093">
        <w:t>».</w:t>
      </w:r>
      <w:bookmarkEnd w:id="135"/>
    </w:p>
    <w:p w:rsidR="002660B7" w:rsidRDefault="00EA1F64" w:rsidP="004E39EE">
      <w:bookmarkStart w:id="136" w:name="_Ref166349760"/>
      <w:r>
        <w:t xml:space="preserve">4.1.4. </w:t>
      </w:r>
      <w:r w:rsidR="002660B7">
        <w:t xml:space="preserve">Заявки на участие в конкурсе подаются по адресу, указанному в извещении о проведении конкурса и в пункте </w:t>
      </w:r>
      <w:r w:rsidR="0087213C">
        <w:t>1</w:t>
      </w:r>
      <w:r w:rsidR="002660B7">
        <w:fldChar w:fldCharType="begin"/>
      </w:r>
      <w:r w:rsidR="002660B7">
        <w:instrText xml:space="preserve"> REF _Ref166314819 \r \h  \* MERGEFORMAT </w:instrText>
      </w:r>
      <w:r w:rsidR="002660B7">
        <w:fldChar w:fldCharType="separate"/>
      </w:r>
      <w:r w:rsidR="00AB6DC0">
        <w:t>0</w:t>
      </w:r>
      <w:r w:rsidR="002660B7">
        <w:fldChar w:fldCharType="end"/>
      </w:r>
      <w:r w:rsidR="0087213C">
        <w:t>.1.16</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xml:space="preserve">». При этом датой начала срока подачи заявок на участие в конкурсе является день, следующий за днем размещения на </w:t>
      </w:r>
      <w:r w:rsidR="00174F93">
        <w:t xml:space="preserve">Официальном </w:t>
      </w:r>
      <w:r w:rsidR="002660B7">
        <w:t>сайте извещения о проведении конкурса.</w:t>
      </w:r>
      <w:bookmarkEnd w:id="136"/>
    </w:p>
    <w:p w:rsidR="002660B7" w:rsidRPr="00090FC2" w:rsidRDefault="00EA1F64" w:rsidP="004E39EE">
      <w:r>
        <w:t xml:space="preserve">4.1.5. </w:t>
      </w:r>
      <w:r w:rsidR="002660B7">
        <w:t xml:space="preserve">В </w:t>
      </w:r>
      <w:proofErr w:type="gramStart"/>
      <w:r w:rsidR="002660B7">
        <w:t>случае</w:t>
      </w:r>
      <w:proofErr w:type="gramEnd"/>
      <w:r w:rsidR="002660B7">
        <w:t xml:space="preserve"> отправления заявки на участие в конкурсе посредством почтовой связи, участник </w:t>
      </w:r>
      <w:r w:rsidR="002660B7" w:rsidRPr="00090FC2">
        <w:t xml:space="preserve">размещения заказа самостоятельно несет ответственность за поступление такой заявки </w:t>
      </w:r>
      <w:r w:rsidR="002B7ACB" w:rsidRPr="00090FC2">
        <w:t>З</w:t>
      </w:r>
      <w:r w:rsidR="002660B7" w:rsidRPr="00090FC2">
        <w:t>аказчику</w:t>
      </w:r>
      <w:r w:rsidR="00090FC2" w:rsidRPr="00090FC2">
        <w:t xml:space="preserve"> (</w:t>
      </w:r>
      <w:r w:rsidR="00BA5B22" w:rsidRPr="00090FC2">
        <w:t>У</w:t>
      </w:r>
      <w:r w:rsidR="002660B7" w:rsidRPr="00090FC2">
        <w:t>полномоченному органу, специализированной организации</w:t>
      </w:r>
      <w:r w:rsidR="00090FC2" w:rsidRPr="00090FC2">
        <w:t>)</w:t>
      </w:r>
      <w:r w:rsidR="002660B7" w:rsidRPr="00090FC2">
        <w:t xml:space="preserve"> с соблюдением необходимых сроков.</w:t>
      </w:r>
    </w:p>
    <w:p w:rsidR="002660B7" w:rsidRDefault="00EA1F64" w:rsidP="004E39EE">
      <w:r>
        <w:t xml:space="preserve">4.1.6. </w:t>
      </w:r>
      <w:r w:rsidR="002660B7">
        <w:t xml:space="preserve">Каждый конверт с заявкой, поступивший в срок, указанный в пунктах </w:t>
      </w:r>
      <w:r w:rsidR="0087213C">
        <w:t>4.1.1</w:t>
      </w:r>
      <w:r w:rsidR="002660B7">
        <w:t xml:space="preserve"> и </w:t>
      </w:r>
      <w:r w:rsidR="0087213C">
        <w:t>4.1.2</w:t>
      </w:r>
      <w:r w:rsidR="002660B7">
        <w:t xml:space="preserve">, регистрируется в журнале регистрации заявок на участие в конкурсе в порядке поступления </w:t>
      </w:r>
      <w:r w:rsidR="002660B7" w:rsidRPr="00090FC2">
        <w:t xml:space="preserve">конвертов с заявками на участие в конкурсе уполномоченными лицами </w:t>
      </w:r>
      <w:r w:rsidR="00BA5B22" w:rsidRPr="00090FC2">
        <w:t>З</w:t>
      </w:r>
      <w:r w:rsidR="002660B7" w:rsidRPr="00090FC2">
        <w:t>аказчика</w:t>
      </w:r>
      <w:r w:rsidR="00090FC2" w:rsidRPr="00090FC2">
        <w:t xml:space="preserve"> (</w:t>
      </w:r>
      <w:r w:rsidR="00BA5B22" w:rsidRPr="00090FC2">
        <w:t>У</w:t>
      </w:r>
      <w:r w:rsidR="002660B7" w:rsidRPr="00090FC2">
        <w:t>полномоченного органа, специализированной организацией</w:t>
      </w:r>
      <w:r w:rsidR="00090FC2" w:rsidRPr="00090FC2">
        <w:t>)</w:t>
      </w:r>
      <w:r w:rsidR="002660B7" w:rsidRPr="00090FC2">
        <w:t xml:space="preserve"> и маркируется путем нанесения на конверт</w:t>
      </w:r>
      <w:r w:rsidR="002660B7">
        <w:t xml:space="preserve"> регистрационного номера.</w:t>
      </w:r>
    </w:p>
    <w:p w:rsidR="002660B7" w:rsidRDefault="00EA1F64" w:rsidP="004E39EE">
      <w:r>
        <w:t xml:space="preserve">4.1.7. </w:t>
      </w:r>
      <w:r w:rsidR="002660B7">
        <w:t xml:space="preserve">По требованию </w:t>
      </w:r>
      <w:r w:rsidR="002660B7" w:rsidRPr="00090FC2">
        <w:t xml:space="preserve">участника размещения заказа, подавшего конверт с заявкой на участие в конкурсе, </w:t>
      </w:r>
      <w:r w:rsidR="00BA5B22" w:rsidRPr="00090FC2">
        <w:t>З</w:t>
      </w:r>
      <w:r w:rsidR="002660B7" w:rsidRPr="00090FC2">
        <w:t>аказчиком</w:t>
      </w:r>
      <w:r w:rsidR="00090FC2" w:rsidRPr="00090FC2">
        <w:t xml:space="preserve"> (</w:t>
      </w:r>
      <w:r w:rsidR="001131E3" w:rsidRPr="00090FC2">
        <w:t>У</w:t>
      </w:r>
      <w:r w:rsidR="002660B7" w:rsidRPr="00090FC2">
        <w:t>полномоченным органом, специализированной организацией</w:t>
      </w:r>
      <w:r w:rsidR="00090FC2" w:rsidRPr="00090FC2">
        <w:t>)</w:t>
      </w:r>
      <w:r w:rsidR="002660B7" w:rsidRPr="00090FC2">
        <w:t xml:space="preserve"> выдается расписка в получении</w:t>
      </w:r>
      <w:r w:rsidR="002660B7">
        <w:t xml:space="preserve"> конверта с заявкой на участие в конкурсе с указанием даты и времени его (ее) получения.</w:t>
      </w:r>
    </w:p>
    <w:p w:rsidR="002660B7" w:rsidRDefault="00EA1F64" w:rsidP="004E39EE">
      <w:r>
        <w:t xml:space="preserve">4.1.8. </w:t>
      </w:r>
      <w:r w:rsidR="002660B7">
        <w:t xml:space="preserve">Участники размещения заказа, подавшие заявки на участие в </w:t>
      </w:r>
      <w:r w:rsidR="002660B7" w:rsidRPr="00C53C1A">
        <w:t xml:space="preserve">конкурсе, </w:t>
      </w:r>
      <w:r w:rsidR="001131E3" w:rsidRPr="00C53C1A">
        <w:t>З</w:t>
      </w:r>
      <w:r w:rsidR="002660B7" w:rsidRPr="00C53C1A">
        <w:t>аказчик</w:t>
      </w:r>
      <w:r w:rsidR="00C53C1A" w:rsidRPr="00C53C1A">
        <w:t xml:space="preserve"> (</w:t>
      </w:r>
      <w:r w:rsidR="001131E3" w:rsidRPr="00C53C1A">
        <w:t>У</w:t>
      </w:r>
      <w:r w:rsidR="002660B7" w:rsidRPr="00C53C1A">
        <w:t>полномоченный орган, специализированная организация</w:t>
      </w:r>
      <w:r w:rsidR="00C53C1A" w:rsidRPr="00C53C1A">
        <w:t>)</w:t>
      </w:r>
      <w:r w:rsidR="002660B7" w:rsidRPr="00C53C1A">
        <w:t xml:space="preserve"> </w:t>
      </w:r>
      <w:r w:rsidR="008031A1" w:rsidRPr="00C53C1A">
        <w:t>обяза</w:t>
      </w:r>
      <w:proofErr w:type="gramStart"/>
      <w:r w:rsidR="008031A1" w:rsidRPr="00C53C1A">
        <w:t>н</w:t>
      </w:r>
      <w:r w:rsidR="00C53C1A" w:rsidRPr="00C53C1A">
        <w:t>(</w:t>
      </w:r>
      <w:proofErr w:type="gramEnd"/>
      <w:r w:rsidR="002660B7" w:rsidRPr="00C53C1A">
        <w:t>ы</w:t>
      </w:r>
      <w:r w:rsidR="00C53C1A" w:rsidRPr="00C53C1A">
        <w:t>)</w:t>
      </w:r>
      <w:r w:rsidR="002660B7" w:rsidRPr="00C53C1A">
        <w:t xml:space="preserve"> обеспечить конфиденциальность сведений, содержащихся в таких заявках до вскрытия конвертов</w:t>
      </w:r>
      <w:r w:rsidR="002660B7">
        <w:t xml:space="preserve"> с </w:t>
      </w:r>
      <w:r w:rsidR="001131E3">
        <w:t>заявками на участие в конкурсе.</w:t>
      </w:r>
    </w:p>
    <w:p w:rsidR="002660B7" w:rsidRDefault="00C7327D">
      <w:pPr>
        <w:pStyle w:val="22"/>
        <w:keepNext w:val="0"/>
        <w:spacing w:before="360" w:after="0"/>
        <w:ind w:left="578" w:hanging="578"/>
        <w:rPr>
          <w:bCs w:val="0"/>
          <w:sz w:val="24"/>
          <w:szCs w:val="24"/>
        </w:rPr>
      </w:pPr>
      <w:bookmarkStart w:id="137" w:name="_Ref119429670"/>
      <w:bookmarkStart w:id="138" w:name="_Toc123405476"/>
      <w:bookmarkStart w:id="139" w:name="_Toc320713618"/>
      <w:bookmarkEnd w:id="133"/>
      <w:r>
        <w:rPr>
          <w:bCs w:val="0"/>
          <w:sz w:val="24"/>
          <w:szCs w:val="24"/>
        </w:rPr>
        <w:t xml:space="preserve">4.2. </w:t>
      </w:r>
      <w:r w:rsidR="002660B7">
        <w:rPr>
          <w:bCs w:val="0"/>
          <w:sz w:val="24"/>
          <w:szCs w:val="24"/>
        </w:rPr>
        <w:t>Изменения заявок на участие в конкурсе</w:t>
      </w:r>
      <w:bookmarkEnd w:id="137"/>
      <w:bookmarkEnd w:id="138"/>
      <w:bookmarkEnd w:id="139"/>
    </w:p>
    <w:p w:rsidR="002660B7" w:rsidRDefault="00EA1F64" w:rsidP="004E39EE">
      <w:r>
        <w:t xml:space="preserve">4.2.1. </w:t>
      </w:r>
      <w:r w:rsidR="002660B7">
        <w:t xml:space="preserve">Участник размещения заказа, подавший заявку на участие в конкурсе, вправе изменить заявку на участие в конкурсе в любое время до момента вскрытия </w:t>
      </w:r>
      <w:r w:rsidR="0041432E">
        <w:t>К</w:t>
      </w:r>
      <w:r w:rsidR="002660B7">
        <w:t xml:space="preserve">омиссией конвертов с </w:t>
      </w:r>
      <w:r w:rsidR="0041432E">
        <w:t>заявками на участие в конкурсе.</w:t>
      </w:r>
    </w:p>
    <w:p w:rsidR="002660B7" w:rsidRDefault="00EA1F64" w:rsidP="004E39EE">
      <w:r>
        <w:t xml:space="preserve">4.2.2. </w:t>
      </w:r>
      <w:r w:rsidR="002660B7">
        <w:t>Изменения, внесенные в заявку на участие в конкурсе, считаются неотъемлемой часть</w:t>
      </w:r>
      <w:r w:rsidR="0041432E">
        <w:t>ю заявки на участие в конкурсе.</w:t>
      </w:r>
    </w:p>
    <w:p w:rsidR="002660B7" w:rsidRDefault="00EA1F64" w:rsidP="004E39EE">
      <w:r>
        <w:t xml:space="preserve">4.2.3. </w:t>
      </w:r>
      <w:r w:rsidR="002660B7">
        <w:t>Заявки на участие в конкурсе</w:t>
      </w:r>
      <w:r w:rsidR="0041432E">
        <w:t xml:space="preserve"> изменяются в следующем порядке:</w:t>
      </w:r>
    </w:p>
    <w:p w:rsidR="002660B7" w:rsidRDefault="00EA1F64" w:rsidP="00EA1F64">
      <w:pPr>
        <w:pStyle w:val="ListBul"/>
        <w:numPr>
          <w:ilvl w:val="0"/>
          <w:numId w:val="0"/>
        </w:numPr>
      </w:pPr>
      <w:r>
        <w:t xml:space="preserve">а) </w:t>
      </w:r>
      <w:r w:rsidR="002660B7">
        <w:t>Изменения заявки на участие в конкурсе подаются в запечатанном конверте. На соответствующем конверте указываются: наименование и номе открытого конкурса, наименование и номер лота, регистрационный номер заявки в следующем порядке:</w:t>
      </w:r>
      <w:r w:rsidR="003E507C">
        <w:t xml:space="preserve"> «Изменение заявки на участие в откр</w:t>
      </w:r>
      <w:r w:rsidR="003E507C" w:rsidRPr="00C53C1A">
        <w:t xml:space="preserve">ытом конкурсе на поставки товаров </w:t>
      </w:r>
      <w:r w:rsidR="00C53C1A" w:rsidRPr="00C53C1A">
        <w:t>(</w:t>
      </w:r>
      <w:r w:rsidR="003E507C" w:rsidRPr="00C53C1A">
        <w:t>на выполнение работ</w:t>
      </w:r>
      <w:r w:rsidR="00C53C1A" w:rsidRPr="00C53C1A">
        <w:t>,</w:t>
      </w:r>
      <w:r w:rsidR="003E507C" w:rsidRPr="00C53C1A">
        <w:t xml:space="preserve"> по оказанию услуг</w:t>
      </w:r>
      <w:r w:rsidR="00C53C1A" w:rsidRPr="00C53C1A">
        <w:t>)</w:t>
      </w:r>
      <w:r w:rsidR="003E507C">
        <w:t xml:space="preserve"> </w:t>
      </w:r>
      <w:r w:rsidR="003E507C" w:rsidRPr="0066493B">
        <w:rPr>
          <w:highlight w:val="yellow"/>
        </w:rPr>
        <w:t>____________</w:t>
      </w:r>
      <w:r w:rsidR="003E507C">
        <w:t xml:space="preserve"> № </w:t>
      </w:r>
      <w:r w:rsidR="003E507C" w:rsidRPr="0066493B">
        <w:rPr>
          <w:highlight w:val="yellow"/>
        </w:rPr>
        <w:t>___</w:t>
      </w:r>
      <w:r w:rsidR="003E507C">
        <w:t xml:space="preserve"> (наименование и номер конкурса). </w:t>
      </w:r>
      <w:proofErr w:type="gramStart"/>
      <w:r w:rsidR="003E507C">
        <w:t xml:space="preserve">Лот № </w:t>
      </w:r>
      <w:r w:rsidR="003E507C" w:rsidRPr="0066493B">
        <w:rPr>
          <w:highlight w:val="yellow"/>
        </w:rPr>
        <w:t>___</w:t>
      </w:r>
      <w:r w:rsidR="003E507C">
        <w:t xml:space="preserve"> </w:t>
      </w:r>
      <w:r w:rsidR="003E507C" w:rsidRPr="0066493B">
        <w:rPr>
          <w:highlight w:val="yellow"/>
        </w:rPr>
        <w:t>________________</w:t>
      </w:r>
      <w:r w:rsidR="003E507C">
        <w:t xml:space="preserve"> (номер и наименование лота)</w:t>
      </w:r>
      <w:r w:rsidR="002660B7">
        <w:t xml:space="preserve">, </w:t>
      </w:r>
      <w:r w:rsidR="002660B7" w:rsidRPr="00C53C1A">
        <w:rPr>
          <w:highlight w:val="yellow"/>
        </w:rPr>
        <w:t>_</w:t>
      </w:r>
      <w:r w:rsidR="003E507C" w:rsidRPr="00C53C1A">
        <w:rPr>
          <w:highlight w:val="yellow"/>
        </w:rPr>
        <w:t>__</w:t>
      </w:r>
      <w:r w:rsidR="002660B7" w:rsidRPr="00C53C1A">
        <w:rPr>
          <w:highlight w:val="yellow"/>
        </w:rPr>
        <w:t>___</w:t>
      </w:r>
      <w:r w:rsidR="002660B7">
        <w:t xml:space="preserve"> (регистрационный номер заявки (указывается в случае, если участнику размещения заказа известен такой номер (например, указан в расписке в получении з</w:t>
      </w:r>
      <w:r w:rsidR="003E507C">
        <w:t>аявки на участие в конкурсе))».</w:t>
      </w:r>
      <w:proofErr w:type="gramEnd"/>
    </w:p>
    <w:p w:rsidR="002660B7" w:rsidRDefault="00EA1F64" w:rsidP="00EA1F64">
      <w:pPr>
        <w:pStyle w:val="ListBul"/>
        <w:numPr>
          <w:ilvl w:val="0"/>
          <w:numId w:val="0"/>
        </w:numPr>
      </w:pPr>
      <w:r>
        <w:t xml:space="preserve">б) </w:t>
      </w:r>
      <w:r w:rsidR="002660B7">
        <w:t xml:space="preserve">Изменения заявки на участие в конкурсе должны быть оформлены в порядке, установленном для оформления заявок на участие в конкурсе в соответствии с положениями подразделом </w:t>
      </w:r>
      <w:r w:rsidR="002C35AE">
        <w:t>3.1</w:t>
      </w:r>
      <w:r w:rsidR="003E507C">
        <w:t>.</w:t>
      </w:r>
    </w:p>
    <w:p w:rsidR="002660B7" w:rsidRDefault="00EA1F64" w:rsidP="00EA1F64">
      <w:pPr>
        <w:pStyle w:val="ListBul"/>
        <w:numPr>
          <w:ilvl w:val="0"/>
          <w:numId w:val="0"/>
        </w:numPr>
      </w:pPr>
      <w:r>
        <w:lastRenderedPageBreak/>
        <w:t xml:space="preserve">в) </w:t>
      </w:r>
      <w:r w:rsidR="002660B7">
        <w:t>Если конверт с изменениями заявки на участие в конкурсе не опечатан или маркирован с нарушением требований настоящего пункта, Заказчик не несет ответственности в случае его потери или вскрытия раньше срока.</w:t>
      </w:r>
    </w:p>
    <w:p w:rsidR="002660B7" w:rsidRDefault="00EA1F64" w:rsidP="004E39EE">
      <w:r>
        <w:t xml:space="preserve">4.2.4. </w:t>
      </w:r>
      <w:proofErr w:type="gramStart"/>
      <w:r w:rsidR="002660B7">
        <w:t xml:space="preserve">До времени вскрытия конвертов с заявками на участие в конкурсе, указанного в пункте </w:t>
      </w:r>
      <w:r w:rsidR="0087213C">
        <w:t>1</w:t>
      </w:r>
      <w:r w:rsidR="002660B7">
        <w:fldChar w:fldCharType="begin"/>
      </w:r>
      <w:r w:rsidR="002660B7">
        <w:instrText xml:space="preserve"> REF _Ref166315376 \r \h  \* MERGEFORMAT </w:instrText>
      </w:r>
      <w:r w:rsidR="002660B7">
        <w:fldChar w:fldCharType="separate"/>
      </w:r>
      <w:r w:rsidR="00AB6DC0">
        <w:t>0</w:t>
      </w:r>
      <w:r w:rsidR="002660B7">
        <w:fldChar w:fldCharType="end"/>
      </w:r>
      <w:r w:rsidR="0087213C">
        <w:t>.1.20</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последнего дня подачи заявок на участие в конкурсе изменения заявок на участие в конкурсе подаются по адресу, указанному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 и</w:t>
      </w:r>
      <w:proofErr w:type="gramEnd"/>
      <w:r w:rsidR="002660B7">
        <w:t xml:space="preserve"> в пункте </w:t>
      </w:r>
      <w:r w:rsidR="0087213C">
        <w:t>10.1.16</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p>
    <w:p w:rsidR="002660B7" w:rsidRDefault="002660B7" w:rsidP="004E39EE">
      <w:bookmarkStart w:id="140" w:name="_Ref166349817"/>
      <w:proofErr w:type="gramStart"/>
      <w:r>
        <w:t>Участники размещения заказа имеют право изменить свои заявки на участие в конкурсе 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поданными в отношении каждого лота, но не раньше времени, указанного в</w:t>
      </w:r>
      <w:proofErr w:type="gramEnd"/>
      <w:r>
        <w:t xml:space="preserve"> </w:t>
      </w:r>
      <w:proofErr w:type="gramStart"/>
      <w:r>
        <w:t>извещении</w:t>
      </w:r>
      <w:proofErr w:type="gramEnd"/>
      <w:r>
        <w:t xml:space="preserve"> о проведении открытого конкурса и пункте </w:t>
      </w:r>
      <w:r w:rsidR="0087213C">
        <w:t>1</w:t>
      </w:r>
      <w:r>
        <w:fldChar w:fldCharType="begin"/>
      </w:r>
      <w:r>
        <w:instrText xml:space="preserve"> REF _Ref166315376 \r \h  \* MERGEFORMAT </w:instrText>
      </w:r>
      <w:r>
        <w:fldChar w:fldCharType="separate"/>
      </w:r>
      <w:r w:rsidR="00AB6DC0">
        <w:t>0</w:t>
      </w:r>
      <w:r>
        <w:fldChar w:fldCharType="end"/>
      </w:r>
      <w:r w:rsidR="0087213C">
        <w:t>.1.20</w:t>
      </w:r>
      <w:r>
        <w:t xml:space="preserve"> части </w:t>
      </w:r>
      <w:r>
        <w:fldChar w:fldCharType="begin"/>
      </w:r>
      <w:r>
        <w:instrText xml:space="preserve"> REF _Ref119427269 \r \h  \* MERGEFORMAT </w:instrText>
      </w:r>
      <w:r>
        <w:fldChar w:fldCharType="separate"/>
      </w:r>
      <w:r w:rsidR="00AB6DC0">
        <w:t>III</w:t>
      </w:r>
      <w:r>
        <w:fldChar w:fldCharType="end"/>
      </w:r>
      <w:r>
        <w:t xml:space="preserve"> «</w:t>
      </w:r>
      <w:r>
        <w:fldChar w:fldCharType="begin"/>
      </w:r>
      <w:r>
        <w:instrText xml:space="preserve"> REF _Ref119427269 \h  \* MERGEFORMAT </w:instrText>
      </w:r>
      <w:r>
        <w:fldChar w:fldCharType="separate"/>
      </w:r>
      <w:r w:rsidR="00AB6DC0" w:rsidRPr="00AB6DC0">
        <w:t>ИНФОРМАЦИОННАЯ КАРТА КОНКУРСА</w:t>
      </w:r>
      <w:r>
        <w:fldChar w:fldCharType="end"/>
      </w:r>
      <w:r>
        <w:t>».</w:t>
      </w:r>
      <w:bookmarkEnd w:id="140"/>
    </w:p>
    <w:p w:rsidR="002660B7" w:rsidRDefault="00EA1F64" w:rsidP="004E39EE">
      <w:r>
        <w:t xml:space="preserve">4.2.5. </w:t>
      </w:r>
      <w:r w:rsidR="002660B7">
        <w:t>Изменения заявок на участие в конкурсе регистрируются в Журнале регистраци</w:t>
      </w:r>
      <w:r w:rsidR="004C28E6">
        <w:t>и заявок на участие в конкурсе.</w:t>
      </w:r>
    </w:p>
    <w:p w:rsidR="002660B7" w:rsidRDefault="00EA1F64" w:rsidP="004E39EE">
      <w:r>
        <w:t xml:space="preserve">4.2.6. </w:t>
      </w:r>
      <w:r w:rsidR="002660B7">
        <w:t xml:space="preserve">После окончания срока подачи заявок не допускается внесение изменений </w:t>
      </w:r>
      <w:r w:rsidR="004C28E6">
        <w:t>в заявки на участие в конкурсе.</w:t>
      </w:r>
    </w:p>
    <w:p w:rsidR="002660B7" w:rsidRDefault="00EA1F64" w:rsidP="004E39EE">
      <w:r>
        <w:t xml:space="preserve">4.2.7. </w:t>
      </w:r>
      <w:r w:rsidR="002660B7" w:rsidRPr="00C53C1A">
        <w:t xml:space="preserve">Участники размещения заказа, подавшие изменения заявок на участие в конкурсе, </w:t>
      </w:r>
      <w:r w:rsidR="004C28E6" w:rsidRPr="00C53C1A">
        <w:t>З</w:t>
      </w:r>
      <w:r w:rsidR="002660B7" w:rsidRPr="00C53C1A">
        <w:t>аказчик</w:t>
      </w:r>
      <w:r w:rsidR="00C53C1A" w:rsidRPr="00C53C1A">
        <w:t xml:space="preserve"> (</w:t>
      </w:r>
      <w:r w:rsidR="008031A1" w:rsidRPr="00C53C1A">
        <w:t>У</w:t>
      </w:r>
      <w:r w:rsidR="002660B7" w:rsidRPr="00C53C1A">
        <w:t>полномоченный орган, специализированная организация</w:t>
      </w:r>
      <w:r w:rsidR="00C53C1A" w:rsidRPr="00C53C1A">
        <w:t>)</w:t>
      </w:r>
      <w:r w:rsidR="002660B7" w:rsidRPr="00C53C1A">
        <w:t xml:space="preserve"> обязаны обеспечить конфиденциальность сведений, содержащихся в таких изменениях заявок до вскрытия конвертов с изменениями заявок на участие в конкурсе. Лица, осуществляющие хранение конвертов</w:t>
      </w:r>
      <w:r w:rsidR="002660B7">
        <w:t xml:space="preserve"> с изменениями заявок на участие в конкурсе, не вправе допускать повреждение таких конвертов и, содержащихся в них документов.</w:t>
      </w:r>
    </w:p>
    <w:p w:rsidR="002660B7" w:rsidRDefault="00EA1F64" w:rsidP="004E39EE">
      <w:r>
        <w:t xml:space="preserve">4.2.8. </w:t>
      </w:r>
      <w:r w:rsidR="002660B7">
        <w:t xml:space="preserve">Конверты с изменениями заявок на участие в конкурсе вскрываются </w:t>
      </w:r>
      <w:r w:rsidR="00DB4713">
        <w:t>К</w:t>
      </w:r>
      <w:r w:rsidR="002660B7">
        <w:t xml:space="preserve">омиссией одновременно с конвертами с </w:t>
      </w:r>
      <w:r w:rsidR="00DB4713">
        <w:t>заявками на участие в конкурсе.</w:t>
      </w:r>
    </w:p>
    <w:p w:rsidR="002660B7" w:rsidRDefault="00C7327D">
      <w:pPr>
        <w:pStyle w:val="22"/>
        <w:keepNext w:val="0"/>
        <w:spacing w:before="360" w:after="0"/>
        <w:ind w:left="578" w:hanging="578"/>
        <w:rPr>
          <w:bCs w:val="0"/>
          <w:sz w:val="24"/>
          <w:szCs w:val="24"/>
        </w:rPr>
      </w:pPr>
      <w:bookmarkStart w:id="141" w:name="_Toc123405477"/>
      <w:bookmarkStart w:id="142" w:name="_Ref166254670"/>
      <w:bookmarkStart w:id="143" w:name="_Toc320713619"/>
      <w:r>
        <w:rPr>
          <w:bCs w:val="0"/>
          <w:sz w:val="24"/>
          <w:szCs w:val="24"/>
        </w:rPr>
        <w:t xml:space="preserve">4.3. </w:t>
      </w:r>
      <w:r w:rsidR="002660B7">
        <w:rPr>
          <w:bCs w:val="0"/>
          <w:sz w:val="24"/>
          <w:szCs w:val="24"/>
        </w:rPr>
        <w:t xml:space="preserve">Отзыв заявок на участие в </w:t>
      </w:r>
      <w:bookmarkEnd w:id="141"/>
      <w:r w:rsidR="002660B7">
        <w:rPr>
          <w:bCs w:val="0"/>
          <w:sz w:val="24"/>
          <w:szCs w:val="24"/>
        </w:rPr>
        <w:t>конкурсе</w:t>
      </w:r>
      <w:bookmarkEnd w:id="142"/>
      <w:bookmarkEnd w:id="143"/>
    </w:p>
    <w:p w:rsidR="002660B7" w:rsidRDefault="00EA1F64" w:rsidP="004E39EE">
      <w:r>
        <w:t xml:space="preserve">4.3.1. </w:t>
      </w:r>
      <w:r w:rsidR="002660B7">
        <w:t xml:space="preserve">Участник размещения заказа, подавший заявку на участие в конкурсе, вправе отозвать заявку на участие в конкурсе в любое время до момента вскрытия </w:t>
      </w:r>
      <w:r w:rsidR="00DB4713">
        <w:t>К</w:t>
      </w:r>
      <w:r w:rsidR="002660B7">
        <w:t>омиссией конвертов с заявками на участие в конкурсе.</w:t>
      </w:r>
    </w:p>
    <w:p w:rsidR="002660B7" w:rsidRDefault="00EA1F64" w:rsidP="004E39EE">
      <w:r>
        <w:t xml:space="preserve">4.3.2. </w:t>
      </w:r>
      <w:r w:rsidR="002660B7">
        <w:t>Заявки на участие в конкурсе отзываются в следующем порядке:</w:t>
      </w:r>
    </w:p>
    <w:p w:rsidR="002660B7" w:rsidRDefault="00EA1F64" w:rsidP="00EA1F64">
      <w:pPr>
        <w:pStyle w:val="ListBul"/>
        <w:numPr>
          <w:ilvl w:val="0"/>
          <w:numId w:val="0"/>
        </w:numPr>
      </w:pPr>
      <w:r>
        <w:t xml:space="preserve">4.3.2.1.  </w:t>
      </w:r>
      <w:r w:rsidR="002660B7">
        <w:t xml:space="preserve">Участник размещения заказа подает в письменном виде уведомление об отзыве заявки, содержащее информацию о том, что он отзывает свою заявку на участие в конкурсе. </w:t>
      </w:r>
      <w:proofErr w:type="gramStart"/>
      <w:r w:rsidR="002660B7">
        <w:t>При этом в соответствующем уведомлении в обязательном порядке должна быть указана следующая информация: наименование и номер конкурса, номер и наименование лота, регистрационный номер заявки на участие в конкурсе (указывается в случае, если участнику размещения заказа известен такой номер (например, указан в расписке в получении заявки на участие в конкурсе)), дата, время и способ подач</w:t>
      </w:r>
      <w:r w:rsidR="00FB4707">
        <w:t>и заявки на участие в конкурсе.</w:t>
      </w:r>
      <w:proofErr w:type="gramEnd"/>
    </w:p>
    <w:p w:rsidR="002660B7" w:rsidRDefault="00EA1F64" w:rsidP="00EA1F64">
      <w:pPr>
        <w:pStyle w:val="ListBul"/>
        <w:numPr>
          <w:ilvl w:val="0"/>
          <w:numId w:val="0"/>
        </w:numPr>
      </w:pPr>
      <w:r>
        <w:t xml:space="preserve">4.3.2.2. </w:t>
      </w:r>
      <w:r w:rsidR="002660B7">
        <w:t>Уведомление об отзыве заявки на участие в конкурсе должно быть скреплено печатью и заверено подписью уполномоченного лица (для юридических лиц) и собственноручно подписано физическим лицом</w:t>
      </w:r>
      <w:r w:rsidR="00FB4707">
        <w:t xml:space="preserve"> — участником размещения заказа.</w:t>
      </w:r>
    </w:p>
    <w:p w:rsidR="002660B7" w:rsidRDefault="00EA1F64" w:rsidP="00EA1F64">
      <w:pPr>
        <w:pStyle w:val="ListBul"/>
        <w:numPr>
          <w:ilvl w:val="0"/>
          <w:numId w:val="0"/>
        </w:numPr>
      </w:pPr>
      <w:bookmarkStart w:id="144" w:name="_Ref166349849"/>
      <w:r>
        <w:t xml:space="preserve">4.3.2.3. </w:t>
      </w:r>
      <w:proofErr w:type="gramStart"/>
      <w:r w:rsidR="002660B7">
        <w:t xml:space="preserve">До времени вскрытия конвертов с заявками на участие в конкурсе, указанного в пункте </w:t>
      </w:r>
      <w:r w:rsidR="002D46E2">
        <w:t>1</w:t>
      </w:r>
      <w:r w:rsidR="002660B7">
        <w:fldChar w:fldCharType="begin"/>
      </w:r>
      <w:r w:rsidR="002660B7">
        <w:instrText xml:space="preserve"> REF _Ref166315376 \r \h  \* MERGEFORMAT </w:instrText>
      </w:r>
      <w:r w:rsidR="002660B7">
        <w:fldChar w:fldCharType="separate"/>
      </w:r>
      <w:r w:rsidR="00AB6DC0">
        <w:t>0</w:t>
      </w:r>
      <w:r w:rsidR="002660B7">
        <w:fldChar w:fldCharType="end"/>
      </w:r>
      <w:r w:rsidR="002D46E2">
        <w:t>.1.20</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xml:space="preserve">», последнего дня подачи заявок на участие в конкурсе уведомления об отзыве заявок на участие в конкурсе подаются по адресу, указанному в извещении о проведении конкурса и в пункте </w:t>
      </w:r>
      <w:r w:rsidR="002D46E2">
        <w:t>1</w:t>
      </w:r>
      <w:r w:rsidR="002660B7">
        <w:fldChar w:fldCharType="begin"/>
      </w:r>
      <w:r w:rsidR="002660B7">
        <w:instrText xml:space="preserve"> REF _Ref166314819 \r \h  \* MERGEFORMAT </w:instrText>
      </w:r>
      <w:r w:rsidR="002660B7">
        <w:fldChar w:fldCharType="separate"/>
      </w:r>
      <w:r w:rsidR="00AB6DC0">
        <w:t>0</w:t>
      </w:r>
      <w:r w:rsidR="002660B7">
        <w:fldChar w:fldCharType="end"/>
      </w:r>
      <w:r w:rsidR="002D46E2">
        <w:t>.1.16</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144"/>
      <w:proofErr w:type="gramEnd"/>
    </w:p>
    <w:p w:rsidR="002660B7" w:rsidRDefault="00EA1F64" w:rsidP="00EA1F64">
      <w:pPr>
        <w:pStyle w:val="ListBul"/>
        <w:numPr>
          <w:ilvl w:val="0"/>
          <w:numId w:val="0"/>
        </w:numPr>
      </w:pPr>
      <w:r>
        <w:t xml:space="preserve">4.3.2.4. </w:t>
      </w:r>
      <w:r w:rsidR="002660B7">
        <w:t>Если уведомление об отзыве заявки на участие в конкурсе подано с нарушением требований настоящего пункта, Заказчик не несет ответственности в случае его потери.</w:t>
      </w:r>
    </w:p>
    <w:p w:rsidR="002660B7" w:rsidRDefault="002660B7" w:rsidP="004E39EE">
      <w:bookmarkStart w:id="145" w:name="_Ref166349875"/>
      <w:proofErr w:type="gramStart"/>
      <w:r>
        <w:t xml:space="preserve">Участники размещения заказа имеют право отозвать свои заявки на участие в конкурсе в день вскрытия конвертов с заявками на участие </w:t>
      </w:r>
      <w:r w:rsidRPr="00C53C1A">
        <w:t>в конкурсе непосредственно перед вскрытием конвертов с заявками на участие в конкурсе,</w:t>
      </w:r>
      <w:r w:rsidR="00C53C1A" w:rsidRPr="00C53C1A">
        <w:t xml:space="preserve"> (</w:t>
      </w:r>
      <w:r w:rsidRPr="00C53C1A">
        <w:t>или в случае проведения конкурса по нескольким лотам перед вскрытием конвертов с заявками на участие в конкурсе, поданными в отношении каждого лота,</w:t>
      </w:r>
      <w:r w:rsidR="00C53C1A" w:rsidRPr="00C53C1A">
        <w:t>)</w:t>
      </w:r>
      <w:r>
        <w:t xml:space="preserve"> но не раньше времени, указанного в</w:t>
      </w:r>
      <w:proofErr w:type="gramEnd"/>
      <w:r>
        <w:t xml:space="preserve"> </w:t>
      </w:r>
      <w:proofErr w:type="gramStart"/>
      <w:r>
        <w:t>извещении</w:t>
      </w:r>
      <w:proofErr w:type="gramEnd"/>
      <w:r>
        <w:t xml:space="preserve"> о проведении открытого конкурса и пункте </w:t>
      </w:r>
      <w:r w:rsidR="002D46E2">
        <w:t>1</w:t>
      </w:r>
      <w:r>
        <w:fldChar w:fldCharType="begin"/>
      </w:r>
      <w:r>
        <w:instrText xml:space="preserve"> REF _Ref166314817 \r \h  \* MERGEFORMAT </w:instrText>
      </w:r>
      <w:r>
        <w:fldChar w:fldCharType="separate"/>
      </w:r>
      <w:r w:rsidR="00AB6DC0">
        <w:t>0</w:t>
      </w:r>
      <w:r>
        <w:fldChar w:fldCharType="end"/>
      </w:r>
      <w:r w:rsidR="002D46E2">
        <w:t>.1.15</w:t>
      </w:r>
      <w:r>
        <w:t xml:space="preserve"> части </w:t>
      </w:r>
      <w:r>
        <w:fldChar w:fldCharType="begin"/>
      </w:r>
      <w:r>
        <w:instrText xml:space="preserve"> REF _Ref119427269 \r \h  \* MERGEFORMAT </w:instrText>
      </w:r>
      <w:r>
        <w:fldChar w:fldCharType="separate"/>
      </w:r>
      <w:r w:rsidR="00AB6DC0">
        <w:t>III</w:t>
      </w:r>
      <w:r>
        <w:fldChar w:fldCharType="end"/>
      </w:r>
      <w:r>
        <w:t xml:space="preserve"> «</w:t>
      </w:r>
      <w:r>
        <w:fldChar w:fldCharType="begin"/>
      </w:r>
      <w:r>
        <w:instrText xml:space="preserve"> REF _Ref119427269 \h  \* MERGEFORMAT </w:instrText>
      </w:r>
      <w:r>
        <w:fldChar w:fldCharType="separate"/>
      </w:r>
      <w:r w:rsidR="00AB6DC0" w:rsidRPr="00AB6DC0">
        <w:t>ИНФОРМАЦИОННАЯ КАРТА КОНКУРСА</w:t>
      </w:r>
      <w:r>
        <w:fldChar w:fldCharType="end"/>
      </w:r>
      <w:r>
        <w:t>».</w:t>
      </w:r>
      <w:bookmarkEnd w:id="145"/>
    </w:p>
    <w:p w:rsidR="002660B7" w:rsidRDefault="00EA1F64" w:rsidP="004E39EE">
      <w:r>
        <w:t xml:space="preserve">4.3.4. </w:t>
      </w:r>
      <w:r w:rsidR="002660B7">
        <w:t>Отзывы заявок на участие в конкурсе регистрируются в Журнале регистраци</w:t>
      </w:r>
      <w:r w:rsidR="00FB4707">
        <w:t>и заявок на участие в конкурсе.</w:t>
      </w:r>
    </w:p>
    <w:p w:rsidR="002660B7" w:rsidRDefault="00EA1F64" w:rsidP="004E39EE">
      <w:r>
        <w:t xml:space="preserve">4.3.5. </w:t>
      </w:r>
      <w:r w:rsidR="002660B7">
        <w:t xml:space="preserve">После получения и регистрации отзыва </w:t>
      </w:r>
      <w:r w:rsidR="002660B7" w:rsidRPr="00C53C1A">
        <w:t xml:space="preserve">заявки на участие в конкурсе </w:t>
      </w:r>
      <w:r w:rsidR="00FB4707" w:rsidRPr="00C53C1A">
        <w:t>З</w:t>
      </w:r>
      <w:r w:rsidR="002660B7" w:rsidRPr="00C53C1A">
        <w:t>аказчик</w:t>
      </w:r>
      <w:r w:rsidR="00C53C1A" w:rsidRPr="00C53C1A">
        <w:t xml:space="preserve"> (</w:t>
      </w:r>
      <w:r w:rsidR="008031A1" w:rsidRPr="00C53C1A">
        <w:t>У</w:t>
      </w:r>
      <w:r w:rsidR="002660B7" w:rsidRPr="00C53C1A">
        <w:t>полномоченный орган</w:t>
      </w:r>
      <w:r w:rsidR="00C53C1A" w:rsidRPr="00C53C1A">
        <w:t>)</w:t>
      </w:r>
      <w:r w:rsidR="002660B7" w:rsidRPr="00C53C1A">
        <w:t xml:space="preserve"> </w:t>
      </w:r>
      <w:r w:rsidR="008031A1" w:rsidRPr="00C53C1A">
        <w:t>вскрыва</w:t>
      </w:r>
      <w:r w:rsidR="00FB4707" w:rsidRPr="00C53C1A">
        <w:t>е</w:t>
      </w:r>
      <w:proofErr w:type="gramStart"/>
      <w:r w:rsidR="008031A1" w:rsidRPr="00C53C1A">
        <w:t>т</w:t>
      </w:r>
      <w:r w:rsidR="00C53C1A" w:rsidRPr="00C53C1A">
        <w:t>(</w:t>
      </w:r>
      <w:proofErr w:type="gramEnd"/>
      <w:r w:rsidR="002660B7" w:rsidRPr="00C53C1A">
        <w:t>ю</w:t>
      </w:r>
      <w:r w:rsidR="008031A1" w:rsidRPr="00C53C1A">
        <w:t>т</w:t>
      </w:r>
      <w:r w:rsidR="00C53C1A" w:rsidRPr="00C53C1A">
        <w:t>)</w:t>
      </w:r>
      <w:r w:rsidR="002660B7" w:rsidRPr="00C53C1A">
        <w:t xml:space="preserve"> (в случае, если на конверте не указаны почтовый адрес (для юридического лица) или </w:t>
      </w:r>
      <w:r w:rsidR="002660B7" w:rsidRPr="00C53C1A">
        <w:lastRenderedPageBreak/>
        <w:t>сведения о месте жительства (для физического лица) участника размещения заказа) конверт с заявкой на участие в конкурсе, которая отозвана. Результаты вскрытия конвертов с заявками на участие</w:t>
      </w:r>
      <w:r w:rsidR="002660B7">
        <w:t xml:space="preserve"> в конкурсе фиксируются в соответствующем акте, который хранится с остальными документами по проведенному конкурсу. Заявки на участие в конкурсе, отозванные до окончания срока подачи заявок на участие в конкурсе в порядке, указанном выше считаются не поданными.</w:t>
      </w:r>
    </w:p>
    <w:p w:rsidR="002660B7" w:rsidRDefault="00EA1F64" w:rsidP="004E39EE">
      <w:r>
        <w:t xml:space="preserve">4.3.6. </w:t>
      </w:r>
      <w:r w:rsidR="002660B7">
        <w:t>После окончания срока подачи заявок не допускается отзыв заявок на участие в конкурсе.</w:t>
      </w:r>
    </w:p>
    <w:p w:rsidR="002660B7" w:rsidRDefault="00C7327D">
      <w:pPr>
        <w:pStyle w:val="22"/>
        <w:keepNext w:val="0"/>
        <w:spacing w:before="360" w:after="0"/>
        <w:ind w:left="578" w:hanging="578"/>
        <w:rPr>
          <w:bCs w:val="0"/>
          <w:sz w:val="24"/>
          <w:szCs w:val="24"/>
        </w:rPr>
      </w:pPr>
      <w:bookmarkStart w:id="146" w:name="_Toc123405478"/>
      <w:bookmarkStart w:id="147" w:name="_Toc320713620"/>
      <w:r>
        <w:rPr>
          <w:bCs w:val="0"/>
          <w:sz w:val="24"/>
          <w:szCs w:val="24"/>
        </w:rPr>
        <w:t xml:space="preserve">4.4. </w:t>
      </w:r>
      <w:r w:rsidR="002660B7">
        <w:rPr>
          <w:bCs w:val="0"/>
          <w:sz w:val="24"/>
          <w:szCs w:val="24"/>
        </w:rPr>
        <w:t>Заявки на участие в конкурсе, поданные с опозданием</w:t>
      </w:r>
      <w:bookmarkEnd w:id="146"/>
      <w:bookmarkEnd w:id="147"/>
    </w:p>
    <w:p w:rsidR="002660B7" w:rsidRDefault="00EA1F64" w:rsidP="004E39EE">
      <w:r>
        <w:t xml:space="preserve">4.4.1. </w:t>
      </w:r>
      <w:proofErr w:type="gramStart"/>
      <w:r w:rsidR="002660B7">
        <w:t>Полученные после окончания приема конвертов с заявками на участие в конкурсе и подаваемых в форме электронных документов заявок на участие в конкурсе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осуществляется открытие доступа к поданным в форме</w:t>
      </w:r>
      <w:proofErr w:type="gramEnd"/>
      <w:r w:rsidR="002660B7">
        <w:t xml:space="preserve"> электронных документов заявкам на участие в конкурсе, и в </w:t>
      </w:r>
      <w:r w:rsidR="002660B7" w:rsidRPr="00B60AAD">
        <w:t>тот же день</w:t>
      </w:r>
      <w:r w:rsidR="002660B7">
        <w:t xml:space="preserve"> такие конверты и такие заявки возвращаются участникам размещения заказа. Данные о вскрытии заявок на участие в конкурсе, полученных после установленного срока окончания приема з</w:t>
      </w:r>
      <w:r w:rsidR="002660B7" w:rsidRPr="00C53C1A">
        <w:t xml:space="preserve">аявок на участие в конкурсе, фиксируются </w:t>
      </w:r>
      <w:r w:rsidR="00B60AAD" w:rsidRPr="00C53C1A">
        <w:t>З</w:t>
      </w:r>
      <w:r w:rsidR="002660B7" w:rsidRPr="00C53C1A">
        <w:t>аказчиком</w:t>
      </w:r>
      <w:r w:rsidR="00C53C1A" w:rsidRPr="00C53C1A">
        <w:t xml:space="preserve"> (</w:t>
      </w:r>
      <w:r w:rsidR="008031A1" w:rsidRPr="00C53C1A">
        <w:t>У</w:t>
      </w:r>
      <w:r w:rsidR="002660B7" w:rsidRPr="00C53C1A">
        <w:t>полномоченным органом</w:t>
      </w:r>
      <w:r w:rsidR="00C53C1A" w:rsidRPr="00C53C1A">
        <w:t>)</w:t>
      </w:r>
      <w:r w:rsidR="002660B7">
        <w:t xml:space="preserve"> в соответствующем акте, который хранится с остальными документами по проведенному конкурсу.</w:t>
      </w:r>
    </w:p>
    <w:p w:rsidR="002660B7" w:rsidRDefault="00C7327D">
      <w:pPr>
        <w:pStyle w:val="11"/>
        <w:keepNext w:val="0"/>
        <w:spacing w:before="360" w:after="120"/>
        <w:ind w:left="431" w:hanging="431"/>
        <w:rPr>
          <w:bCs w:val="0"/>
          <w:sz w:val="24"/>
          <w:szCs w:val="24"/>
        </w:rPr>
      </w:pPr>
      <w:bookmarkStart w:id="148" w:name="_Toc123405480"/>
      <w:bookmarkStart w:id="149" w:name="_Toc166101210"/>
      <w:bookmarkStart w:id="150" w:name="_Toc320713621"/>
      <w:r>
        <w:rPr>
          <w:bCs w:val="0"/>
          <w:sz w:val="24"/>
          <w:szCs w:val="24"/>
        </w:rPr>
        <w:t xml:space="preserve">5. </w:t>
      </w:r>
      <w:r w:rsidR="002660B7">
        <w:rPr>
          <w:bCs w:val="0"/>
          <w:sz w:val="24"/>
          <w:szCs w:val="24"/>
        </w:rPr>
        <w:t xml:space="preserve">ВСКРЫТИЕ КОНВЕРТОВ С ЗАЯВКАМИ НА УЧАСТИЕ В </w:t>
      </w:r>
      <w:proofErr w:type="gramStart"/>
      <w:r w:rsidR="002660B7">
        <w:rPr>
          <w:bCs w:val="0"/>
          <w:sz w:val="24"/>
          <w:szCs w:val="24"/>
        </w:rPr>
        <w:t>КОНКУРСЕ</w:t>
      </w:r>
      <w:bookmarkEnd w:id="148"/>
      <w:bookmarkEnd w:id="149"/>
      <w:bookmarkEnd w:id="150"/>
      <w:proofErr w:type="gramEnd"/>
    </w:p>
    <w:p w:rsidR="002660B7" w:rsidRDefault="00C7327D">
      <w:pPr>
        <w:pStyle w:val="22"/>
        <w:keepNext w:val="0"/>
        <w:spacing w:after="0"/>
        <w:ind w:left="578" w:hanging="578"/>
        <w:rPr>
          <w:bCs w:val="0"/>
          <w:sz w:val="24"/>
          <w:szCs w:val="24"/>
        </w:rPr>
      </w:pPr>
      <w:bookmarkStart w:id="151" w:name="_Toc123405481"/>
      <w:bookmarkStart w:id="152" w:name="_Toc320713622"/>
      <w:r>
        <w:rPr>
          <w:bCs w:val="0"/>
          <w:sz w:val="24"/>
          <w:szCs w:val="24"/>
        </w:rPr>
        <w:t xml:space="preserve">5.1. </w:t>
      </w:r>
      <w:r w:rsidR="002660B7">
        <w:rPr>
          <w:bCs w:val="0"/>
          <w:sz w:val="24"/>
          <w:szCs w:val="24"/>
        </w:rPr>
        <w:t>Порядок вскрытия конвертов с заявками на участие в конкурсе</w:t>
      </w:r>
      <w:bookmarkEnd w:id="151"/>
      <w:bookmarkEnd w:id="152"/>
    </w:p>
    <w:p w:rsidR="002660B7" w:rsidRDefault="00EA1F64" w:rsidP="004E39EE">
      <w:bookmarkStart w:id="153" w:name="_Ref166261167"/>
      <w:bookmarkStart w:id="154" w:name="_Ref119429700"/>
      <w:r>
        <w:t xml:space="preserve">5.1.1. </w:t>
      </w:r>
      <w:proofErr w:type="gramStart"/>
      <w:r w:rsidR="002660B7">
        <w:t xml:space="preserve">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 и пункте </w:t>
      </w:r>
      <w:r w:rsidR="002D46E2">
        <w:t>1</w:t>
      </w:r>
      <w:r w:rsidR="002660B7">
        <w:fldChar w:fldCharType="begin"/>
      </w:r>
      <w:r w:rsidR="002660B7">
        <w:instrText xml:space="preserve"> REF _Ref166315376 \r \h  \* MERGEFORMAT </w:instrText>
      </w:r>
      <w:r w:rsidR="002660B7">
        <w:fldChar w:fldCharType="separate"/>
      </w:r>
      <w:r w:rsidR="00AB6DC0">
        <w:t>0</w:t>
      </w:r>
      <w:r w:rsidR="002660B7">
        <w:fldChar w:fldCharType="end"/>
      </w:r>
      <w:r w:rsidR="002D46E2">
        <w:t>.1.20</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xml:space="preserve">», </w:t>
      </w:r>
      <w:r w:rsidR="00C64342">
        <w:t>К</w:t>
      </w:r>
      <w:r w:rsidR="002660B7">
        <w:t>омиссией вскрываются конверты с заявками на участие в конкурсе, и осуществляется открытие доступа к поданным в форме электронных документов заявкам на</w:t>
      </w:r>
      <w:proofErr w:type="gramEnd"/>
      <w:r w:rsidR="002660B7">
        <w:t xml:space="preserve"> участие в конкурсе (далее также </w:t>
      </w:r>
      <w:r w:rsidR="00C64342">
        <w:t>—</w:t>
      </w:r>
      <w:r w:rsidR="002660B7">
        <w:t xml:space="preserve"> вскрытие конвертов с заявками на участие в конкурсе, процедура вскрытия). Вскрытие конвертов с заявками на участие в конкурсе осуществляется в один день.</w:t>
      </w:r>
      <w:bookmarkEnd w:id="153"/>
      <w:bookmarkEnd w:id="154"/>
    </w:p>
    <w:p w:rsidR="002660B7" w:rsidRDefault="00EA1F64" w:rsidP="004E39EE">
      <w:r>
        <w:t xml:space="preserve">5.1.2. </w:t>
      </w:r>
      <w:r w:rsidR="002660B7">
        <w:t xml:space="preserve">Участники размещения заказа (их уполномоченные представители) вправе присутствовать при вскрытии конвертов с </w:t>
      </w:r>
      <w:r w:rsidR="00C64342">
        <w:t>заявками на участие в конкурсе.</w:t>
      </w:r>
    </w:p>
    <w:p w:rsidR="002660B7" w:rsidRDefault="00EA1F64" w:rsidP="004E39EE">
      <w:r>
        <w:t xml:space="preserve">5.1.3. </w:t>
      </w:r>
      <w:proofErr w:type="gramStart"/>
      <w:r w:rsidR="002660B7">
        <w:t xml:space="preserve">Для обеспечения присутствия при вскрытии конвертов с заявками на участие в конкурсе участникам размещения заказа необходимо не позднее, чем за </w:t>
      </w:r>
      <w:r w:rsidR="002660B7" w:rsidRPr="00C64342">
        <w:t>день</w:t>
      </w:r>
      <w:r w:rsidR="002660B7">
        <w:t xml:space="preserve"> до вскрытия конверт</w:t>
      </w:r>
      <w:r w:rsidR="002660B7" w:rsidRPr="00C53C1A">
        <w:t xml:space="preserve">ов с заявками на участие в конкурсе, направить </w:t>
      </w:r>
      <w:r w:rsidR="00C64342" w:rsidRPr="00C53C1A">
        <w:t>З</w:t>
      </w:r>
      <w:r w:rsidR="002660B7" w:rsidRPr="00C53C1A">
        <w:t>аказчику</w:t>
      </w:r>
      <w:r w:rsidR="00C53C1A" w:rsidRPr="00C53C1A">
        <w:t xml:space="preserve"> (</w:t>
      </w:r>
      <w:r w:rsidR="008031A1" w:rsidRPr="00C53C1A">
        <w:t>У</w:t>
      </w:r>
      <w:r w:rsidR="002660B7" w:rsidRPr="00C53C1A">
        <w:t>полномоченному органу</w:t>
      </w:r>
      <w:r w:rsidR="00C53C1A" w:rsidRPr="00C53C1A">
        <w:t>)</w:t>
      </w:r>
      <w:r w:rsidR="002660B7">
        <w:t xml:space="preserve"> заявку с указанием полных фамилии, имени, отчества тех лиц, которые будут присутствовать при вскрытии конвертов с заявками на участие в конкурсе.</w:t>
      </w:r>
      <w:proofErr w:type="gramEnd"/>
      <w:r w:rsidR="002660B7">
        <w:t xml:space="preserve"> Такая заявка может направляться с использованием любых сре</w:t>
      </w:r>
      <w:proofErr w:type="gramStart"/>
      <w:r w:rsidR="002660B7">
        <w:t>дств св</w:t>
      </w:r>
      <w:proofErr w:type="gramEnd"/>
      <w:r w:rsidR="002660B7">
        <w:t>язи, включая почтовую, телеграфную и электронну</w:t>
      </w:r>
      <w:r w:rsidR="002660B7" w:rsidRPr="00C53C1A">
        <w:t xml:space="preserve">ю, а также путем передачи по телефаксу. При этом </w:t>
      </w:r>
      <w:r w:rsidR="00640CD2" w:rsidRPr="00C53C1A">
        <w:t>сам участник размещения заказа должен обеспечить</w:t>
      </w:r>
      <w:r w:rsidR="002660B7" w:rsidRPr="00C53C1A">
        <w:t xml:space="preserve"> своевременность получения </w:t>
      </w:r>
      <w:r w:rsidR="00C64342" w:rsidRPr="00C53C1A">
        <w:t>З</w:t>
      </w:r>
      <w:r w:rsidR="002660B7" w:rsidRPr="00C53C1A">
        <w:t>аказчиком</w:t>
      </w:r>
      <w:r w:rsidR="00C53C1A" w:rsidRPr="00C53C1A">
        <w:t xml:space="preserve"> (</w:t>
      </w:r>
      <w:r w:rsidR="008031A1" w:rsidRPr="00C53C1A">
        <w:t>У</w:t>
      </w:r>
      <w:r w:rsidR="002660B7" w:rsidRPr="00C53C1A">
        <w:t>полномоченным органом</w:t>
      </w:r>
      <w:r w:rsidR="00C53C1A" w:rsidRPr="00C53C1A">
        <w:t>)</w:t>
      </w:r>
      <w:r w:rsidR="002660B7">
        <w:t xml:space="preserve"> такой заявки несет.</w:t>
      </w:r>
    </w:p>
    <w:p w:rsidR="002660B7" w:rsidRDefault="002660B7" w:rsidP="004E39EE">
      <w:r>
        <w:t>Уполномоченные представители участников размещения заказа, присутствующие при вскрытии конвертов с заявками на участие в конкурсе должны предоставить доверенность (в случае необходимости), выданную от имени участника размещения заказа и составленную по форме</w:t>
      </w:r>
      <w:r w:rsidR="00CE7071">
        <w:t xml:space="preserve"> «ДОВЕРЕННОСТЬ»</w:t>
      </w:r>
      <w:r>
        <w:t xml:space="preserve">, приведенной в части </w:t>
      </w:r>
      <w:r>
        <w:fldChar w:fldCharType="begin"/>
      </w:r>
      <w:r>
        <w:instrText xml:space="preserve"> REF _Ref166329210 \r \h  \* MERGEFORMAT </w:instrText>
      </w:r>
      <w:r>
        <w:fldChar w:fldCharType="separate"/>
      </w:r>
      <w:r w:rsidR="00AB6DC0">
        <w:t>IV</w:t>
      </w:r>
      <w:r>
        <w:fldChar w:fldCharType="end"/>
      </w:r>
      <w:r>
        <w:t xml:space="preserve"> «</w:t>
      </w:r>
      <w:r>
        <w:fldChar w:fldCharType="begin"/>
      </w:r>
      <w:r>
        <w:instrText xml:space="preserve"> REF _Ref166329217 \h  \* MERGEFORMAT </w:instrText>
      </w:r>
      <w:r>
        <w:fldChar w:fldCharType="separate"/>
      </w:r>
      <w:r w:rsidR="00AB6DC0" w:rsidRPr="00AB6DC0">
        <w:t>ОБРАЗЦЫ ФОРМ ДЛЯ ЗАПОЛНЕНИЯ УЧАСТНИКАМИ РАЗМЕЩЕНИЯ ЗАКАЗА</w:t>
      </w:r>
      <w:r>
        <w:fldChar w:fldCharType="end"/>
      </w:r>
      <w:r>
        <w:t>» (</w:t>
      </w:r>
      <w:r w:rsidR="00B65CA9">
        <w:t>Форма 4</w:t>
      </w:r>
      <w:r>
        <w:t xml:space="preserve">) </w:t>
      </w:r>
      <w:r>
        <w:rPr>
          <w:bCs/>
        </w:rPr>
        <w:t>и документ, удостоверяющий личность</w:t>
      </w:r>
      <w:r>
        <w:t>.</w:t>
      </w:r>
      <w:r>
        <w:rPr>
          <w:bCs/>
        </w:rPr>
        <w:t xml:space="preserve"> В </w:t>
      </w:r>
      <w:proofErr w:type="gramStart"/>
      <w:r>
        <w:rPr>
          <w:bCs/>
        </w:rPr>
        <w:t>случае</w:t>
      </w:r>
      <w:proofErr w:type="gramEnd"/>
      <w:r>
        <w:rPr>
          <w:bCs/>
        </w:rPr>
        <w:t>, если представитель участника размещения заказа имеет право действовать от имени участника размещения заказа без доверенности, то такой представитель должен предоставить документ, подтверждающий его полномочия (например, приказ о назначении на должность).</w:t>
      </w:r>
    </w:p>
    <w:p w:rsidR="002660B7" w:rsidRDefault="00EA1F64" w:rsidP="004E39EE">
      <w:r>
        <w:t xml:space="preserve">5.1.4. </w:t>
      </w:r>
      <w:r w:rsidR="002660B7">
        <w:t xml:space="preserve">Все присутствующие при вскрытии конвертов с заявками на участие в конкурсе лица регистрируются в Листе </w:t>
      </w:r>
      <w:proofErr w:type="gramStart"/>
      <w:r w:rsidR="002660B7">
        <w:t>регистрации представителей участников размещения заказа</w:t>
      </w:r>
      <w:proofErr w:type="gramEnd"/>
      <w:r w:rsidR="002660B7">
        <w:t xml:space="preserve"> и иных лиц, составляемом и подписываемом секретарем </w:t>
      </w:r>
      <w:r w:rsidR="00C64342">
        <w:t>Комиссии.</w:t>
      </w:r>
    </w:p>
    <w:p w:rsidR="002660B7" w:rsidRDefault="00EA1F64" w:rsidP="004E39EE">
      <w:r>
        <w:t xml:space="preserve">5.1.5. </w:t>
      </w:r>
      <w:proofErr w:type="gramStart"/>
      <w:r w:rsidR="002660B7">
        <w:t xml:space="preserve">В день вскрытия конвертов с заявками на участие в конкурсе непосредственно перед вскрытием конвертов с заявками на участие в конкурсе и открытием доступа к поданным в форме электронных документов заявкам на участие в </w:t>
      </w:r>
      <w:r w:rsidR="002660B7" w:rsidRPr="00C53C1A">
        <w:t xml:space="preserve">конкурсе </w:t>
      </w:r>
      <w:r w:rsidR="00C53C1A" w:rsidRPr="00C53C1A">
        <w:t>(</w:t>
      </w:r>
      <w:r w:rsidR="002660B7" w:rsidRPr="00C53C1A">
        <w:t>или в случае проведения конкурса по нескольким лотам</w:t>
      </w:r>
      <w:r w:rsidR="00C53C1A" w:rsidRPr="00C53C1A">
        <w:t>)</w:t>
      </w:r>
      <w:r w:rsidR="002660B7" w:rsidRPr="00C53C1A">
        <w:t xml:space="preserve"> перед вскрытием конвертов с заявками на участие в конкурсе, поданными в отношении </w:t>
      </w:r>
      <w:r w:rsidR="00C53C1A" w:rsidRPr="00C53C1A">
        <w:t>(</w:t>
      </w:r>
      <w:r w:rsidR="002660B7" w:rsidRPr="00C53C1A">
        <w:t>каждого</w:t>
      </w:r>
      <w:r w:rsidR="00C53C1A" w:rsidRPr="00C53C1A">
        <w:t>)</w:t>
      </w:r>
      <w:r w:rsidR="002660B7" w:rsidRPr="00C53C1A">
        <w:t xml:space="preserve"> лота, и открытием доступа к</w:t>
      </w:r>
      <w:proofErr w:type="gramEnd"/>
      <w:r w:rsidR="002660B7" w:rsidRPr="00C53C1A">
        <w:t xml:space="preserve"> </w:t>
      </w:r>
      <w:proofErr w:type="gramStart"/>
      <w:r w:rsidR="002660B7" w:rsidRPr="00C53C1A">
        <w:t xml:space="preserve">поданным в форме электронных документов заявкам на участие в конкурсе </w:t>
      </w:r>
      <w:r w:rsidR="00C53C1A" w:rsidRPr="00C53C1A">
        <w:t>(</w:t>
      </w:r>
      <w:r w:rsidR="002660B7" w:rsidRPr="00C53C1A">
        <w:t>в отношении такого лота</w:t>
      </w:r>
      <w:r w:rsidR="00C53C1A" w:rsidRPr="00C53C1A">
        <w:t>)</w:t>
      </w:r>
      <w:r w:rsidR="002660B7" w:rsidRPr="00C53C1A">
        <w:t xml:space="preserve">, но не раньше времени, указанного в пункте </w:t>
      </w:r>
      <w:r w:rsidR="002D46E2">
        <w:t>5.1.1</w:t>
      </w:r>
      <w:r w:rsidR="002660B7" w:rsidRPr="00C53C1A">
        <w:t xml:space="preserve">, </w:t>
      </w:r>
      <w:r w:rsidR="00370FA0" w:rsidRPr="00C53C1A">
        <w:t>К</w:t>
      </w:r>
      <w:r w:rsidR="002660B7" w:rsidRPr="00C53C1A">
        <w:t>омиссия объявляет присутствующим при вскрытии таких конвертов участникам размещения заказа о возможности подать заявки на участие в конкурсе, изменить или</w:t>
      </w:r>
      <w:r w:rsidR="002660B7">
        <w:t xml:space="preserve"> отозвать поданные заявки на участие в конкурсе до вскрытия </w:t>
      </w:r>
      <w:r w:rsidR="002660B7">
        <w:lastRenderedPageBreak/>
        <w:t>конвертов с заявками на участие в конкурсе и открытия</w:t>
      </w:r>
      <w:proofErr w:type="gramEnd"/>
      <w:r w:rsidR="002660B7">
        <w:t xml:space="preserve"> доступа к поданным в форме электронных документов заявкам на участие в конкурсе.</w:t>
      </w:r>
    </w:p>
    <w:p w:rsidR="002660B7" w:rsidRDefault="00EA1F64" w:rsidP="004E39EE">
      <w:r>
        <w:t xml:space="preserve">5.1.6. </w:t>
      </w:r>
      <w:r w:rsidR="00C64342">
        <w:t>К</w:t>
      </w:r>
      <w:r w:rsidR="002660B7">
        <w:t xml:space="preserve">омиссией вскрываются конверты с заявками на участие в </w:t>
      </w:r>
      <w:proofErr w:type="gramStart"/>
      <w:r w:rsidR="002660B7">
        <w:t>конкурсе</w:t>
      </w:r>
      <w:proofErr w:type="gramEnd"/>
      <w:r w:rsidR="002660B7">
        <w:t xml:space="preserve"> и осуществляется открытие до</w:t>
      </w:r>
      <w:r w:rsidR="002660B7" w:rsidRPr="00C53C1A">
        <w:t xml:space="preserve">ступа к поданным в форме электронных документов заявкам на участие в конкурсе, которые поступили </w:t>
      </w:r>
      <w:r w:rsidR="00370FA0" w:rsidRPr="00C53C1A">
        <w:t>З</w:t>
      </w:r>
      <w:r w:rsidR="002660B7" w:rsidRPr="00C53C1A">
        <w:t>аказчику</w:t>
      </w:r>
      <w:r w:rsidR="00C53C1A" w:rsidRPr="00C53C1A">
        <w:t xml:space="preserve"> (</w:t>
      </w:r>
      <w:r w:rsidR="008031A1" w:rsidRPr="00C53C1A">
        <w:t>У</w:t>
      </w:r>
      <w:r w:rsidR="002660B7" w:rsidRPr="00C53C1A">
        <w:t>полномоченному органу, специализированной организации</w:t>
      </w:r>
      <w:r w:rsidR="00C53C1A" w:rsidRPr="00C53C1A">
        <w:t>)</w:t>
      </w:r>
      <w:r w:rsidR="002660B7">
        <w:t xml:space="preserve"> до вскрытия заявок на участие в конкурсе и открытия доступа к поданным в форме электронных документов заявкам на участие в конкурсе. </w:t>
      </w:r>
      <w:proofErr w:type="gramStart"/>
      <w:r w:rsidR="002660B7">
        <w:t>В случае установления факта подачи одним участником размещения заказа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размещения заказа, поданные в отношении данного лота, не рассматриваются и возвращаются такому участнику.</w:t>
      </w:r>
      <w:proofErr w:type="gramEnd"/>
    </w:p>
    <w:p w:rsidR="002660B7" w:rsidRDefault="00EA1F64" w:rsidP="004E39EE">
      <w:r>
        <w:t xml:space="preserve">5.1.7. </w:t>
      </w:r>
      <w:r w:rsidR="002660B7">
        <w:t>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2660B7" w:rsidRDefault="00EA1F64" w:rsidP="00EA1F64">
      <w:pPr>
        <w:pStyle w:val="ListBul"/>
        <w:numPr>
          <w:ilvl w:val="0"/>
          <w:numId w:val="0"/>
        </w:numPr>
      </w:pPr>
      <w:r>
        <w:t xml:space="preserve">а) </w:t>
      </w:r>
      <w:r w:rsidR="002660B7">
        <w:t xml:space="preserve">наименование (для юридического лица), фамилия, имя, отчество (для физического лица) и почтовый адрес каждого участника размещения заказа, конверт с заявкой на </w:t>
      </w:r>
      <w:proofErr w:type="gramStart"/>
      <w:r w:rsidR="002660B7">
        <w:t>участие</w:t>
      </w:r>
      <w:proofErr w:type="gramEnd"/>
      <w:r w:rsidR="002660B7">
        <w:t xml:space="preserve"> в конкурсе которого вскрывается;</w:t>
      </w:r>
    </w:p>
    <w:p w:rsidR="002660B7" w:rsidRDefault="00EA1F64" w:rsidP="00EA1F64">
      <w:pPr>
        <w:pStyle w:val="ListBul"/>
        <w:numPr>
          <w:ilvl w:val="0"/>
          <w:numId w:val="0"/>
        </w:numPr>
      </w:pPr>
      <w:r>
        <w:t xml:space="preserve">б) </w:t>
      </w:r>
      <w:r w:rsidR="002660B7">
        <w:t>наличие сведений и документов, предусмотренных конкурсной документацией;</w:t>
      </w:r>
    </w:p>
    <w:p w:rsidR="004049BD" w:rsidRDefault="00EA1F64" w:rsidP="00EA1F64">
      <w:pPr>
        <w:pStyle w:val="ListBul"/>
        <w:numPr>
          <w:ilvl w:val="0"/>
          <w:numId w:val="0"/>
        </w:numPr>
      </w:pPr>
      <w:r>
        <w:t xml:space="preserve">в) </w:t>
      </w:r>
      <w:r w:rsidR="002660B7">
        <w:t>условия исполнения контракта, указанные в такой заявке и являющиеся критерием оценки заявок на участие в конкурсе</w:t>
      </w:r>
      <w:r w:rsidR="00370FA0" w:rsidRPr="00370FA0">
        <w:t>;</w:t>
      </w:r>
    </w:p>
    <w:p w:rsidR="002660B7" w:rsidRPr="004049BD" w:rsidRDefault="00EA1F64" w:rsidP="00EA1F64">
      <w:pPr>
        <w:pStyle w:val="ListBul"/>
        <w:numPr>
          <w:ilvl w:val="0"/>
          <w:numId w:val="0"/>
        </w:numPr>
      </w:pPr>
      <w:r>
        <w:t xml:space="preserve">г) </w:t>
      </w:r>
      <w:r w:rsidR="004049BD" w:rsidRPr="004049BD">
        <w:t xml:space="preserve">информация о признании конкурса </w:t>
      </w:r>
      <w:proofErr w:type="gramStart"/>
      <w:r w:rsidR="004049BD" w:rsidRPr="004049BD">
        <w:t>несостоявшимся</w:t>
      </w:r>
      <w:proofErr w:type="gramEnd"/>
      <w:r w:rsidR="004049BD" w:rsidRPr="004049BD">
        <w:t xml:space="preserve">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w:t>
      </w:r>
    </w:p>
    <w:p w:rsidR="002660B7" w:rsidRDefault="00EA1F64" w:rsidP="004E39EE">
      <w:r>
        <w:t xml:space="preserve">5.1.8. </w:t>
      </w:r>
      <w:proofErr w:type="gramStart"/>
      <w:r w:rsidR="00277DF7" w:rsidRPr="00277DF7">
        <w:t xml:space="preserve">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w:t>
      </w:r>
      <w:r w:rsidR="007963B5" w:rsidRPr="007963B5">
        <w:t>К</w:t>
      </w:r>
      <w:r w:rsidR="00277DF7" w:rsidRPr="00277DF7">
        <w:t>омиссией и п</w:t>
      </w:r>
      <w:r w:rsidR="00277DF7" w:rsidRPr="00C53C1A">
        <w:t xml:space="preserve">одписывается всеми присутствующими членами </w:t>
      </w:r>
      <w:r w:rsidR="007963B5" w:rsidRPr="00C53C1A">
        <w:t>К</w:t>
      </w:r>
      <w:r w:rsidR="00277DF7" w:rsidRPr="00C53C1A">
        <w:t xml:space="preserve">омиссии и </w:t>
      </w:r>
      <w:r w:rsidR="007963B5" w:rsidRPr="00C53C1A">
        <w:t>З</w:t>
      </w:r>
      <w:r w:rsidR="00277DF7" w:rsidRPr="00C53C1A">
        <w:t>аказчиком</w:t>
      </w:r>
      <w:r w:rsidR="00C53C1A" w:rsidRPr="00C53C1A">
        <w:t xml:space="preserve"> (</w:t>
      </w:r>
      <w:r w:rsidR="008031A1" w:rsidRPr="00C53C1A">
        <w:t>У</w:t>
      </w:r>
      <w:r w:rsidR="00277DF7" w:rsidRPr="00C53C1A">
        <w:t>полномоченным органом</w:t>
      </w:r>
      <w:r w:rsidR="00C53C1A" w:rsidRPr="00C53C1A">
        <w:t>)</w:t>
      </w:r>
      <w:r w:rsidR="00277DF7" w:rsidRPr="00C53C1A">
        <w:t xml:space="preserve"> непосредственно после вскрытия конвертов с заявками на участие в конкурсе и открытия доступа к поданным в форме электронных документов заявкам на участие в конкурсе.</w:t>
      </w:r>
      <w:proofErr w:type="gramEnd"/>
      <w:r w:rsidR="00277DF7" w:rsidRPr="00C53C1A">
        <w:t xml:space="preserve"> Указанный протокол размещается </w:t>
      </w:r>
      <w:r w:rsidR="007963B5" w:rsidRPr="00C53C1A">
        <w:t>З</w:t>
      </w:r>
      <w:r w:rsidR="00277DF7" w:rsidRPr="00C53C1A">
        <w:t>аказчиком</w:t>
      </w:r>
      <w:r w:rsidR="00C53C1A" w:rsidRPr="00C53C1A">
        <w:t xml:space="preserve"> (</w:t>
      </w:r>
      <w:r w:rsidR="008031A1" w:rsidRPr="00C53C1A">
        <w:t>У</w:t>
      </w:r>
      <w:r w:rsidR="00277DF7" w:rsidRPr="00C53C1A">
        <w:t>полномоченным органом, специализированной организацией</w:t>
      </w:r>
      <w:r w:rsidR="00C53C1A" w:rsidRPr="00C53C1A">
        <w:t>)</w:t>
      </w:r>
      <w:r w:rsidR="00277DF7" w:rsidRPr="00C53C1A">
        <w:t xml:space="preserve"> в течение дня, следующего после дня подписания такого протокола на </w:t>
      </w:r>
      <w:r w:rsidR="00174F93">
        <w:t xml:space="preserve">Официальном </w:t>
      </w:r>
      <w:r w:rsidR="00277DF7" w:rsidRPr="00C53C1A">
        <w:t>сайте</w:t>
      </w:r>
      <w:r w:rsidR="002660B7">
        <w:t>.</w:t>
      </w:r>
    </w:p>
    <w:p w:rsidR="002660B7" w:rsidRDefault="00EA1F64" w:rsidP="004E39EE">
      <w:r>
        <w:t xml:space="preserve">5.1.9. </w:t>
      </w:r>
      <w:r w:rsidR="002660B7" w:rsidRPr="00C53C1A">
        <w:t>Заказчик</w:t>
      </w:r>
      <w:r w:rsidR="00C53C1A" w:rsidRPr="00C53C1A">
        <w:t xml:space="preserve"> (</w:t>
      </w:r>
      <w:r w:rsidR="008031A1" w:rsidRPr="00C53C1A">
        <w:t>У</w:t>
      </w:r>
      <w:r w:rsidR="002660B7" w:rsidRPr="00C53C1A">
        <w:t>полномоченный орган, специализированная организация</w:t>
      </w:r>
      <w:r w:rsidR="00C53C1A" w:rsidRPr="00C53C1A">
        <w:t>)</w:t>
      </w:r>
      <w:r w:rsidR="002660B7" w:rsidRPr="00C53C1A">
        <w:t xml:space="preserve"> </w:t>
      </w:r>
      <w:r w:rsidR="007963B5" w:rsidRPr="00C53C1A">
        <w:t>осуществляе</w:t>
      </w:r>
      <w:proofErr w:type="gramStart"/>
      <w:r w:rsidR="007963B5" w:rsidRPr="00C53C1A">
        <w:t>т</w:t>
      </w:r>
      <w:r w:rsidR="00C53C1A" w:rsidRPr="00C53C1A">
        <w:t>(</w:t>
      </w:r>
      <w:proofErr w:type="gramEnd"/>
      <w:r w:rsidR="002660B7" w:rsidRPr="00C53C1A">
        <w:t>ю</w:t>
      </w:r>
      <w:r w:rsidR="007963B5" w:rsidRPr="00C53C1A">
        <w:t>т</w:t>
      </w:r>
      <w:r w:rsidR="00C53C1A" w:rsidRPr="00C53C1A">
        <w:t>)</w:t>
      </w:r>
      <w:r w:rsidR="002660B7">
        <w:t xml:space="preserve"> аудиозапись вскрытия конвертов с заявками на участие в конкурсе. Любой участник размещения заказа, присутствующий при вскрытии конвертов с заявками на участие в конкурсе, вправе осуществлять аудио- и видеозапись вскрытия таких конвертов.</w:t>
      </w:r>
    </w:p>
    <w:p w:rsidR="002660B7" w:rsidRPr="00C53C1A" w:rsidRDefault="00EA1F64" w:rsidP="004E39EE">
      <w:bookmarkStart w:id="155" w:name="_Ref119430397"/>
      <w:r>
        <w:t xml:space="preserve">5.1.10. </w:t>
      </w:r>
      <w:r w:rsidR="002660B7">
        <w:t xml:space="preserve">В случае если по окончании срока подачи заявок на участие в конкурсе подана только одна заявка или </w:t>
      </w:r>
      <w:r w:rsidR="002660B7" w:rsidRPr="00C53C1A">
        <w:t xml:space="preserve">не подана ни одной заявки на участие в конкурсе, конкурс признается </w:t>
      </w:r>
      <w:proofErr w:type="gramStart"/>
      <w:r w:rsidR="002660B7" w:rsidRPr="00C53C1A">
        <w:t>несостоявшимся</w:t>
      </w:r>
      <w:bookmarkEnd w:id="155"/>
      <w:proofErr w:type="gramEnd"/>
      <w:r w:rsidR="002660B7" w:rsidRPr="00C53C1A">
        <w:t xml:space="preserve">. В случае если конкурсной документацией предусмотрено два и более лота, конкурс признается не </w:t>
      </w:r>
      <w:proofErr w:type="gramStart"/>
      <w:r w:rsidR="002660B7" w:rsidRPr="00C53C1A">
        <w:t>состоявшимся</w:t>
      </w:r>
      <w:proofErr w:type="gramEnd"/>
      <w:r w:rsidR="002660B7" w:rsidRPr="00C53C1A">
        <w:t xml:space="preserve">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2660B7" w:rsidRDefault="00C7327D">
      <w:pPr>
        <w:pStyle w:val="11"/>
        <w:keepNext w:val="0"/>
        <w:spacing w:before="360" w:after="120"/>
        <w:ind w:left="431" w:hanging="431"/>
        <w:rPr>
          <w:bCs w:val="0"/>
          <w:caps/>
          <w:sz w:val="24"/>
          <w:szCs w:val="24"/>
        </w:rPr>
      </w:pPr>
      <w:bookmarkStart w:id="156" w:name="_Toc320713623"/>
      <w:bookmarkStart w:id="157" w:name="_Ref119430360"/>
      <w:bookmarkStart w:id="158" w:name="_Toc123405483"/>
      <w:r>
        <w:rPr>
          <w:bCs w:val="0"/>
          <w:caps/>
          <w:sz w:val="24"/>
          <w:szCs w:val="24"/>
        </w:rPr>
        <w:t xml:space="preserve">6. </w:t>
      </w:r>
      <w:r w:rsidR="002660B7">
        <w:rPr>
          <w:bCs w:val="0"/>
          <w:caps/>
          <w:sz w:val="24"/>
          <w:szCs w:val="24"/>
        </w:rPr>
        <w:t xml:space="preserve">рассмотрение заявок на участие в </w:t>
      </w:r>
      <w:proofErr w:type="gramStart"/>
      <w:r w:rsidR="002660B7">
        <w:rPr>
          <w:bCs w:val="0"/>
          <w:caps/>
          <w:sz w:val="24"/>
          <w:szCs w:val="24"/>
        </w:rPr>
        <w:t>конкурсе</w:t>
      </w:r>
      <w:bookmarkEnd w:id="156"/>
      <w:proofErr w:type="gramEnd"/>
    </w:p>
    <w:p w:rsidR="002660B7" w:rsidRDefault="00C7327D">
      <w:pPr>
        <w:pStyle w:val="22"/>
        <w:keepNext w:val="0"/>
        <w:spacing w:after="0"/>
        <w:ind w:left="578" w:hanging="578"/>
        <w:rPr>
          <w:bCs w:val="0"/>
          <w:sz w:val="24"/>
          <w:szCs w:val="24"/>
        </w:rPr>
      </w:pPr>
      <w:bookmarkStart w:id="159" w:name="_Toc320713624"/>
      <w:bookmarkStart w:id="160" w:name="_Ref166563170"/>
      <w:bookmarkEnd w:id="157"/>
      <w:bookmarkEnd w:id="158"/>
      <w:r>
        <w:rPr>
          <w:bCs w:val="0"/>
          <w:sz w:val="24"/>
          <w:szCs w:val="24"/>
        </w:rPr>
        <w:t xml:space="preserve">6.1. </w:t>
      </w:r>
      <w:r w:rsidR="002660B7">
        <w:rPr>
          <w:bCs w:val="0"/>
          <w:sz w:val="24"/>
          <w:szCs w:val="24"/>
        </w:rPr>
        <w:t>Срок рассмотрения заявок на участие в конкурсе</w:t>
      </w:r>
      <w:bookmarkEnd w:id="159"/>
    </w:p>
    <w:p w:rsidR="002660B7" w:rsidRDefault="00EA1F64" w:rsidP="004E39EE">
      <w:r>
        <w:t xml:space="preserve">6.1.1. </w:t>
      </w:r>
      <w:r w:rsidR="002660B7">
        <w:t xml:space="preserve">Срок рассмотрения заявок на участие в конкурсе не может превышать </w:t>
      </w:r>
      <w:r w:rsidR="002660B7" w:rsidRPr="001E21B1">
        <w:t>двадцать</w:t>
      </w:r>
      <w:r w:rsidR="002660B7">
        <w:t xml:space="preserve"> дней со дня вскрытия конвертов с заявками на участие в конкурсе.</w:t>
      </w:r>
      <w:bookmarkEnd w:id="160"/>
    </w:p>
    <w:p w:rsidR="002660B7" w:rsidRDefault="00C7327D">
      <w:pPr>
        <w:pStyle w:val="22"/>
        <w:spacing w:before="360" w:after="0"/>
        <w:ind w:left="578" w:hanging="578"/>
        <w:rPr>
          <w:bCs w:val="0"/>
          <w:sz w:val="24"/>
          <w:szCs w:val="24"/>
        </w:rPr>
      </w:pPr>
      <w:bookmarkStart w:id="161" w:name="_Ref169632417"/>
      <w:bookmarkStart w:id="162" w:name="_Toc320713625"/>
      <w:r>
        <w:rPr>
          <w:bCs w:val="0"/>
          <w:sz w:val="24"/>
          <w:szCs w:val="24"/>
        </w:rPr>
        <w:t xml:space="preserve">6.2. </w:t>
      </w:r>
      <w:r w:rsidR="002660B7">
        <w:rPr>
          <w:bCs w:val="0"/>
          <w:sz w:val="24"/>
          <w:szCs w:val="24"/>
        </w:rPr>
        <w:t>Порядок рассмотрения заявок на участие в конкурсе</w:t>
      </w:r>
      <w:bookmarkEnd w:id="161"/>
      <w:bookmarkEnd w:id="162"/>
    </w:p>
    <w:p w:rsidR="002660B7" w:rsidRDefault="00EA1F64" w:rsidP="004E39EE">
      <w:r>
        <w:t xml:space="preserve">6.2.1. </w:t>
      </w:r>
      <w:r w:rsidR="005411DC">
        <w:t>К</w:t>
      </w:r>
      <w:r w:rsidR="002660B7">
        <w:t xml:space="preserve">омиссия рассматривает заявки на участие в конкурсе на соответствие требованиям, установленным в конкурсной документации и соответствие участников размещения заказа требованиям, установленным в пункте </w:t>
      </w:r>
      <w:r w:rsidR="002D46E2">
        <w:t>1.6.5</w:t>
      </w:r>
      <w:r w:rsidR="005411DC">
        <w:t>.</w:t>
      </w:r>
    </w:p>
    <w:p w:rsidR="002660B7" w:rsidRDefault="00EA1F64" w:rsidP="004E39EE">
      <w:bookmarkStart w:id="163" w:name="_Ref11238121"/>
      <w:r>
        <w:t xml:space="preserve">6.2.2. </w:t>
      </w:r>
      <w:r w:rsidR="002660B7">
        <w:t xml:space="preserve">На основании результатов рассмотрения заявок на участие в конкурсе, в соответствии с подразделом </w:t>
      </w:r>
      <w:r w:rsidR="002C35AE">
        <w:t>1.1</w:t>
      </w:r>
      <w:r w:rsidR="002660B7">
        <w:fldChar w:fldCharType="begin"/>
      </w:r>
      <w:r w:rsidR="002660B7">
        <w:instrText xml:space="preserve"> REF _Ref166264288 \r \h  \* MERGEFORMAT </w:instrText>
      </w:r>
      <w:r w:rsidR="002660B7">
        <w:fldChar w:fldCharType="separate"/>
      </w:r>
      <w:r w:rsidR="00AB6DC0">
        <w:t>0</w:t>
      </w:r>
      <w:r w:rsidR="002660B7">
        <w:fldChar w:fldCharType="end"/>
      </w:r>
      <w:r w:rsidR="002660B7">
        <w:t xml:space="preserve">, </w:t>
      </w:r>
      <w:r w:rsidR="005411DC">
        <w:t>Комиссией принимается решение:</w:t>
      </w:r>
    </w:p>
    <w:p w:rsidR="002660B7" w:rsidRDefault="002660B7" w:rsidP="00A84F2F">
      <w:pPr>
        <w:pStyle w:val="ListBul"/>
        <w:numPr>
          <w:ilvl w:val="3"/>
          <w:numId w:val="26"/>
        </w:numPr>
      </w:pPr>
      <w:r>
        <w:t>о допуске к участию в конкурсе участника размещения заказа и о признании участника размещения заказа участником конкурса;</w:t>
      </w:r>
    </w:p>
    <w:p w:rsidR="00277DF7" w:rsidRPr="00B13BCF" w:rsidRDefault="002660B7" w:rsidP="00A84F2F">
      <w:pPr>
        <w:pStyle w:val="ListBul"/>
        <w:numPr>
          <w:ilvl w:val="3"/>
          <w:numId w:val="26"/>
        </w:numPr>
      </w:pPr>
      <w:r w:rsidRPr="00B13BCF">
        <w:t>об отказе в допуске участника размещения заказа к участию в конкурсе</w:t>
      </w:r>
      <w:r w:rsidR="00277DF7" w:rsidRPr="00B13BCF">
        <w:t>;</w:t>
      </w:r>
    </w:p>
    <w:p w:rsidR="002660B7" w:rsidRPr="00B13BCF" w:rsidRDefault="00EA1F64" w:rsidP="004E39EE">
      <w:bookmarkStart w:id="164" w:name="_Ref119430410"/>
      <w:bookmarkEnd w:id="163"/>
      <w:r>
        <w:t xml:space="preserve">6.2.3. </w:t>
      </w:r>
      <w:proofErr w:type="gramStart"/>
      <w:r w:rsidR="002660B7" w:rsidRPr="00B13BCF">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размещения</w:t>
      </w:r>
      <w:r w:rsidR="002660B7">
        <w:t xml:space="preserve"> заказа, подавших заявки на участие в конкурсе, или о допуске к участию в конкурсе и признании участником конкурса только одного участника размещения заказа, подавшего заявку на участие в конкурсе, конкурс признается </w:t>
      </w:r>
      <w:r w:rsidR="002660B7">
        <w:lastRenderedPageBreak/>
        <w:t>несостоявшимся</w:t>
      </w:r>
      <w:r w:rsidR="002660B7" w:rsidRPr="00B13BCF">
        <w:t>.</w:t>
      </w:r>
      <w:bookmarkEnd w:id="164"/>
      <w:proofErr w:type="gramEnd"/>
      <w:r w:rsidR="002660B7" w:rsidRPr="00B13BCF">
        <w:t xml:space="preserve"> </w:t>
      </w:r>
      <w:proofErr w:type="gramStart"/>
      <w:r w:rsidR="002660B7" w:rsidRPr="00B13BCF">
        <w:t>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размещения заказа,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w:t>
      </w:r>
      <w:proofErr w:type="gramEnd"/>
      <w:r w:rsidR="002660B7" w:rsidRPr="00B13BCF">
        <w:t xml:space="preserve"> участника размещения заказа, подавшего заявку на участие в конкурсе в отношении этого лота.</w:t>
      </w:r>
    </w:p>
    <w:p w:rsidR="002660B7" w:rsidRDefault="00EA1F64" w:rsidP="004E39EE">
      <w:bookmarkStart w:id="165" w:name="_Ref119429840"/>
      <w:r>
        <w:t xml:space="preserve">6.2.4. </w:t>
      </w:r>
      <w:r w:rsidR="002660B7" w:rsidRPr="00B13BCF">
        <w:t xml:space="preserve">На основании результатов рассмотрения заявок на участие в конкурсе </w:t>
      </w:r>
      <w:r w:rsidR="00ED2ABC" w:rsidRPr="00B13BCF">
        <w:t>К</w:t>
      </w:r>
      <w:r w:rsidR="002660B7" w:rsidRPr="00B13BCF">
        <w:t>омиссией</w:t>
      </w:r>
      <w:r w:rsidR="002660B7">
        <w:t xml:space="preserve"> оформляется протокол рассмотрения заявок на участие в конкурсе.</w:t>
      </w:r>
      <w:r w:rsidR="008261BA">
        <w:t xml:space="preserve"> </w:t>
      </w:r>
      <w:proofErr w:type="gramStart"/>
      <w:r w:rsidR="008261BA" w:rsidRPr="008261BA">
        <w:t>Протокол должен содержать сведения об участниках размещения заказа, подавших заявки на участие в конкурсе, решение о допуске участника размещения заказа к участию в конкурсе и о признании его участником конкурса или об отказе в допуске участника размещения заказа к участию в конкурсе с обоснованием такого решения и с указанием положений Федерального закона от 21 июля 2005 года №94-ФЗ «О размещении</w:t>
      </w:r>
      <w:proofErr w:type="gramEnd"/>
      <w:r w:rsidR="008261BA" w:rsidRPr="008261BA">
        <w:t xml:space="preserve"> </w:t>
      </w:r>
      <w:proofErr w:type="gramStart"/>
      <w:r w:rsidR="008261BA" w:rsidRPr="008261BA">
        <w:t xml:space="preserve">заказов на поставки товаров, выполнение работ, оказание услуг для государственных и муниципальных нужд», которым не соответствует участник размещения заказа, положений конкурсной документации, которым не соответствует заявка на участие в конкурсе этого участника размещения заказа, положений такой заявки, не соответствующих требованиям конкурсной документации, сведений о решении каждого члена </w:t>
      </w:r>
      <w:r w:rsidR="00ED2ABC">
        <w:t>К</w:t>
      </w:r>
      <w:r w:rsidR="008261BA" w:rsidRPr="008261BA">
        <w:t>омиссии о допуске участника размещения заказа к участию в конкурсе или об отказе</w:t>
      </w:r>
      <w:proofErr w:type="gramEnd"/>
      <w:r w:rsidR="008261BA" w:rsidRPr="008261BA">
        <w:t xml:space="preserve"> ему в допуске к участию в конкурсе. Указанный протокол </w:t>
      </w:r>
      <w:r w:rsidR="008261BA" w:rsidRPr="00ED2ABC">
        <w:t>в день окончания</w:t>
      </w:r>
      <w:r w:rsidR="008261BA" w:rsidRPr="008261BA">
        <w:t xml:space="preserve"> рассмотрения заявок на участие в конкурсе размещ</w:t>
      </w:r>
      <w:r w:rsidR="008261BA" w:rsidRPr="00B13BCF">
        <w:t xml:space="preserve">ается </w:t>
      </w:r>
      <w:r w:rsidR="00ED2ABC" w:rsidRPr="00B13BCF">
        <w:t>З</w:t>
      </w:r>
      <w:r w:rsidR="008261BA" w:rsidRPr="00B13BCF">
        <w:t>аказчиком</w:t>
      </w:r>
      <w:r w:rsidR="00B13BCF" w:rsidRPr="00B13BCF">
        <w:t xml:space="preserve"> (</w:t>
      </w:r>
      <w:r w:rsidR="00ED2ABC" w:rsidRPr="00B13BCF">
        <w:t>У</w:t>
      </w:r>
      <w:r w:rsidR="008261BA" w:rsidRPr="00B13BCF">
        <w:t>полномоченным органом, специализированной организацией</w:t>
      </w:r>
      <w:r w:rsidR="00B13BCF" w:rsidRPr="00B13BCF">
        <w:t>)</w:t>
      </w:r>
      <w:r w:rsidR="008261BA" w:rsidRPr="008261BA">
        <w:t xml:space="preserve"> на </w:t>
      </w:r>
      <w:r w:rsidR="00174F93">
        <w:t xml:space="preserve">Официальном </w:t>
      </w:r>
      <w:r w:rsidR="008261BA" w:rsidRPr="008261BA">
        <w:t>сайте</w:t>
      </w:r>
      <w:r w:rsidR="008261BA">
        <w:t>.</w:t>
      </w:r>
      <w:bookmarkEnd w:id="165"/>
    </w:p>
    <w:p w:rsidR="002660B7" w:rsidRDefault="00EA1F64" w:rsidP="004E39EE">
      <w:r>
        <w:t xml:space="preserve">6.2.5. </w:t>
      </w:r>
      <w:proofErr w:type="gramStart"/>
      <w:r w:rsidR="002660B7">
        <w:t xml:space="preserve">Участникам размещения заказа, подавшим заявки на участие в конкурсе и признанным участниками конкурса, и участникам размещения заказа, подавшим заявки на участие в конкурсе и не допущенным к участию в конкурсе, направляются уведомления о принятых </w:t>
      </w:r>
      <w:r w:rsidR="00172802">
        <w:t>К</w:t>
      </w:r>
      <w:r w:rsidR="002660B7">
        <w:t>омиссией решениях не позднее дня, следующего за днем подписания указанного протокола.</w:t>
      </w:r>
      <w:proofErr w:type="gramEnd"/>
    </w:p>
    <w:p w:rsidR="002660B7" w:rsidRPr="00FB752F" w:rsidRDefault="00C7327D">
      <w:pPr>
        <w:pStyle w:val="11"/>
        <w:keepNext w:val="0"/>
        <w:spacing w:before="360" w:after="120"/>
        <w:ind w:left="431" w:hanging="431"/>
        <w:rPr>
          <w:bCs w:val="0"/>
          <w:caps/>
          <w:sz w:val="24"/>
          <w:szCs w:val="24"/>
        </w:rPr>
      </w:pPr>
      <w:bookmarkStart w:id="166" w:name="_Toc320713626"/>
      <w:bookmarkStart w:id="167" w:name="_Ref119429773"/>
      <w:bookmarkStart w:id="168" w:name="_Ref119430371"/>
      <w:bookmarkStart w:id="169" w:name="_Toc123405484"/>
      <w:bookmarkStart w:id="170" w:name="_Ref166265221"/>
      <w:r>
        <w:rPr>
          <w:bCs w:val="0"/>
          <w:caps/>
          <w:sz w:val="24"/>
          <w:szCs w:val="24"/>
        </w:rPr>
        <w:t xml:space="preserve">7. </w:t>
      </w:r>
      <w:r w:rsidR="002660B7" w:rsidRPr="00FB752F">
        <w:rPr>
          <w:bCs w:val="0"/>
          <w:caps/>
          <w:sz w:val="24"/>
          <w:szCs w:val="24"/>
        </w:rPr>
        <w:t xml:space="preserve">оценка и сопоставление заявок на участие в </w:t>
      </w:r>
      <w:proofErr w:type="gramStart"/>
      <w:r w:rsidR="002660B7" w:rsidRPr="00FB752F">
        <w:rPr>
          <w:bCs w:val="0"/>
          <w:caps/>
          <w:sz w:val="24"/>
          <w:szCs w:val="24"/>
        </w:rPr>
        <w:t>конкурсе</w:t>
      </w:r>
      <w:bookmarkEnd w:id="166"/>
      <w:proofErr w:type="gramEnd"/>
    </w:p>
    <w:p w:rsidR="002660B7" w:rsidRPr="00FB752F" w:rsidRDefault="00C7327D">
      <w:pPr>
        <w:pStyle w:val="22"/>
        <w:keepNext w:val="0"/>
        <w:spacing w:after="0"/>
        <w:ind w:left="578" w:hanging="578"/>
        <w:rPr>
          <w:bCs w:val="0"/>
          <w:sz w:val="24"/>
          <w:szCs w:val="24"/>
        </w:rPr>
      </w:pPr>
      <w:bookmarkStart w:id="171" w:name="_Toc320713627"/>
      <w:bookmarkEnd w:id="167"/>
      <w:bookmarkEnd w:id="168"/>
      <w:bookmarkEnd w:id="169"/>
      <w:bookmarkEnd w:id="170"/>
      <w:r>
        <w:rPr>
          <w:bCs w:val="0"/>
          <w:sz w:val="24"/>
          <w:szCs w:val="24"/>
        </w:rPr>
        <w:t xml:space="preserve">7.1. </w:t>
      </w:r>
      <w:r w:rsidR="002660B7" w:rsidRPr="00FB752F">
        <w:rPr>
          <w:bCs w:val="0"/>
          <w:sz w:val="24"/>
          <w:szCs w:val="24"/>
        </w:rPr>
        <w:t>Срок оценки и сопоставления заявок на участие в конкурсе</w:t>
      </w:r>
      <w:bookmarkEnd w:id="171"/>
    </w:p>
    <w:p w:rsidR="00690DDD" w:rsidRPr="00ED4093" w:rsidRDefault="00EA1F64" w:rsidP="00EA1F64">
      <w:pPr>
        <w:autoSpaceDE w:val="0"/>
        <w:autoSpaceDN w:val="0"/>
        <w:adjustRightInd w:val="0"/>
      </w:pPr>
      <w:r>
        <w:t xml:space="preserve">7.1.1. </w:t>
      </w:r>
      <w:r w:rsidR="002660B7" w:rsidRPr="00FB752F">
        <w:t xml:space="preserve">Срок оценки и сопоставления заявок на участие в конкурсе не может превышать </w:t>
      </w:r>
      <w:r w:rsidR="002660B7" w:rsidRPr="005469C6">
        <w:t>десять</w:t>
      </w:r>
      <w:r w:rsidR="002660B7" w:rsidRPr="00FB752F">
        <w:t xml:space="preserve"> дней со дня подписания протокола рассмотрения заявок на участие в конкурсе.</w:t>
      </w:r>
      <w:r w:rsidR="00690DDD">
        <w:t xml:space="preserve"> </w:t>
      </w:r>
      <w:r w:rsidR="00690DDD" w:rsidRPr="00ED4093">
        <w:t>При проведении конкурса на право заключить  контракт, начальная (максимальная) цена которого превышает пятьдесят миллионов рублей, такой срок не может превышать тридцать дней со дня подписания указанного протокола.</w:t>
      </w:r>
    </w:p>
    <w:p w:rsidR="002660B7" w:rsidRPr="00FB752F" w:rsidRDefault="00C7327D">
      <w:pPr>
        <w:pStyle w:val="22"/>
        <w:keepNext w:val="0"/>
        <w:spacing w:before="360" w:after="0"/>
        <w:ind w:left="578" w:hanging="578"/>
        <w:rPr>
          <w:bCs w:val="0"/>
          <w:sz w:val="24"/>
          <w:szCs w:val="24"/>
        </w:rPr>
      </w:pPr>
      <w:bookmarkStart w:id="172" w:name="_Ref169632434"/>
      <w:bookmarkStart w:id="173" w:name="_Toc320713628"/>
      <w:r w:rsidRPr="00ED4093">
        <w:rPr>
          <w:bCs w:val="0"/>
          <w:sz w:val="24"/>
          <w:szCs w:val="24"/>
        </w:rPr>
        <w:t xml:space="preserve">7.2. </w:t>
      </w:r>
      <w:r w:rsidR="002660B7" w:rsidRPr="00ED4093">
        <w:rPr>
          <w:bCs w:val="0"/>
          <w:sz w:val="24"/>
          <w:szCs w:val="24"/>
        </w:rPr>
        <w:t>Критерии оценки заявок на участие в конкурсе, их содержание и значимость</w:t>
      </w:r>
      <w:bookmarkEnd w:id="172"/>
      <w:bookmarkEnd w:id="173"/>
    </w:p>
    <w:p w:rsidR="002660B7" w:rsidRPr="00FB752F" w:rsidRDefault="00EA1F64" w:rsidP="00AE5BE4">
      <w:r>
        <w:t xml:space="preserve">7.2.1. </w:t>
      </w:r>
      <w:r w:rsidR="002660B7" w:rsidRPr="00FB752F">
        <w:t>Заявки на участие в конкурсе участников конкурса оцениваются исходя из критериев</w:t>
      </w:r>
      <w:r w:rsidR="00AE5BE4">
        <w:t xml:space="preserve">, установленных в </w:t>
      </w:r>
      <w:bookmarkStart w:id="174" w:name="_Ref166350130"/>
      <w:r w:rsidR="002660B7" w:rsidRPr="00FB752F">
        <w:t xml:space="preserve">пункте </w:t>
      </w:r>
      <w:r w:rsidR="002D46E2">
        <w:t>1</w:t>
      </w:r>
      <w:r w:rsidR="002660B7" w:rsidRPr="00FB752F">
        <w:fldChar w:fldCharType="begin"/>
      </w:r>
      <w:r w:rsidR="002660B7" w:rsidRPr="00FB752F">
        <w:instrText xml:space="preserve"> REF _Ref166313235 \r \h  \* MERGEFORMAT </w:instrText>
      </w:r>
      <w:r w:rsidR="002660B7" w:rsidRPr="00FB752F">
        <w:fldChar w:fldCharType="separate"/>
      </w:r>
      <w:r w:rsidR="00AB6DC0">
        <w:t>0</w:t>
      </w:r>
      <w:r w:rsidR="002660B7" w:rsidRPr="00FB752F">
        <w:fldChar w:fldCharType="end"/>
      </w:r>
      <w:r w:rsidR="002D46E2">
        <w:t>.1.21</w:t>
      </w:r>
      <w:r w:rsidR="002660B7" w:rsidRPr="00FB752F">
        <w:t xml:space="preserve"> части </w:t>
      </w:r>
      <w:r w:rsidR="002660B7" w:rsidRPr="00FB752F">
        <w:fldChar w:fldCharType="begin"/>
      </w:r>
      <w:r w:rsidR="002660B7" w:rsidRPr="00FB752F">
        <w:instrText xml:space="preserve"> REF _Ref119427269 \r \h  \* MERGEFORMAT </w:instrText>
      </w:r>
      <w:r w:rsidR="002660B7" w:rsidRPr="00FB752F">
        <w:fldChar w:fldCharType="separate"/>
      </w:r>
      <w:r w:rsidR="00AB6DC0">
        <w:t>III</w:t>
      </w:r>
      <w:r w:rsidR="002660B7" w:rsidRPr="00FB752F">
        <w:fldChar w:fldCharType="end"/>
      </w:r>
      <w:r w:rsidR="002660B7" w:rsidRPr="00FB752F">
        <w:t xml:space="preserve"> «</w:t>
      </w:r>
      <w:r w:rsidR="002660B7" w:rsidRPr="00FB752F">
        <w:fldChar w:fldCharType="begin"/>
      </w:r>
      <w:r w:rsidR="002660B7" w:rsidRPr="00FB752F">
        <w:instrText xml:space="preserve"> REF _Ref119427269 \h  \* MERGEFORMAT </w:instrText>
      </w:r>
      <w:r w:rsidR="002660B7" w:rsidRPr="00FB752F">
        <w:fldChar w:fldCharType="separate"/>
      </w:r>
      <w:r w:rsidR="00AB6DC0" w:rsidRPr="00AB6DC0">
        <w:t>ИНФОРМАЦИОННАЯ КАРТА КОНКУРСА</w:t>
      </w:r>
      <w:r w:rsidR="002660B7" w:rsidRPr="00FB752F">
        <w:fldChar w:fldCharType="end"/>
      </w:r>
      <w:r w:rsidR="002660B7" w:rsidRPr="00FB752F">
        <w:t>».</w:t>
      </w:r>
      <w:bookmarkEnd w:id="174"/>
    </w:p>
    <w:p w:rsidR="002660B7" w:rsidRDefault="00AE5BE4" w:rsidP="004E39EE">
      <w:bookmarkStart w:id="175" w:name="_Ref166350143"/>
      <w:r>
        <w:t xml:space="preserve">7.2.2. </w:t>
      </w:r>
      <w:r w:rsidR="002660B7" w:rsidRPr="00FB752F">
        <w:t xml:space="preserve">Содержание и значимость критериев установлены в пункте </w:t>
      </w:r>
      <w:r w:rsidR="002D46E2">
        <w:t>1</w:t>
      </w:r>
      <w:r w:rsidR="002660B7" w:rsidRPr="00FB752F">
        <w:fldChar w:fldCharType="begin"/>
      </w:r>
      <w:r w:rsidR="002660B7" w:rsidRPr="00FB752F">
        <w:instrText xml:space="preserve"> REF _Ref166313235 \r \h  \* MERGEFORMAT </w:instrText>
      </w:r>
      <w:r w:rsidR="002660B7" w:rsidRPr="00FB752F">
        <w:fldChar w:fldCharType="separate"/>
      </w:r>
      <w:r w:rsidR="00AB6DC0">
        <w:t>0</w:t>
      </w:r>
      <w:r w:rsidR="002660B7" w:rsidRPr="00FB752F">
        <w:fldChar w:fldCharType="end"/>
      </w:r>
      <w:r w:rsidR="002D46E2">
        <w:t>.1.21</w:t>
      </w:r>
      <w:r w:rsidR="002660B7" w:rsidRPr="00FB752F">
        <w:t xml:space="preserve"> части </w:t>
      </w:r>
      <w:r w:rsidR="002660B7" w:rsidRPr="00FB752F">
        <w:fldChar w:fldCharType="begin"/>
      </w:r>
      <w:r w:rsidR="002660B7" w:rsidRPr="00FB752F">
        <w:instrText xml:space="preserve"> REF _Ref119427269 \r \h  \* MERGEFORMAT </w:instrText>
      </w:r>
      <w:r w:rsidR="002660B7" w:rsidRPr="00FB752F">
        <w:fldChar w:fldCharType="separate"/>
      </w:r>
      <w:r w:rsidR="00AB6DC0">
        <w:t>III</w:t>
      </w:r>
      <w:r w:rsidR="002660B7" w:rsidRPr="00FB752F">
        <w:fldChar w:fldCharType="end"/>
      </w:r>
      <w:r w:rsidR="002660B7" w:rsidRPr="00FB752F">
        <w:t xml:space="preserve"> «</w:t>
      </w:r>
      <w:r w:rsidR="002660B7" w:rsidRPr="00FB752F">
        <w:fldChar w:fldCharType="begin"/>
      </w:r>
      <w:r w:rsidR="002660B7" w:rsidRPr="00FB752F">
        <w:instrText xml:space="preserve"> REF _Ref119427269 \h  \* MERGEFORMAT </w:instrText>
      </w:r>
      <w:r w:rsidR="002660B7" w:rsidRPr="00FB752F">
        <w:fldChar w:fldCharType="separate"/>
      </w:r>
      <w:r w:rsidR="00AB6DC0" w:rsidRPr="00AB6DC0">
        <w:t>ИНФОРМАЦИОННАЯ КАРТА КОНКУРСА</w:t>
      </w:r>
      <w:r w:rsidR="002660B7" w:rsidRPr="00FB752F">
        <w:fldChar w:fldCharType="end"/>
      </w:r>
      <w:r w:rsidR="002660B7" w:rsidRPr="00FB752F">
        <w:t>».</w:t>
      </w:r>
      <w:bookmarkEnd w:id="175"/>
    </w:p>
    <w:p w:rsidR="002660B7" w:rsidRPr="00FB752F" w:rsidRDefault="00C7327D">
      <w:pPr>
        <w:pStyle w:val="22"/>
        <w:keepNext w:val="0"/>
        <w:spacing w:before="360" w:after="0"/>
        <w:ind w:left="578" w:hanging="578"/>
        <w:rPr>
          <w:bCs w:val="0"/>
          <w:sz w:val="24"/>
          <w:szCs w:val="24"/>
        </w:rPr>
      </w:pPr>
      <w:bookmarkStart w:id="176" w:name="_Toc320713629"/>
      <w:r>
        <w:rPr>
          <w:bCs w:val="0"/>
          <w:sz w:val="24"/>
          <w:szCs w:val="24"/>
        </w:rPr>
        <w:t xml:space="preserve">7.3. </w:t>
      </w:r>
      <w:r w:rsidR="002660B7" w:rsidRPr="00FB752F">
        <w:rPr>
          <w:bCs w:val="0"/>
          <w:sz w:val="24"/>
          <w:szCs w:val="24"/>
        </w:rPr>
        <w:t>Порядок и методика оценки и сопоставления заявок на участие в конкурсе</w:t>
      </w:r>
      <w:bookmarkEnd w:id="176"/>
    </w:p>
    <w:p w:rsidR="002660B7" w:rsidRPr="00FB752F" w:rsidRDefault="00EA1F64" w:rsidP="004E39EE">
      <w:r>
        <w:t xml:space="preserve">7.3.1. </w:t>
      </w:r>
      <w:r w:rsidR="001A199E">
        <w:t>К</w:t>
      </w:r>
      <w:r w:rsidR="002660B7" w:rsidRPr="00FB752F">
        <w:t xml:space="preserve">омиссия оценит и сопоставит заявки на участие в конкурсе только тех участников конкурса, которые были признаны таковыми в соответствии с подразделом </w:t>
      </w:r>
      <w:r w:rsidR="002D46E2">
        <w:t>6.2</w:t>
      </w:r>
      <w:r w:rsidR="002660B7" w:rsidRPr="00FB752F">
        <w:t>.</w:t>
      </w:r>
    </w:p>
    <w:p w:rsidR="002660B7" w:rsidRPr="00FB752F" w:rsidRDefault="00EA1F64" w:rsidP="004E39EE">
      <w:r>
        <w:t xml:space="preserve">7.3.2. </w:t>
      </w:r>
      <w:r w:rsidR="002660B7" w:rsidRPr="00FB752F">
        <w:t xml:space="preserve">Оценка и сопоставление заявок на участие в конкурсе осуществляются </w:t>
      </w:r>
      <w:r w:rsidR="001A199E">
        <w:t>К</w:t>
      </w:r>
      <w:r w:rsidR="002660B7" w:rsidRPr="00FB752F">
        <w:t xml:space="preserve">омиссией в целях выявления лучших условий исполнения </w:t>
      </w:r>
      <w:r w:rsidR="001A199E">
        <w:t>К</w:t>
      </w:r>
      <w:r w:rsidR="002660B7" w:rsidRPr="00FB752F">
        <w:t xml:space="preserve">онтракта в соответствии с критериями, их содержанием и значимостью, установленными в подразделе </w:t>
      </w:r>
      <w:r w:rsidR="002D46E2">
        <w:t>7.2</w:t>
      </w:r>
      <w:r w:rsidR="002660B7" w:rsidRPr="00FB752F">
        <w:t>.</w:t>
      </w:r>
    </w:p>
    <w:p w:rsidR="002660B7" w:rsidRDefault="00EA1F64" w:rsidP="004E39EE">
      <w:r>
        <w:t xml:space="preserve">7.3.3. </w:t>
      </w:r>
      <w:r w:rsidR="002660B7" w:rsidRPr="00FB752F">
        <w:t xml:space="preserve">Оценка и сопоставление заявок на участие в конкурсе осуществляется непосредственно </w:t>
      </w:r>
      <w:r w:rsidR="001A199E">
        <w:t>К</w:t>
      </w:r>
      <w:r w:rsidR="002660B7" w:rsidRPr="00FB752F">
        <w:t xml:space="preserve">омиссией. </w:t>
      </w:r>
      <w:r w:rsidR="001A199E">
        <w:t>К</w:t>
      </w:r>
      <w:r w:rsidR="002660B7" w:rsidRPr="00FB752F">
        <w:t>омиссия при проведении оценки и сопоставлении заявок может руководствоваться мнением экспертов, которых она вправе привлекать к своей деятельности.</w:t>
      </w:r>
    </w:p>
    <w:p w:rsidR="00690DDD" w:rsidRPr="00ED4093" w:rsidRDefault="00EA1F64" w:rsidP="00690DDD">
      <w:r w:rsidRPr="00ED4093">
        <w:t xml:space="preserve">7.3.4. </w:t>
      </w:r>
      <w:proofErr w:type="gramStart"/>
      <w:r w:rsidR="00690DDD" w:rsidRPr="00ED4093">
        <w:t>Конкурсная комиссия при оценке и сопоставлении заявок на участие в конкурсе вправе оценивать деловую репутацию участника конкурса, наличие у участника конкурса опыта выполнения работ, оказания услуг, наличие у него производственных мощностей, технологического оборудования, трудовых, финансовых ресурсов и иные показатели, необходимые для выполнения работ, оказания услуг, являющихся предметом контракта, в том числе квалификацию работников участника конкурса, в случае, если это установлено</w:t>
      </w:r>
      <w:proofErr w:type="gramEnd"/>
      <w:r w:rsidR="00690DDD" w:rsidRPr="00ED4093">
        <w:t xml:space="preserve"> содержащимся в конкурсной документации порядком оценки и сопоставления заявок на участие в конкурсе.</w:t>
      </w:r>
    </w:p>
    <w:p w:rsidR="00FB752F" w:rsidRDefault="00EA1F64" w:rsidP="004E39EE">
      <w:bookmarkStart w:id="177" w:name="_Ref166350188"/>
      <w:r w:rsidRPr="00ED4093">
        <w:t xml:space="preserve">7.3.5. </w:t>
      </w:r>
      <w:bookmarkStart w:id="178" w:name="_Ref125827199"/>
      <w:bookmarkEnd w:id="177"/>
      <w:r w:rsidR="002660B7" w:rsidRPr="007A742B">
        <w:t xml:space="preserve">Оценка заявок на участие в конкурсе осуществляется по </w:t>
      </w:r>
      <w:r w:rsidR="00272F42" w:rsidRPr="007A742B">
        <w:t>лоту</w:t>
      </w:r>
      <w:r w:rsidR="007A742B" w:rsidRPr="007A742B">
        <w:t xml:space="preserve"> (</w:t>
      </w:r>
      <w:r w:rsidR="002660B7" w:rsidRPr="007A742B">
        <w:t>каждому лоту отдельно</w:t>
      </w:r>
      <w:r w:rsidR="007A742B" w:rsidRPr="007A742B">
        <w:t>)</w:t>
      </w:r>
      <w:r w:rsidR="002660B7" w:rsidRPr="00FB752F">
        <w:t xml:space="preserve"> в соответствии с критериями, их содержанием и значимостью (исходя из суммы значимости критериев </w:t>
      </w:r>
      <w:r w:rsidR="002660B7" w:rsidRPr="00FB752F">
        <w:lastRenderedPageBreak/>
        <w:t xml:space="preserve">равной </w:t>
      </w:r>
      <w:r w:rsidR="002660B7" w:rsidRPr="00272F42">
        <w:t>100</w:t>
      </w:r>
      <w:r w:rsidR="00F011D2">
        <w:t xml:space="preserve"> процентов</w:t>
      </w:r>
      <w:r w:rsidR="002660B7" w:rsidRPr="00FB752F">
        <w:t xml:space="preserve">), указанными в подразделе </w:t>
      </w:r>
      <w:r w:rsidR="002D46E2">
        <w:t>7.2</w:t>
      </w:r>
      <w:r w:rsidR="002660B7" w:rsidRPr="00FB752F">
        <w:t xml:space="preserve"> и в пункте </w:t>
      </w:r>
      <w:r w:rsidR="002D46E2">
        <w:t>1</w:t>
      </w:r>
      <w:r w:rsidR="002660B7" w:rsidRPr="00FB752F">
        <w:fldChar w:fldCharType="begin"/>
      </w:r>
      <w:r w:rsidR="002660B7" w:rsidRPr="00FB752F">
        <w:instrText xml:space="preserve"> REF _Ref166313235 \r \h  \* MERGEFORMAT </w:instrText>
      </w:r>
      <w:r w:rsidR="002660B7" w:rsidRPr="00FB752F">
        <w:fldChar w:fldCharType="separate"/>
      </w:r>
      <w:r w:rsidR="00AB6DC0">
        <w:t>0</w:t>
      </w:r>
      <w:r w:rsidR="002660B7" w:rsidRPr="00FB752F">
        <w:fldChar w:fldCharType="end"/>
      </w:r>
      <w:r w:rsidR="002D46E2">
        <w:t>.1.21</w:t>
      </w:r>
      <w:r w:rsidR="002660B7" w:rsidRPr="00FB752F">
        <w:t xml:space="preserve"> части </w:t>
      </w:r>
      <w:r w:rsidR="002660B7" w:rsidRPr="00FB752F">
        <w:fldChar w:fldCharType="begin"/>
      </w:r>
      <w:r w:rsidR="002660B7" w:rsidRPr="00FB752F">
        <w:instrText xml:space="preserve"> REF _Ref119427269 \r \h  \* MERGEFORMAT </w:instrText>
      </w:r>
      <w:r w:rsidR="002660B7" w:rsidRPr="00FB752F">
        <w:fldChar w:fldCharType="separate"/>
      </w:r>
      <w:r w:rsidR="00AB6DC0">
        <w:t>III</w:t>
      </w:r>
      <w:r w:rsidR="002660B7" w:rsidRPr="00FB752F">
        <w:fldChar w:fldCharType="end"/>
      </w:r>
      <w:r w:rsidR="002660B7" w:rsidRPr="00FB752F">
        <w:t xml:space="preserve"> «</w:t>
      </w:r>
      <w:r w:rsidR="002660B7" w:rsidRPr="00FB752F">
        <w:fldChar w:fldCharType="begin"/>
      </w:r>
      <w:r w:rsidR="002660B7" w:rsidRPr="00FB752F">
        <w:instrText xml:space="preserve"> REF _Ref119427269 \h  \* MERGEFORMAT </w:instrText>
      </w:r>
      <w:r w:rsidR="002660B7" w:rsidRPr="00FB752F">
        <w:fldChar w:fldCharType="separate"/>
      </w:r>
      <w:r w:rsidR="00AB6DC0" w:rsidRPr="00AB6DC0">
        <w:t>ИНФОРМАЦИОННАЯ КАРТА КОНКУРСА</w:t>
      </w:r>
      <w:r w:rsidR="002660B7" w:rsidRPr="00FB752F">
        <w:fldChar w:fldCharType="end"/>
      </w:r>
      <w:bookmarkStart w:id="179" w:name="_Toc518119388"/>
      <w:r w:rsidR="007A742B">
        <w:t>».</w:t>
      </w:r>
    </w:p>
    <w:p w:rsidR="00AE5BE4" w:rsidRDefault="00AE5BE4" w:rsidP="004E39EE">
      <w:r>
        <w:t>7.3.</w:t>
      </w:r>
      <w:r w:rsidR="00AC160E">
        <w:t>6</w:t>
      </w:r>
      <w:r>
        <w:t xml:space="preserve">. </w:t>
      </w:r>
      <w:r w:rsidRPr="00AE5BE4">
        <w:t>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w:t>
      </w:r>
      <w:r>
        <w:t>.</w:t>
      </w:r>
    </w:p>
    <w:p w:rsidR="002C442A" w:rsidRPr="007A742B" w:rsidRDefault="00EA1F64" w:rsidP="004E39EE">
      <w:r>
        <w:t>7.3.</w:t>
      </w:r>
      <w:r w:rsidR="00AC160E">
        <w:t>7</w:t>
      </w:r>
      <w:r>
        <w:t xml:space="preserve">. </w:t>
      </w:r>
      <w:r w:rsidR="00AE5BE4" w:rsidRPr="00AE5BE4">
        <w:t>Оценка заявок на участие в конкурсе осуществляется в соответствии с Постановлением Правительства Российской Федерации от 10.09.2009 г. № 722</w:t>
      </w:r>
      <w:r w:rsidR="002C442A" w:rsidRPr="007A742B">
        <w:t>.</w:t>
      </w:r>
    </w:p>
    <w:bookmarkEnd w:id="179"/>
    <w:p w:rsidR="00B46280" w:rsidRPr="004E39EE" w:rsidRDefault="00EA1F64" w:rsidP="004E39EE">
      <w:r>
        <w:t>7.3.</w:t>
      </w:r>
      <w:r w:rsidR="00AC160E">
        <w:t>8</w:t>
      </w:r>
      <w:r>
        <w:t xml:space="preserve">. </w:t>
      </w:r>
      <w:r w:rsidR="00B46280" w:rsidRPr="004E39EE">
        <w:t xml:space="preserve">В </w:t>
      </w:r>
      <w:proofErr w:type="gramStart"/>
      <w:r w:rsidR="00B46280" w:rsidRPr="004E39EE">
        <w:t>случае</w:t>
      </w:r>
      <w:proofErr w:type="gramEnd"/>
      <w:r w:rsidR="00B46280" w:rsidRPr="004E39EE">
        <w:t>, если в нескольких заявках на участие в конкурсе содержатся одинаковые условия исполнения контракта, и такие заявки набрали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2660B7" w:rsidRPr="004E39EE" w:rsidRDefault="00EA1F64" w:rsidP="004E39EE">
      <w:bookmarkStart w:id="180" w:name="_Ref166350545"/>
      <w:bookmarkEnd w:id="178"/>
      <w:r>
        <w:t>7.3.</w:t>
      </w:r>
      <w:r w:rsidR="00AC160E">
        <w:t>9</w:t>
      </w:r>
      <w:r>
        <w:t xml:space="preserve">. </w:t>
      </w:r>
      <w:r w:rsidR="002660B7" w:rsidRPr="004E39EE">
        <w:t xml:space="preserve">На основании результатов оценки и сопоставления заявок на участие в конкурсе </w:t>
      </w:r>
      <w:r w:rsidR="0039729C" w:rsidRPr="004E39EE">
        <w:t>К</w:t>
      </w:r>
      <w:r w:rsidR="002660B7" w:rsidRPr="004E39EE">
        <w:t>омиссия определяет победителя конкурса</w:t>
      </w:r>
      <w:r w:rsidR="00532913" w:rsidRPr="004E39EE">
        <w:t xml:space="preserve"> (</w:t>
      </w:r>
      <w:r w:rsidR="002660B7" w:rsidRPr="004E39EE">
        <w:t>по каждому лоту отдельно</w:t>
      </w:r>
      <w:r w:rsidR="00532913" w:rsidRPr="004E39EE">
        <w:t>)</w:t>
      </w:r>
      <w:r w:rsidR="002660B7" w:rsidRPr="004E39EE">
        <w:t xml:space="preserve">. Победителем конкурса признается участник конкурса, который предложил лучшие условия исполнения </w:t>
      </w:r>
      <w:r w:rsidR="0039729C" w:rsidRPr="004E39EE">
        <w:t>К</w:t>
      </w:r>
      <w:r w:rsidR="002660B7" w:rsidRPr="004E39EE">
        <w:t xml:space="preserve">онтракта и заявке на </w:t>
      </w:r>
      <w:proofErr w:type="gramStart"/>
      <w:r w:rsidR="002660B7" w:rsidRPr="004E39EE">
        <w:t>участие</w:t>
      </w:r>
      <w:proofErr w:type="gramEnd"/>
      <w:r w:rsidR="002660B7" w:rsidRPr="004E39EE">
        <w:t xml:space="preserve"> в конкурсе которого присвоен первый номер, исходя из критериев оценки заявок на участие в конкурсе, их содержания и значимости, указанных в пункте </w:t>
      </w:r>
      <w:r w:rsidR="00051572">
        <w:t>1</w:t>
      </w:r>
      <w:r w:rsidR="002660B7" w:rsidRPr="004E39EE">
        <w:fldChar w:fldCharType="begin"/>
      </w:r>
      <w:r w:rsidR="002660B7" w:rsidRPr="004E39EE">
        <w:instrText xml:space="preserve"> REF _Ref166313235 \r \h  \* MERGEFORMAT </w:instrText>
      </w:r>
      <w:r w:rsidR="002660B7" w:rsidRPr="004E39EE">
        <w:fldChar w:fldCharType="separate"/>
      </w:r>
      <w:r w:rsidR="00AB6DC0">
        <w:t>0</w:t>
      </w:r>
      <w:r w:rsidR="002660B7" w:rsidRPr="004E39EE">
        <w:fldChar w:fldCharType="end"/>
      </w:r>
      <w:r w:rsidR="00051572">
        <w:t>.1.21</w:t>
      </w:r>
      <w:r w:rsidR="002660B7" w:rsidRPr="004E39EE">
        <w:t xml:space="preserve"> части </w:t>
      </w:r>
      <w:r w:rsidR="002660B7" w:rsidRPr="004E39EE">
        <w:fldChar w:fldCharType="begin"/>
      </w:r>
      <w:r w:rsidR="002660B7" w:rsidRPr="004E39EE">
        <w:instrText xml:space="preserve"> REF _Ref119427269 \r \h  \* MERGEFORMAT </w:instrText>
      </w:r>
      <w:r w:rsidR="002660B7" w:rsidRPr="004E39EE">
        <w:fldChar w:fldCharType="separate"/>
      </w:r>
      <w:r w:rsidR="00AB6DC0">
        <w:t>III</w:t>
      </w:r>
      <w:r w:rsidR="002660B7" w:rsidRPr="004E39EE">
        <w:fldChar w:fldCharType="end"/>
      </w:r>
      <w:r w:rsidR="002660B7" w:rsidRPr="004E39EE">
        <w:t xml:space="preserve"> «</w:t>
      </w:r>
      <w:r w:rsidR="002660B7" w:rsidRPr="004E39EE">
        <w:fldChar w:fldCharType="begin"/>
      </w:r>
      <w:r w:rsidR="002660B7" w:rsidRPr="004E39EE">
        <w:instrText xml:space="preserve"> REF _Ref119427269 \h  \* MERGEFORMAT </w:instrText>
      </w:r>
      <w:r w:rsidR="002660B7" w:rsidRPr="004E39EE">
        <w:fldChar w:fldCharType="separate"/>
      </w:r>
      <w:r w:rsidR="00AB6DC0" w:rsidRPr="00AB6DC0">
        <w:t>ИНФОРМАЦИОННАЯ КАРТА КОНКУРСА</w:t>
      </w:r>
      <w:r w:rsidR="002660B7" w:rsidRPr="004E39EE">
        <w:fldChar w:fldCharType="end"/>
      </w:r>
      <w:r w:rsidR="002660B7" w:rsidRPr="004E39EE">
        <w:t>».</w:t>
      </w:r>
      <w:bookmarkEnd w:id="180"/>
      <w:r w:rsidR="002660B7" w:rsidRPr="004E39EE">
        <w:t xml:space="preserve"> </w:t>
      </w:r>
    </w:p>
    <w:p w:rsidR="002660B7" w:rsidRPr="004E39EE" w:rsidRDefault="00EA1F64" w:rsidP="004E39EE">
      <w:r>
        <w:t>7.3.1</w:t>
      </w:r>
      <w:r w:rsidR="00AC160E">
        <w:t>0</w:t>
      </w:r>
      <w:r>
        <w:t xml:space="preserve">. </w:t>
      </w:r>
      <w:r w:rsidR="002660B7" w:rsidRPr="004E39EE">
        <w:t xml:space="preserve">Решение </w:t>
      </w:r>
      <w:r w:rsidR="0039729C" w:rsidRPr="004E39EE">
        <w:t>К</w:t>
      </w:r>
      <w:r w:rsidR="002660B7" w:rsidRPr="004E39EE">
        <w:t>омиссии оформляется в виде Протокола оценки и сопоставления заявок на участие в конкурсе.</w:t>
      </w:r>
    </w:p>
    <w:p w:rsidR="002660B7" w:rsidRPr="004E39EE" w:rsidRDefault="00EA1F64" w:rsidP="004E39EE">
      <w:r>
        <w:t>7.3.1</w:t>
      </w:r>
      <w:r w:rsidR="00AC160E">
        <w:t>1</w:t>
      </w:r>
      <w:r>
        <w:t xml:space="preserve">. </w:t>
      </w:r>
      <w:r w:rsidR="0039729C" w:rsidRPr="004E39EE">
        <w:t>Заказчик</w:t>
      </w:r>
      <w:r w:rsidR="00532913" w:rsidRPr="004E39EE">
        <w:t xml:space="preserve"> (</w:t>
      </w:r>
      <w:r w:rsidR="002660B7" w:rsidRPr="004E39EE">
        <w:t>Уполномоченный орган</w:t>
      </w:r>
      <w:r w:rsidR="00532913" w:rsidRPr="004E39EE">
        <w:t>)</w:t>
      </w:r>
      <w:r w:rsidR="002660B7" w:rsidRPr="004E39EE">
        <w:t xml:space="preserve"> в течение </w:t>
      </w:r>
      <w:r w:rsidR="00532913" w:rsidRPr="004E39EE">
        <w:t>3</w:t>
      </w:r>
      <w:r w:rsidR="002660B7" w:rsidRPr="004E39EE">
        <w:t xml:space="preserve"> рабочих дней со дня подписания протокола оценки и сопоставления заявок на участие в конкурсе передает победителю конкурса один </w:t>
      </w:r>
      <w:r w:rsidR="00A75529" w:rsidRPr="004E39EE">
        <w:t>экземпляр протокола.</w:t>
      </w:r>
    </w:p>
    <w:p w:rsidR="002660B7" w:rsidRPr="004E39EE" w:rsidRDefault="0071762F" w:rsidP="004E39EE">
      <w:r>
        <w:t>7.3.</w:t>
      </w:r>
      <w:r w:rsidR="00AC160E">
        <w:t>12</w:t>
      </w:r>
      <w:r>
        <w:t xml:space="preserve">. </w:t>
      </w:r>
      <w:r w:rsidR="002660B7" w:rsidRPr="004E39EE">
        <w:t xml:space="preserve">Указанный протокол размещается </w:t>
      </w:r>
      <w:r w:rsidR="00A75529" w:rsidRPr="004E39EE">
        <w:t>З</w:t>
      </w:r>
      <w:r w:rsidR="002660B7" w:rsidRPr="004E39EE">
        <w:t>аказчиком</w:t>
      </w:r>
      <w:r w:rsidR="00532913" w:rsidRPr="004E39EE">
        <w:t xml:space="preserve"> (</w:t>
      </w:r>
      <w:r w:rsidR="002660B7" w:rsidRPr="004E39EE">
        <w:t>уполномоченным органом, специализированной организацией</w:t>
      </w:r>
      <w:r w:rsidR="00532913" w:rsidRPr="004E39EE">
        <w:t>)</w:t>
      </w:r>
      <w:r w:rsidR="002660B7" w:rsidRPr="004E39EE">
        <w:t xml:space="preserve"> на </w:t>
      </w:r>
      <w:r w:rsidR="008E57D0">
        <w:t xml:space="preserve">Официальном </w:t>
      </w:r>
      <w:r w:rsidR="002660B7" w:rsidRPr="004E39EE">
        <w:t>сайте</w:t>
      </w:r>
      <w:r w:rsidR="008E57D0">
        <w:t xml:space="preserve"> </w:t>
      </w:r>
      <w:r w:rsidR="002660B7" w:rsidRPr="004E39EE">
        <w:t>в течение дня, следующего после дня подписания указанного протокола.</w:t>
      </w:r>
    </w:p>
    <w:p w:rsidR="002660B7" w:rsidRDefault="00C7327D">
      <w:pPr>
        <w:pStyle w:val="11"/>
        <w:keepNext w:val="0"/>
        <w:spacing w:before="360" w:after="120"/>
        <w:ind w:left="431" w:hanging="431"/>
        <w:rPr>
          <w:bCs w:val="0"/>
          <w:caps/>
          <w:sz w:val="24"/>
          <w:szCs w:val="24"/>
        </w:rPr>
      </w:pPr>
      <w:bookmarkStart w:id="181" w:name="_Toc123405485"/>
      <w:bookmarkStart w:id="182" w:name="_Toc166101211"/>
      <w:bookmarkStart w:id="183" w:name="_Toc320713630"/>
      <w:r>
        <w:rPr>
          <w:bCs w:val="0"/>
          <w:caps/>
          <w:sz w:val="24"/>
          <w:szCs w:val="24"/>
        </w:rPr>
        <w:t xml:space="preserve">8. </w:t>
      </w:r>
      <w:r w:rsidR="002660B7">
        <w:rPr>
          <w:bCs w:val="0"/>
          <w:caps/>
          <w:sz w:val="24"/>
          <w:szCs w:val="24"/>
        </w:rPr>
        <w:t xml:space="preserve">ЗАКЛЮЧЕНИЕ </w:t>
      </w:r>
      <w:r w:rsidR="000A06E8">
        <w:rPr>
          <w:bCs w:val="0"/>
          <w:caps/>
          <w:sz w:val="24"/>
          <w:szCs w:val="24"/>
        </w:rPr>
        <w:t>К</w:t>
      </w:r>
      <w:r w:rsidR="002660B7">
        <w:rPr>
          <w:bCs w:val="0"/>
          <w:caps/>
          <w:sz w:val="24"/>
          <w:szCs w:val="24"/>
        </w:rPr>
        <w:t>ОНТРАКТА</w:t>
      </w:r>
      <w:bookmarkEnd w:id="181"/>
      <w:bookmarkEnd w:id="182"/>
      <w:bookmarkEnd w:id="183"/>
    </w:p>
    <w:p w:rsidR="002660B7" w:rsidRDefault="00C7327D">
      <w:pPr>
        <w:pStyle w:val="22"/>
        <w:keepNext w:val="0"/>
        <w:spacing w:after="0"/>
        <w:ind w:left="578" w:hanging="578"/>
        <w:rPr>
          <w:bCs w:val="0"/>
          <w:sz w:val="24"/>
          <w:szCs w:val="24"/>
        </w:rPr>
      </w:pPr>
      <w:bookmarkStart w:id="184" w:name="_Ref119429973"/>
      <w:bookmarkStart w:id="185" w:name="_Toc123405486"/>
      <w:bookmarkStart w:id="186" w:name="_Toc320713631"/>
      <w:r>
        <w:rPr>
          <w:bCs w:val="0"/>
          <w:sz w:val="24"/>
          <w:szCs w:val="24"/>
        </w:rPr>
        <w:t xml:space="preserve">8.1. </w:t>
      </w:r>
      <w:r w:rsidR="002660B7">
        <w:rPr>
          <w:bCs w:val="0"/>
          <w:sz w:val="24"/>
          <w:szCs w:val="24"/>
        </w:rPr>
        <w:t xml:space="preserve">Срок заключения </w:t>
      </w:r>
      <w:r w:rsidR="000A06E8">
        <w:rPr>
          <w:bCs w:val="0"/>
          <w:sz w:val="24"/>
          <w:szCs w:val="24"/>
        </w:rPr>
        <w:t>К</w:t>
      </w:r>
      <w:r w:rsidR="002660B7">
        <w:rPr>
          <w:bCs w:val="0"/>
          <w:sz w:val="24"/>
          <w:szCs w:val="24"/>
        </w:rPr>
        <w:t>онтракта</w:t>
      </w:r>
      <w:bookmarkEnd w:id="184"/>
      <w:bookmarkEnd w:id="185"/>
      <w:bookmarkEnd w:id="186"/>
    </w:p>
    <w:p w:rsidR="002660B7" w:rsidRDefault="0071762F" w:rsidP="004E39EE">
      <w:bookmarkStart w:id="187" w:name="_Ref166644071"/>
      <w:bookmarkStart w:id="188" w:name="_Ref125999456"/>
      <w:r>
        <w:t xml:space="preserve">8.1.1. </w:t>
      </w:r>
      <w:r w:rsidR="002660B7">
        <w:t xml:space="preserve">С победителем конкурса в отношении каждого лота отдельно будет заключен </w:t>
      </w:r>
      <w:r w:rsidR="00653F5F">
        <w:t>К</w:t>
      </w:r>
      <w:r w:rsidR="002660B7">
        <w:t>онтра</w:t>
      </w:r>
      <w:proofErr w:type="gramStart"/>
      <w:r w:rsidR="002660B7">
        <w:t>кт в ср</w:t>
      </w:r>
      <w:proofErr w:type="gramEnd"/>
      <w:r w:rsidR="002660B7">
        <w:t xml:space="preserve">ок не ранее чем через </w:t>
      </w:r>
      <w:r w:rsidR="00F66631">
        <w:t>10</w:t>
      </w:r>
      <w:r w:rsidR="002660B7">
        <w:t xml:space="preserve"> дней со дня размещения на официальном сайте протокола оценки и сопоставления заявок на участие в конкурсе и не позднее чем через </w:t>
      </w:r>
      <w:r w:rsidR="00F66631">
        <w:t>20</w:t>
      </w:r>
      <w:r w:rsidR="002660B7">
        <w:t xml:space="preserve"> дней со дня проведения конкурса.</w:t>
      </w:r>
      <w:bookmarkEnd w:id="187"/>
      <w:r w:rsidR="002660B7">
        <w:t xml:space="preserve"> Днем проведения конкурса считается день окончания проведения оценки и сопоставления заявок на участие в конкурсе.</w:t>
      </w:r>
    </w:p>
    <w:p w:rsidR="002660B7" w:rsidRPr="00DB40B7" w:rsidRDefault="0071762F" w:rsidP="004E39EE">
      <w:r>
        <w:t xml:space="preserve">8.1.2. </w:t>
      </w:r>
      <w:proofErr w:type="gramStart"/>
      <w:r w:rsidR="002660B7">
        <w:t xml:space="preserve">В случае если конкурс признан несостоявшимся </w:t>
      </w:r>
      <w:r w:rsidR="00F66631" w:rsidRPr="00F66631">
        <w:t>(</w:t>
      </w:r>
      <w:r w:rsidR="00123125" w:rsidRPr="00F66631">
        <w:t xml:space="preserve">в том числе </w:t>
      </w:r>
      <w:r w:rsidR="002660B7" w:rsidRPr="00F66631">
        <w:t>признан несостоявшимся в отношении отдельного лота</w:t>
      </w:r>
      <w:r w:rsidR="00F66631" w:rsidRPr="00F66631">
        <w:t>)</w:t>
      </w:r>
      <w:r w:rsidR="002660B7" w:rsidRPr="00F66631">
        <w:t xml:space="preserve"> в связи с тем, что по окончании срока подачи заявок на участие в конкурсе была подана только одна заявка</w:t>
      </w:r>
      <w:r w:rsidR="002660B7">
        <w:t xml:space="preserve"> на участие в конкурсе и эта заявка была признана соответствующей требованиям и условиям, предусмотренным конкурсной документацией, либо только один участник размещения заказа, подавший заявку на участие</w:t>
      </w:r>
      <w:proofErr w:type="gramEnd"/>
      <w:r w:rsidR="002660B7">
        <w:t xml:space="preserve"> в конкурсе, был признан </w:t>
      </w:r>
      <w:r w:rsidR="002660B7" w:rsidRPr="00DB40B7">
        <w:t xml:space="preserve">участником конкурса, </w:t>
      </w:r>
      <w:r w:rsidR="00F67A8B" w:rsidRPr="00DB40B7">
        <w:t>К</w:t>
      </w:r>
      <w:r w:rsidR="002660B7" w:rsidRPr="00DB40B7">
        <w:t xml:space="preserve">онтракт будет заключен не ранее чем через </w:t>
      </w:r>
      <w:r w:rsidR="00DB40B7" w:rsidRPr="00DB40B7">
        <w:t>10</w:t>
      </w:r>
      <w:r w:rsidR="002660B7" w:rsidRPr="00DB40B7">
        <w:t xml:space="preserve"> дней и не позднее чем через </w:t>
      </w:r>
      <w:r w:rsidR="00DB40B7" w:rsidRPr="00DB40B7">
        <w:t>20</w:t>
      </w:r>
      <w:r w:rsidR="002660B7" w:rsidRPr="00DB40B7">
        <w:t xml:space="preserve"> дней со дня размещения на официальном сайте протокола рассмотрения заявок на участие в конкурсе.</w:t>
      </w:r>
    </w:p>
    <w:p w:rsidR="002660B7" w:rsidRPr="00DB40B7" w:rsidRDefault="00C7327D">
      <w:pPr>
        <w:pStyle w:val="22"/>
        <w:spacing w:before="360" w:after="0"/>
        <w:ind w:left="578" w:hanging="578"/>
        <w:rPr>
          <w:bCs w:val="0"/>
          <w:sz w:val="24"/>
          <w:szCs w:val="24"/>
        </w:rPr>
      </w:pPr>
      <w:bookmarkStart w:id="189" w:name="_Toc169628399"/>
      <w:bookmarkStart w:id="190" w:name="_Toc320713632"/>
      <w:bookmarkEnd w:id="188"/>
      <w:r>
        <w:rPr>
          <w:bCs w:val="0"/>
          <w:sz w:val="24"/>
          <w:szCs w:val="24"/>
        </w:rPr>
        <w:t xml:space="preserve">8.2. </w:t>
      </w:r>
      <w:r w:rsidR="002660B7" w:rsidRPr="00DB40B7">
        <w:rPr>
          <w:bCs w:val="0"/>
          <w:sz w:val="24"/>
          <w:szCs w:val="24"/>
        </w:rPr>
        <w:t xml:space="preserve">Срок подписания победителем конкурса проекта </w:t>
      </w:r>
      <w:r w:rsidR="00104BF9" w:rsidRPr="00DB40B7">
        <w:rPr>
          <w:bCs w:val="0"/>
          <w:sz w:val="24"/>
          <w:szCs w:val="24"/>
        </w:rPr>
        <w:t>К</w:t>
      </w:r>
      <w:r w:rsidR="002660B7" w:rsidRPr="00DB40B7">
        <w:rPr>
          <w:bCs w:val="0"/>
          <w:sz w:val="24"/>
          <w:szCs w:val="24"/>
        </w:rPr>
        <w:t>онтракта</w:t>
      </w:r>
      <w:bookmarkEnd w:id="189"/>
      <w:bookmarkEnd w:id="190"/>
    </w:p>
    <w:p w:rsidR="002660B7" w:rsidRDefault="0071762F" w:rsidP="004E39EE">
      <w:bookmarkStart w:id="191" w:name="_Ref169633581"/>
      <w:r>
        <w:t xml:space="preserve">8.2.1. </w:t>
      </w:r>
      <w:r w:rsidR="002660B7" w:rsidRPr="00DB40B7">
        <w:t xml:space="preserve">Победитель конкурса должен подписать </w:t>
      </w:r>
      <w:r w:rsidR="00104BF9" w:rsidRPr="00DB40B7">
        <w:t>К</w:t>
      </w:r>
      <w:r w:rsidR="002660B7" w:rsidRPr="00DB40B7">
        <w:t>онтра</w:t>
      </w:r>
      <w:proofErr w:type="gramStart"/>
      <w:r w:rsidR="002660B7" w:rsidRPr="00DB40B7">
        <w:t>кт в ср</w:t>
      </w:r>
      <w:proofErr w:type="gramEnd"/>
      <w:r w:rsidR="002660B7" w:rsidRPr="00DB40B7">
        <w:t xml:space="preserve">ок не ранее чем через </w:t>
      </w:r>
      <w:r w:rsidR="00DB40B7">
        <w:t>10</w:t>
      </w:r>
      <w:r w:rsidR="002660B7" w:rsidRPr="00DB40B7">
        <w:t xml:space="preserve"> дней со дня размещения</w:t>
      </w:r>
      <w:r w:rsidR="002660B7">
        <w:t xml:space="preserve"> на официальном сайте протокола оценки и сопоставления заявок на участие в конкурсе и не позднее чем через </w:t>
      </w:r>
      <w:r w:rsidR="00DB40B7">
        <w:t>20</w:t>
      </w:r>
      <w:r w:rsidR="002660B7">
        <w:t xml:space="preserve"> дней со дня подписания указанного протокола.</w:t>
      </w:r>
      <w:bookmarkEnd w:id="191"/>
    </w:p>
    <w:p w:rsidR="002660B7" w:rsidRDefault="00C7327D">
      <w:pPr>
        <w:pStyle w:val="22"/>
        <w:keepNext w:val="0"/>
        <w:spacing w:before="360" w:after="0"/>
        <w:ind w:left="578" w:hanging="578"/>
        <w:rPr>
          <w:bCs w:val="0"/>
          <w:sz w:val="24"/>
          <w:szCs w:val="24"/>
        </w:rPr>
      </w:pPr>
      <w:bookmarkStart w:id="192" w:name="_Toc320713633"/>
      <w:r>
        <w:rPr>
          <w:bCs w:val="0"/>
          <w:sz w:val="24"/>
          <w:szCs w:val="24"/>
        </w:rPr>
        <w:t xml:space="preserve">8.3. </w:t>
      </w:r>
      <w:r w:rsidR="002660B7">
        <w:rPr>
          <w:bCs w:val="0"/>
          <w:sz w:val="24"/>
          <w:szCs w:val="24"/>
        </w:rPr>
        <w:t xml:space="preserve">Порядок заключения </w:t>
      </w:r>
      <w:r w:rsidR="00104BF9">
        <w:rPr>
          <w:bCs w:val="0"/>
          <w:sz w:val="24"/>
          <w:szCs w:val="24"/>
        </w:rPr>
        <w:t>К</w:t>
      </w:r>
      <w:r w:rsidR="002660B7">
        <w:rPr>
          <w:bCs w:val="0"/>
          <w:sz w:val="24"/>
          <w:szCs w:val="24"/>
        </w:rPr>
        <w:t>онтракта</w:t>
      </w:r>
      <w:bookmarkEnd w:id="192"/>
    </w:p>
    <w:p w:rsidR="002660B7" w:rsidRDefault="0071762F" w:rsidP="004E39EE">
      <w:bookmarkStart w:id="193" w:name="_Ref130891676"/>
      <w:r>
        <w:t xml:space="preserve">8.3.1. </w:t>
      </w:r>
      <w:r w:rsidR="002660B7">
        <w:t xml:space="preserve">Заказчик в течение </w:t>
      </w:r>
      <w:r w:rsidR="00DB40B7">
        <w:t>3</w:t>
      </w:r>
      <w:r w:rsidR="002660B7" w:rsidRPr="00104BF9">
        <w:t xml:space="preserve"> рабочих</w:t>
      </w:r>
      <w:r w:rsidR="002660B7">
        <w:t xml:space="preserve"> дней со дня подписания протокола оценки и сопоставления заявок на участие в конкурсе передает победителю конкурса проект контракта, который составляется путем включения условий исполнения </w:t>
      </w:r>
      <w:r w:rsidR="00A066A4">
        <w:t>К</w:t>
      </w:r>
      <w:r w:rsidR="002660B7">
        <w:t xml:space="preserve">онтракта, предложенных победителем конкурса в заявке на участие в конкурсе, в проект </w:t>
      </w:r>
      <w:r w:rsidR="00A066A4">
        <w:t>К</w:t>
      </w:r>
      <w:r w:rsidR="002660B7">
        <w:t xml:space="preserve">онтракта, прилагаемый к конкурсной документации (часть </w:t>
      </w:r>
      <w:r w:rsidR="002660B7">
        <w:fldChar w:fldCharType="begin"/>
      </w:r>
      <w:r w:rsidR="002660B7">
        <w:instrText xml:space="preserve"> REF _Ref166334805 \r \h  \* MERGEFORMAT </w:instrText>
      </w:r>
      <w:r w:rsidR="002660B7">
        <w:fldChar w:fldCharType="separate"/>
      </w:r>
      <w:r w:rsidR="00AB6DC0">
        <w:t>V</w:t>
      </w:r>
      <w:r w:rsidR="002660B7">
        <w:fldChar w:fldCharType="end"/>
      </w:r>
      <w:r w:rsidR="002660B7">
        <w:t xml:space="preserve"> «</w:t>
      </w:r>
      <w:r w:rsidR="002660B7">
        <w:fldChar w:fldCharType="begin"/>
      </w:r>
      <w:r w:rsidR="002660B7">
        <w:instrText xml:space="preserve"> REF _Ref166334809 \h  \* MERGEFORMAT </w:instrText>
      </w:r>
      <w:r w:rsidR="002660B7">
        <w:fldChar w:fldCharType="separate"/>
      </w:r>
      <w:r w:rsidR="00AB6DC0" w:rsidRPr="00AB6DC0">
        <w:t xml:space="preserve">ПРОЕКТ </w:t>
      </w:r>
      <w:r w:rsidR="002660B7">
        <w:fldChar w:fldCharType="end"/>
      </w:r>
      <w:r w:rsidR="002660B7">
        <w:t>»).</w:t>
      </w:r>
      <w:bookmarkEnd w:id="193"/>
    </w:p>
    <w:p w:rsidR="002660B7" w:rsidRDefault="0071762F" w:rsidP="004E39EE">
      <w:bookmarkStart w:id="194" w:name="_Ref166350589"/>
      <w:r>
        <w:t xml:space="preserve">8.3.2. </w:t>
      </w:r>
      <w:r w:rsidR="002660B7">
        <w:t xml:space="preserve">Победитель конкурса должен подписать и заверить печатью </w:t>
      </w:r>
      <w:r w:rsidR="00A066A4">
        <w:t>К</w:t>
      </w:r>
      <w:r w:rsidR="002660B7">
        <w:t>онтракт и вернуть его заказчику в срок, установленный в пункте</w:t>
      </w:r>
      <w:r w:rsidR="00051572">
        <w:t xml:space="preserve"> 8.2.1</w:t>
      </w:r>
      <w:r w:rsidR="002660B7">
        <w:t>.</w:t>
      </w:r>
      <w:bookmarkEnd w:id="194"/>
    </w:p>
    <w:p w:rsidR="002660B7" w:rsidRPr="00DB40B7" w:rsidRDefault="0071762F" w:rsidP="004E39EE">
      <w:bookmarkStart w:id="195" w:name="_Ref166350611"/>
      <w:bookmarkStart w:id="196" w:name="_Ref166340476"/>
      <w:r>
        <w:t xml:space="preserve">8.3.3. </w:t>
      </w:r>
      <w:r w:rsidR="002660B7">
        <w:t xml:space="preserve">В </w:t>
      </w:r>
      <w:proofErr w:type="gramStart"/>
      <w:r w:rsidR="002660B7">
        <w:t>случае</w:t>
      </w:r>
      <w:proofErr w:type="gramEnd"/>
      <w:r w:rsidR="002660B7">
        <w:t xml:space="preserve">, если победитель конкурса в срок, предусмотренный в </w:t>
      </w:r>
      <w:r w:rsidR="002660B7" w:rsidRPr="00DB40B7">
        <w:t xml:space="preserve">пункте </w:t>
      </w:r>
      <w:r w:rsidR="00051572">
        <w:t>8.1.1</w:t>
      </w:r>
      <w:r w:rsidR="002660B7" w:rsidRPr="00DB40B7">
        <w:t xml:space="preserve">, не представил Заказчику подписанный </w:t>
      </w:r>
      <w:r w:rsidR="00A066A4" w:rsidRPr="00DB40B7">
        <w:t>К</w:t>
      </w:r>
      <w:r w:rsidR="002660B7" w:rsidRPr="00DB40B7">
        <w:t xml:space="preserve">онтракт, переданный ему в соответствии с пунктом </w:t>
      </w:r>
      <w:r w:rsidR="00051572">
        <w:t>8.3.1</w:t>
      </w:r>
      <w:r w:rsidR="002660B7" w:rsidRPr="00DB40B7">
        <w:t xml:space="preserve"> </w:t>
      </w:r>
      <w:r w:rsidR="00DB40B7" w:rsidRPr="00DB40B7">
        <w:t>(</w:t>
      </w:r>
      <w:r w:rsidR="002660B7" w:rsidRPr="00DB40B7">
        <w:t xml:space="preserve">а также обеспечение исполнения </w:t>
      </w:r>
      <w:r w:rsidR="00A066A4" w:rsidRPr="00DB40B7">
        <w:t>К</w:t>
      </w:r>
      <w:r w:rsidR="002660B7" w:rsidRPr="00DB40B7">
        <w:t xml:space="preserve">онтракта в соответствии с разделом </w:t>
      </w:r>
      <w:r w:rsidR="00051572">
        <w:t>9</w:t>
      </w:r>
      <w:r w:rsidR="00DB40B7" w:rsidRPr="00DB40B7">
        <w:t>)</w:t>
      </w:r>
      <w:r w:rsidR="00702A56">
        <w:t>,</w:t>
      </w:r>
      <w:r w:rsidR="00DB40B7" w:rsidRPr="00DB40B7">
        <w:t xml:space="preserve"> </w:t>
      </w:r>
      <w:r w:rsidR="002660B7" w:rsidRPr="00DB40B7">
        <w:t xml:space="preserve">победитель конкурса признается уклонившимся от заключения </w:t>
      </w:r>
      <w:r w:rsidR="00A066A4" w:rsidRPr="00DB40B7">
        <w:t>К</w:t>
      </w:r>
      <w:r w:rsidR="002660B7" w:rsidRPr="00DB40B7">
        <w:t>онтракта.</w:t>
      </w:r>
      <w:bookmarkEnd w:id="195"/>
    </w:p>
    <w:p w:rsidR="002660B7" w:rsidRPr="00DB40B7" w:rsidRDefault="0071762F" w:rsidP="004E39EE">
      <w:bookmarkStart w:id="197" w:name="_Ref166350640"/>
      <w:r>
        <w:t xml:space="preserve">8.3.4. </w:t>
      </w:r>
      <w:r w:rsidR="002660B7">
        <w:t xml:space="preserve">В случае, если победитель конкурса признан уклонившимся от заключения </w:t>
      </w:r>
      <w:r w:rsidR="00A066A4">
        <w:t>К</w:t>
      </w:r>
      <w:r w:rsidR="002660B7">
        <w:t xml:space="preserve">онтракта в соответствии с пунктом </w:t>
      </w:r>
      <w:r w:rsidR="00051572">
        <w:t>8.3.3</w:t>
      </w:r>
      <w:r w:rsidR="002660B7">
        <w:t xml:space="preserve">, </w:t>
      </w:r>
      <w:r w:rsidR="00AD6EDC">
        <w:t>З</w:t>
      </w:r>
      <w:r w:rsidR="002660B7">
        <w:t xml:space="preserve">аказчик вправе обратиться в суд с иском о </w:t>
      </w:r>
      <w:proofErr w:type="gramStart"/>
      <w:r w:rsidR="002660B7">
        <w:t>требовании</w:t>
      </w:r>
      <w:proofErr w:type="gramEnd"/>
      <w:r w:rsidR="002660B7">
        <w:t xml:space="preserve"> о понуждении победителя конкурса заключить </w:t>
      </w:r>
      <w:r w:rsidR="00A066A4">
        <w:t>К</w:t>
      </w:r>
      <w:r w:rsidR="002660B7">
        <w:t xml:space="preserve">онтракт, а также о возмещении убытков, причиненных уклонением от заключения </w:t>
      </w:r>
      <w:r w:rsidR="00A066A4">
        <w:lastRenderedPageBreak/>
        <w:t>К</w:t>
      </w:r>
      <w:r w:rsidR="002660B7">
        <w:t>онтракта</w:t>
      </w:r>
      <w:r w:rsidR="00566418">
        <w:t>.</w:t>
      </w:r>
      <w:r w:rsidR="00DB6814">
        <w:t xml:space="preserve"> </w:t>
      </w:r>
      <w:r w:rsidR="00566418">
        <w:t xml:space="preserve">Заказчик обязан </w:t>
      </w:r>
      <w:r w:rsidR="002660B7">
        <w:t xml:space="preserve">заключить </w:t>
      </w:r>
      <w:r w:rsidR="00A066A4">
        <w:t>К</w:t>
      </w:r>
      <w:r w:rsidR="002660B7">
        <w:t xml:space="preserve">онтракт с участником конкурса, заявке на </w:t>
      </w:r>
      <w:proofErr w:type="gramStart"/>
      <w:r w:rsidR="002660B7">
        <w:t>участие</w:t>
      </w:r>
      <w:proofErr w:type="gramEnd"/>
      <w:r w:rsidR="002660B7">
        <w:t xml:space="preserve"> в конкурсе которого </w:t>
      </w:r>
      <w:r w:rsidR="002660B7" w:rsidRPr="00DB40B7">
        <w:t xml:space="preserve">присвоен второй номер. При этом заключение </w:t>
      </w:r>
      <w:r w:rsidR="00A066A4" w:rsidRPr="00DB40B7">
        <w:t>К</w:t>
      </w:r>
      <w:r w:rsidR="002660B7" w:rsidRPr="00DB40B7">
        <w:t xml:space="preserve">онтракта для участника конкурса, заявке на </w:t>
      </w:r>
      <w:proofErr w:type="gramStart"/>
      <w:r w:rsidR="002660B7" w:rsidRPr="00DB40B7">
        <w:t>участие</w:t>
      </w:r>
      <w:proofErr w:type="gramEnd"/>
      <w:r w:rsidR="002660B7" w:rsidRPr="00DB40B7">
        <w:t xml:space="preserve"> в конкурсе которого присвоен второй номер, является обязательным. </w:t>
      </w:r>
      <w:r w:rsidR="00DB40B7" w:rsidRPr="00DB40B7">
        <w:t>(</w:t>
      </w:r>
      <w:r w:rsidR="002660B7" w:rsidRPr="00DB40B7">
        <w:t xml:space="preserve">В случае уклонения победителя конкурса или участника конкурса, заявке на </w:t>
      </w:r>
      <w:proofErr w:type="gramStart"/>
      <w:r w:rsidR="002660B7" w:rsidRPr="00DB40B7">
        <w:t>участие</w:t>
      </w:r>
      <w:proofErr w:type="gramEnd"/>
      <w:r w:rsidR="002660B7" w:rsidRPr="00DB40B7">
        <w:t xml:space="preserve"> в конкурсе которого присвоен второй номер, от заключения </w:t>
      </w:r>
      <w:r w:rsidR="00A066A4" w:rsidRPr="00DB40B7">
        <w:t>К</w:t>
      </w:r>
      <w:r w:rsidR="002660B7" w:rsidRPr="00DB40B7">
        <w:t xml:space="preserve">онтракта денежные средства, внесенные ими в качестве обеспечения заявки на участие в конкурсе, в </w:t>
      </w:r>
      <w:r w:rsidR="001B0222" w:rsidRPr="00DB40B7">
        <w:t>соответствии</w:t>
      </w:r>
      <w:r w:rsidR="002660B7" w:rsidRPr="00DB40B7">
        <w:t xml:space="preserve"> требование</w:t>
      </w:r>
      <w:r w:rsidR="001B0222" w:rsidRPr="00DB40B7">
        <w:t>м</w:t>
      </w:r>
      <w:r w:rsidR="002660B7" w:rsidRPr="00DB40B7">
        <w:t xml:space="preserve"> обеспечения заявки на участие в конкурсе</w:t>
      </w:r>
      <w:r w:rsidR="000F773B">
        <w:t>,</w:t>
      </w:r>
      <w:r w:rsidR="002660B7" w:rsidRPr="00DB40B7">
        <w:t xml:space="preserve"> </w:t>
      </w:r>
      <w:r w:rsidR="00F66782" w:rsidRPr="00DB40B7">
        <w:t>установленным</w:t>
      </w:r>
      <w:r w:rsidR="002660B7" w:rsidRPr="00DB40B7">
        <w:t xml:space="preserve"> в пункте </w:t>
      </w:r>
      <w:r w:rsidR="00051572">
        <w:t>1</w:t>
      </w:r>
      <w:r w:rsidR="002660B7" w:rsidRPr="00DB40B7">
        <w:fldChar w:fldCharType="begin"/>
      </w:r>
      <w:r w:rsidR="002660B7" w:rsidRPr="00DB40B7">
        <w:instrText xml:space="preserve"> REF _Ref166566393 \r \h  \* MERGEFORMAT </w:instrText>
      </w:r>
      <w:r w:rsidR="002660B7" w:rsidRPr="00DB40B7">
        <w:fldChar w:fldCharType="separate"/>
      </w:r>
      <w:r w:rsidR="00AB6DC0">
        <w:t>0</w:t>
      </w:r>
      <w:r w:rsidR="002660B7" w:rsidRPr="00DB40B7">
        <w:fldChar w:fldCharType="end"/>
      </w:r>
      <w:r w:rsidR="00051572">
        <w:t>.1.17</w:t>
      </w:r>
      <w:r w:rsidR="002660B7" w:rsidRPr="00DB40B7">
        <w:t xml:space="preserve"> части </w:t>
      </w:r>
      <w:r w:rsidR="002660B7" w:rsidRPr="00DB40B7">
        <w:fldChar w:fldCharType="begin"/>
      </w:r>
      <w:r w:rsidR="002660B7" w:rsidRPr="00DB40B7">
        <w:instrText xml:space="preserve"> REF _Ref119427269 \r \h  \* MERGEFORMAT </w:instrText>
      </w:r>
      <w:r w:rsidR="002660B7" w:rsidRPr="00DB40B7">
        <w:fldChar w:fldCharType="separate"/>
      </w:r>
      <w:r w:rsidR="00AB6DC0">
        <w:t>III</w:t>
      </w:r>
      <w:r w:rsidR="002660B7" w:rsidRPr="00DB40B7">
        <w:fldChar w:fldCharType="end"/>
      </w:r>
      <w:r w:rsidR="002660B7" w:rsidRPr="00DB40B7">
        <w:t xml:space="preserve"> «</w:t>
      </w:r>
      <w:r w:rsidR="002660B7" w:rsidRPr="00DB40B7">
        <w:fldChar w:fldCharType="begin"/>
      </w:r>
      <w:r w:rsidR="002660B7" w:rsidRPr="00DB40B7">
        <w:instrText xml:space="preserve"> REF _Ref119427269 \h  \* MERGEFORMAT </w:instrText>
      </w:r>
      <w:r w:rsidR="002660B7" w:rsidRPr="00DB40B7">
        <w:fldChar w:fldCharType="separate"/>
      </w:r>
      <w:r w:rsidR="00AB6DC0" w:rsidRPr="00AB6DC0">
        <w:t>ИНФОРМАЦИОННАЯ КАРТА КОНКУРСА</w:t>
      </w:r>
      <w:r w:rsidR="002660B7" w:rsidRPr="00DB40B7">
        <w:fldChar w:fldCharType="end"/>
      </w:r>
      <w:r w:rsidR="002660B7" w:rsidRPr="00DB40B7">
        <w:t>», не возвращаются.</w:t>
      </w:r>
      <w:r w:rsidR="00DB40B7" w:rsidRPr="00DB40B7">
        <w:t xml:space="preserve">) </w:t>
      </w:r>
      <w:r w:rsidR="002660B7" w:rsidRPr="00DB40B7">
        <w:t xml:space="preserve">В случае уклонения участника конкурса, заявке на участие в конкурсе которого присвоен второй номер, от заключения контракта заказчик вправе обратиться в суд с иском о </w:t>
      </w:r>
      <w:proofErr w:type="gramStart"/>
      <w:r w:rsidR="002660B7" w:rsidRPr="00DB40B7">
        <w:t>требовании</w:t>
      </w:r>
      <w:proofErr w:type="gramEnd"/>
      <w:r w:rsidR="002660B7" w:rsidRPr="00F66782">
        <w:t xml:space="preserve"> о понуждении такого участника заключить </w:t>
      </w:r>
      <w:r w:rsidR="006821D0" w:rsidRPr="00F66782">
        <w:t>К</w:t>
      </w:r>
      <w:r w:rsidR="002660B7" w:rsidRPr="00F66782">
        <w:t>онтракт</w:t>
      </w:r>
      <w:r w:rsidR="002660B7" w:rsidRPr="00DB40B7">
        <w:t xml:space="preserve">, а также о возмещении убытков, причиненных уклонением от заключения </w:t>
      </w:r>
      <w:r w:rsidR="006821D0" w:rsidRPr="00DB40B7">
        <w:t>К</w:t>
      </w:r>
      <w:r w:rsidR="002660B7" w:rsidRPr="00DB40B7">
        <w:t>онтракта, или принять решение о признании конкурса несостоявшимся.</w:t>
      </w:r>
      <w:bookmarkEnd w:id="197"/>
    </w:p>
    <w:bookmarkEnd w:id="196"/>
    <w:p w:rsidR="00AC160E" w:rsidRDefault="0071762F" w:rsidP="004E39EE">
      <w:r>
        <w:t xml:space="preserve">8.3.5. </w:t>
      </w:r>
      <w:proofErr w:type="gramStart"/>
      <w:r w:rsidR="00D92CC7" w:rsidRPr="00DB40B7">
        <w:t>В случае, если при размещении заказа на поставку технических средств реабилитации инвалидов</w:t>
      </w:r>
      <w:r w:rsidR="008B5F24" w:rsidRPr="00DB40B7">
        <w:t xml:space="preserve"> </w:t>
      </w:r>
      <w:r w:rsidR="00DB40B7" w:rsidRPr="00DB40B7">
        <w:t>(</w:t>
      </w:r>
      <w:r w:rsidR="00D92CC7" w:rsidRPr="00DB40B7">
        <w:t>оказание услуг в сфере образования</w:t>
      </w:r>
      <w:r w:rsidR="00DB40B7" w:rsidRPr="00DB40B7">
        <w:t>,</w:t>
      </w:r>
      <w:r w:rsidR="008B5F24" w:rsidRPr="00DB40B7">
        <w:t xml:space="preserve"> оказание</w:t>
      </w:r>
      <w:r w:rsidR="00D92CC7" w:rsidRPr="00DB40B7">
        <w:t xml:space="preserve"> услуг по санаторно-курортному лечению и оздоровлению</w:t>
      </w:r>
      <w:r w:rsidR="00DB40B7" w:rsidRPr="00DB40B7">
        <w:t>)</w:t>
      </w:r>
      <w:r w:rsidR="00D92CC7" w:rsidRPr="00DB40B7">
        <w:t xml:space="preserve"> победитель конкурса не может исполнить заказ в полном объеме и в конкурсной документации предусмотрено право </w:t>
      </w:r>
      <w:r w:rsidR="008B5F24" w:rsidRPr="00DB40B7">
        <w:t>З</w:t>
      </w:r>
      <w:r w:rsidR="00D92CC7" w:rsidRPr="00DB40B7">
        <w:t xml:space="preserve">аказчика заключить контракт с несколькими участниками размещения заказа, </w:t>
      </w:r>
      <w:r w:rsidR="008B5F24" w:rsidRPr="00DB40B7">
        <w:t>З</w:t>
      </w:r>
      <w:r w:rsidR="00D92CC7" w:rsidRPr="00DB40B7">
        <w:t>аказчик вправе заключить контракт с участниками конкурса, заявкам на участие в</w:t>
      </w:r>
      <w:r w:rsidR="00D92CC7" w:rsidRPr="008B5F24">
        <w:t xml:space="preserve"> конкурсе которых</w:t>
      </w:r>
      <w:proofErr w:type="gramEnd"/>
      <w:r w:rsidR="00D92CC7" w:rsidRPr="008B5F24">
        <w:t xml:space="preserve"> присвоены следующие порядковые номера в порядке возрастания в объеме, который предложен в таких заявках на участие в конкурсе. Такие участники размещения заказа не вправе отказаться от заключения </w:t>
      </w:r>
      <w:r w:rsidR="008B5F24">
        <w:t>К</w:t>
      </w:r>
      <w:r w:rsidR="00D92CC7" w:rsidRPr="008B5F24">
        <w:t xml:space="preserve">онтракта. При этом цена </w:t>
      </w:r>
      <w:r w:rsidR="008B5F24">
        <w:t>К</w:t>
      </w:r>
      <w:r w:rsidR="00D92CC7" w:rsidRPr="008B5F24">
        <w:t>онтракта не может превышать сумму, пропорциональную цене та</w:t>
      </w:r>
      <w:r w:rsidR="00D92CC7" w:rsidRPr="00506177">
        <w:t>кого контракта в зависимости от количества поставляемого товара</w:t>
      </w:r>
      <w:r w:rsidR="008B5F24" w:rsidRPr="00506177">
        <w:t xml:space="preserve"> на поставку, которых заключен контракт </w:t>
      </w:r>
      <w:r w:rsidR="00506177" w:rsidRPr="00506177">
        <w:t>(</w:t>
      </w:r>
      <w:r w:rsidR="00D92CC7" w:rsidRPr="00506177">
        <w:t>объема услуг,</w:t>
      </w:r>
      <w:r w:rsidR="008B5F24" w:rsidRPr="00506177">
        <w:t xml:space="preserve"> на</w:t>
      </w:r>
      <w:r w:rsidR="00D92CC7" w:rsidRPr="00506177">
        <w:t xml:space="preserve"> оказание которых заключен контракт</w:t>
      </w:r>
      <w:r w:rsidR="00506177" w:rsidRPr="00506177">
        <w:t>)</w:t>
      </w:r>
      <w:r w:rsidR="00D92CC7" w:rsidRPr="00506177">
        <w:t xml:space="preserve">. </w:t>
      </w:r>
    </w:p>
    <w:p w:rsidR="002660B7" w:rsidRDefault="0071762F" w:rsidP="004E39EE">
      <w:r>
        <w:t xml:space="preserve">8.3.6. </w:t>
      </w:r>
      <w:r w:rsidR="002660B7">
        <w:t xml:space="preserve">Заказ признается размещенным со дня заключения </w:t>
      </w:r>
      <w:r w:rsidR="006821D0">
        <w:t>Контракта.</w:t>
      </w:r>
    </w:p>
    <w:p w:rsidR="002660B7" w:rsidRPr="00506177" w:rsidRDefault="00C7327D">
      <w:pPr>
        <w:pStyle w:val="11"/>
        <w:spacing w:before="360" w:after="120"/>
        <w:ind w:left="431" w:hanging="431"/>
        <w:rPr>
          <w:bCs w:val="0"/>
          <w:caps/>
          <w:sz w:val="24"/>
          <w:szCs w:val="24"/>
        </w:rPr>
      </w:pPr>
      <w:bookmarkStart w:id="198" w:name="_Toc169628401"/>
      <w:bookmarkStart w:id="199" w:name="_Toc320713634"/>
      <w:bookmarkStart w:id="200" w:name="_Ref119429686"/>
      <w:bookmarkStart w:id="201" w:name="_Ref119429982"/>
      <w:bookmarkStart w:id="202" w:name="_Toc123405487"/>
      <w:bookmarkStart w:id="203" w:name="_Ref166339283"/>
      <w:r>
        <w:rPr>
          <w:bCs w:val="0"/>
          <w:caps/>
          <w:sz w:val="24"/>
          <w:szCs w:val="24"/>
        </w:rPr>
        <w:t xml:space="preserve">9. </w:t>
      </w:r>
      <w:r w:rsidR="002660B7" w:rsidRPr="00506177">
        <w:rPr>
          <w:bCs w:val="0"/>
          <w:caps/>
          <w:sz w:val="24"/>
          <w:szCs w:val="24"/>
        </w:rPr>
        <w:t xml:space="preserve">ОБЕСПЕЧЕНИЕ ИСПОЛНЕНИЯ </w:t>
      </w:r>
      <w:r w:rsidR="006821D0" w:rsidRPr="00506177">
        <w:rPr>
          <w:bCs w:val="0"/>
          <w:caps/>
          <w:sz w:val="24"/>
          <w:szCs w:val="24"/>
        </w:rPr>
        <w:t>К</w:t>
      </w:r>
      <w:r w:rsidR="002660B7" w:rsidRPr="00506177">
        <w:rPr>
          <w:bCs w:val="0"/>
          <w:caps/>
          <w:sz w:val="24"/>
          <w:szCs w:val="24"/>
        </w:rPr>
        <w:t>ОНТРАКТА</w:t>
      </w:r>
      <w:bookmarkEnd w:id="198"/>
      <w:bookmarkEnd w:id="199"/>
    </w:p>
    <w:p w:rsidR="002660B7" w:rsidRDefault="00D0766C">
      <w:pPr>
        <w:pStyle w:val="22"/>
        <w:spacing w:after="0"/>
        <w:ind w:left="578" w:hanging="578"/>
        <w:rPr>
          <w:bCs w:val="0"/>
          <w:sz w:val="24"/>
          <w:szCs w:val="24"/>
        </w:rPr>
      </w:pPr>
      <w:bookmarkStart w:id="204" w:name="_Toc169628402"/>
      <w:bookmarkStart w:id="205" w:name="_Toc320713635"/>
      <w:bookmarkStart w:id="206" w:name="_Ref166350669"/>
      <w:bookmarkEnd w:id="200"/>
      <w:bookmarkEnd w:id="201"/>
      <w:bookmarkEnd w:id="202"/>
      <w:bookmarkEnd w:id="203"/>
      <w:r>
        <w:rPr>
          <w:bCs w:val="0"/>
          <w:sz w:val="24"/>
          <w:szCs w:val="24"/>
        </w:rPr>
        <w:t xml:space="preserve">9.1. </w:t>
      </w:r>
      <w:r w:rsidR="002660B7">
        <w:rPr>
          <w:bCs w:val="0"/>
          <w:sz w:val="24"/>
          <w:szCs w:val="24"/>
        </w:rPr>
        <w:t>Общие положения</w:t>
      </w:r>
      <w:bookmarkEnd w:id="204"/>
      <w:bookmarkEnd w:id="205"/>
    </w:p>
    <w:p w:rsidR="002660B7" w:rsidRDefault="0071762F" w:rsidP="004E39EE">
      <w:r>
        <w:t xml:space="preserve">9.1.1. </w:t>
      </w:r>
      <w:r w:rsidR="006A0484">
        <w:t>В</w:t>
      </w:r>
      <w:r w:rsidR="002660B7">
        <w:t xml:space="preserve"> </w:t>
      </w:r>
      <w:proofErr w:type="gramStart"/>
      <w:r w:rsidR="002660B7">
        <w:t>соответствии</w:t>
      </w:r>
      <w:proofErr w:type="gramEnd"/>
      <w:r w:rsidR="002660B7">
        <w:t xml:space="preserve"> с пунктом </w:t>
      </w:r>
      <w:r w:rsidR="00051572">
        <w:t>1</w:t>
      </w:r>
      <w:r w:rsidR="002660B7">
        <w:fldChar w:fldCharType="begin"/>
      </w:r>
      <w:r w:rsidR="002660B7">
        <w:instrText xml:space="preserve"> REF _Ref166315600 \r \h  \* MERGEFORMAT </w:instrText>
      </w:r>
      <w:r w:rsidR="002660B7">
        <w:fldChar w:fldCharType="separate"/>
      </w:r>
      <w:r w:rsidR="00AB6DC0">
        <w:t>0</w:t>
      </w:r>
      <w:r w:rsidR="002660B7">
        <w:fldChar w:fldCharType="end"/>
      </w:r>
      <w:r w:rsidR="00051572">
        <w:t>.1.22</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xml:space="preserve">» установлено требование обеспечения исполнения </w:t>
      </w:r>
      <w:r w:rsidR="00B762A3">
        <w:t>К</w:t>
      </w:r>
      <w:r w:rsidR="002660B7">
        <w:t>онтракта</w:t>
      </w:r>
      <w:r w:rsidR="00B762A3">
        <w:t>.</w:t>
      </w:r>
      <w:r w:rsidR="002660B7">
        <w:t xml:space="preserve"> </w:t>
      </w:r>
      <w:r w:rsidR="00B762A3">
        <w:t>К</w:t>
      </w:r>
      <w:r w:rsidR="002660B7">
        <w:t xml:space="preserve">онтракт заключается только после предоставления участником конкурса, с которым заключается </w:t>
      </w:r>
      <w:r w:rsidR="00B762A3">
        <w:t>К</w:t>
      </w:r>
      <w:r w:rsidR="002660B7">
        <w:t>онтракт</w:t>
      </w:r>
      <w:r w:rsidR="00517F55">
        <w:t>,</w:t>
      </w:r>
      <w:r w:rsidR="002660B7">
        <w:t xml:space="preserve"> обеспечения исполнения  контракта.</w:t>
      </w:r>
      <w:bookmarkEnd w:id="206"/>
    </w:p>
    <w:p w:rsidR="002660B7" w:rsidRDefault="0071762F" w:rsidP="004E39EE">
      <w:r>
        <w:t xml:space="preserve">9.1.2. </w:t>
      </w:r>
      <w:r w:rsidR="002660B7">
        <w:t xml:space="preserve">В </w:t>
      </w:r>
      <w:proofErr w:type="gramStart"/>
      <w:r w:rsidR="002660B7">
        <w:t>случае</w:t>
      </w:r>
      <w:proofErr w:type="gramEnd"/>
      <w:r w:rsidR="002660B7">
        <w:t xml:space="preserve"> если начальная (максимальная) цена </w:t>
      </w:r>
      <w:r w:rsidR="006A0484">
        <w:t>К</w:t>
      </w:r>
      <w:r w:rsidR="002660B7">
        <w:t xml:space="preserve">онтракта (цена лота), указанная в извещении о проведении конкурса и пункте </w:t>
      </w:r>
      <w:r w:rsidR="00051572">
        <w:t>1</w:t>
      </w:r>
      <w:r w:rsidR="002660B7">
        <w:fldChar w:fldCharType="begin"/>
      </w:r>
      <w:r w:rsidR="002660B7">
        <w:instrText xml:space="preserve"> REF _Ref166267727 \r \h  \* MERGEFORMAT </w:instrText>
      </w:r>
      <w:r w:rsidR="002660B7">
        <w:fldChar w:fldCharType="separate"/>
      </w:r>
      <w:r w:rsidR="00AB6DC0">
        <w:t>0</w:t>
      </w:r>
      <w:r w:rsidR="002660B7">
        <w:fldChar w:fldCharType="end"/>
      </w:r>
      <w:r w:rsidR="00051572">
        <w:t>.1.16</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 xml:space="preserve">», превышает </w:t>
      </w:r>
      <w:r w:rsidR="002660B7" w:rsidRPr="006A0484">
        <w:t>пятьдесят миллионов</w:t>
      </w:r>
      <w:r w:rsidR="002660B7">
        <w:t xml:space="preserve"> рублей, </w:t>
      </w:r>
      <w:r w:rsidR="006A0484">
        <w:t>К</w:t>
      </w:r>
      <w:r w:rsidR="002660B7">
        <w:t xml:space="preserve">онтракт заключается только после предоставления участником конкурса, с которым заключается </w:t>
      </w:r>
      <w:r w:rsidR="006A0484">
        <w:t>К</w:t>
      </w:r>
      <w:r w:rsidR="002660B7">
        <w:t xml:space="preserve">онтракт, обеспечения исполнения </w:t>
      </w:r>
      <w:r w:rsidR="006A0484">
        <w:t>К</w:t>
      </w:r>
      <w:r w:rsidR="002660B7">
        <w:t>онтракта.</w:t>
      </w:r>
    </w:p>
    <w:p w:rsidR="002660B7" w:rsidRDefault="0071762F" w:rsidP="004E39EE">
      <w:r>
        <w:t xml:space="preserve">9.1.3. </w:t>
      </w:r>
      <w:r w:rsidR="002660B7">
        <w:t xml:space="preserve">Обеспечение исполнения </w:t>
      </w:r>
      <w:r w:rsidR="00DA1C86">
        <w:t>К</w:t>
      </w:r>
      <w:r w:rsidR="002660B7">
        <w:t xml:space="preserve">онтракта может быть представлено в виде </w:t>
      </w:r>
      <w:r w:rsidR="00033132" w:rsidRPr="00033132">
        <w:t xml:space="preserve">безотзывной банковской </w:t>
      </w:r>
      <w:r w:rsidR="00033132" w:rsidRPr="00ED4093">
        <w:t>гарантии, страхования ответственности по контракту</w:t>
      </w:r>
      <w:r w:rsidR="00702A56" w:rsidRPr="00ED4093">
        <w:t>,</w:t>
      </w:r>
      <w:r w:rsidR="00033132" w:rsidRPr="00ED4093">
        <w:t xml:space="preserve"> </w:t>
      </w:r>
      <w:r w:rsidR="007125FB" w:rsidRPr="00ED4093">
        <w:rPr>
          <w:szCs w:val="22"/>
        </w:rPr>
        <w:t xml:space="preserve">договора поручительства </w:t>
      </w:r>
      <w:r w:rsidR="00033132" w:rsidRPr="00ED4093">
        <w:t>или передачи заказчику в</w:t>
      </w:r>
      <w:r w:rsidR="00033132" w:rsidRPr="00033132">
        <w:t xml:space="preserve"> залог денежных средств, в том числе в форме вклада (депозита)</w:t>
      </w:r>
      <w:r w:rsidR="002660B7" w:rsidRPr="00033132">
        <w:t>.</w:t>
      </w:r>
      <w:r w:rsidR="002660B7">
        <w:t xml:space="preserve"> Способ обеспечения исполнения </w:t>
      </w:r>
      <w:r w:rsidR="00DA1C86">
        <w:t>К</w:t>
      </w:r>
      <w:r w:rsidR="002660B7">
        <w:t>онтракта определяется участником конкурса, с которым заключ</w:t>
      </w:r>
      <w:r w:rsidR="00DA1C86">
        <w:t>ается контракт, самостоятельно.</w:t>
      </w:r>
    </w:p>
    <w:p w:rsidR="002660B7" w:rsidRDefault="0071762F" w:rsidP="004E39EE">
      <w:bookmarkStart w:id="207" w:name="_Ref166350695"/>
      <w:r>
        <w:t xml:space="preserve">9.1.4. </w:t>
      </w:r>
      <w:r w:rsidR="002660B7">
        <w:t xml:space="preserve">Размер обеспечения исполнения </w:t>
      </w:r>
      <w:r w:rsidR="00DA1C86">
        <w:t>К</w:t>
      </w:r>
      <w:r w:rsidR="002660B7">
        <w:t xml:space="preserve">онтракта, срок и порядок его предоставления указаны в пункте </w:t>
      </w:r>
      <w:r w:rsidR="000F773B">
        <w:t>1</w:t>
      </w:r>
      <w:r w:rsidR="002660B7">
        <w:fldChar w:fldCharType="begin"/>
      </w:r>
      <w:r w:rsidR="002660B7">
        <w:instrText xml:space="preserve"> REF _Ref166337491 \r \h  \* MERGEFORMAT </w:instrText>
      </w:r>
      <w:r w:rsidR="002660B7">
        <w:fldChar w:fldCharType="separate"/>
      </w:r>
      <w:r w:rsidR="00AB6DC0">
        <w:t>0</w:t>
      </w:r>
      <w:r w:rsidR="002660B7">
        <w:fldChar w:fldCharType="end"/>
      </w:r>
      <w:r w:rsidR="000F773B">
        <w:t>.1.23</w:t>
      </w:r>
      <w:r w:rsidR="002660B7">
        <w:t xml:space="preserve"> части </w:t>
      </w:r>
      <w:r w:rsidR="002660B7">
        <w:fldChar w:fldCharType="begin"/>
      </w:r>
      <w:r w:rsidR="002660B7">
        <w:instrText xml:space="preserve"> REF _Ref119427269 \r \h  \* MERGEFORMAT </w:instrText>
      </w:r>
      <w:r w:rsidR="002660B7">
        <w:fldChar w:fldCharType="separate"/>
      </w:r>
      <w:r w:rsidR="00AB6DC0">
        <w:t>III</w:t>
      </w:r>
      <w:r w:rsidR="002660B7">
        <w:fldChar w:fldCharType="end"/>
      </w:r>
      <w:r w:rsidR="002660B7">
        <w:t xml:space="preserve"> «</w:t>
      </w:r>
      <w:r w:rsidR="002660B7">
        <w:fldChar w:fldCharType="begin"/>
      </w:r>
      <w:r w:rsidR="002660B7">
        <w:instrText xml:space="preserve"> REF _Ref119427269 \h  \* MERGEFORMAT </w:instrText>
      </w:r>
      <w:r w:rsidR="002660B7">
        <w:fldChar w:fldCharType="separate"/>
      </w:r>
      <w:r w:rsidR="00AB6DC0" w:rsidRPr="00AB6DC0">
        <w:t>ИНФОРМАЦИОННАЯ КАРТА КОНКУРСА</w:t>
      </w:r>
      <w:r w:rsidR="002660B7">
        <w:fldChar w:fldCharType="end"/>
      </w:r>
      <w:r w:rsidR="002660B7">
        <w:t>».</w:t>
      </w:r>
      <w:bookmarkEnd w:id="207"/>
    </w:p>
    <w:p w:rsidR="002660B7" w:rsidRDefault="00D0766C">
      <w:pPr>
        <w:pStyle w:val="22"/>
        <w:keepNext w:val="0"/>
        <w:spacing w:before="360" w:after="0"/>
        <w:ind w:left="578" w:hanging="578"/>
        <w:rPr>
          <w:bCs w:val="0"/>
          <w:sz w:val="24"/>
          <w:szCs w:val="24"/>
        </w:rPr>
      </w:pPr>
      <w:bookmarkStart w:id="208" w:name="_Toc169628403"/>
      <w:bookmarkStart w:id="209" w:name="_Toc320713636"/>
      <w:r>
        <w:rPr>
          <w:bCs w:val="0"/>
          <w:sz w:val="24"/>
          <w:szCs w:val="24"/>
        </w:rPr>
        <w:t xml:space="preserve">9.2. </w:t>
      </w:r>
      <w:r w:rsidR="002660B7">
        <w:rPr>
          <w:bCs w:val="0"/>
          <w:sz w:val="24"/>
          <w:szCs w:val="24"/>
        </w:rPr>
        <w:t>Б</w:t>
      </w:r>
      <w:r w:rsidR="00C119A4">
        <w:rPr>
          <w:bCs w:val="0"/>
          <w:sz w:val="24"/>
          <w:szCs w:val="24"/>
        </w:rPr>
        <w:t>езотзывная б</w:t>
      </w:r>
      <w:r w:rsidR="002660B7">
        <w:rPr>
          <w:bCs w:val="0"/>
          <w:sz w:val="24"/>
          <w:szCs w:val="24"/>
        </w:rPr>
        <w:t>анковская гарантия</w:t>
      </w:r>
      <w:bookmarkEnd w:id="208"/>
      <w:bookmarkEnd w:id="209"/>
    </w:p>
    <w:p w:rsidR="002660B7" w:rsidRDefault="0071762F" w:rsidP="004E39EE">
      <w:r>
        <w:t xml:space="preserve">9.2.1. </w:t>
      </w:r>
      <w:r w:rsidR="002660B7">
        <w:t xml:space="preserve">Требования к обеспечению исполнения </w:t>
      </w:r>
      <w:r w:rsidR="00C56500">
        <w:t>К</w:t>
      </w:r>
      <w:r w:rsidR="002660B7">
        <w:t>онтракта, предоставляемому в виде банковской гарантии:</w:t>
      </w:r>
    </w:p>
    <w:p w:rsidR="002660B7" w:rsidRDefault="002660B7" w:rsidP="00A84F2F">
      <w:pPr>
        <w:pStyle w:val="ListBul"/>
        <w:numPr>
          <w:ilvl w:val="3"/>
          <w:numId w:val="27"/>
        </w:numPr>
      </w:pPr>
      <w:r>
        <w:t xml:space="preserve">банковская гарантия должна </w:t>
      </w:r>
      <w:r w:rsidR="00A80D4B">
        <w:t xml:space="preserve">быть безотзывной, </w:t>
      </w:r>
      <w:r>
        <w:t>соответствовать требованиям, установленным Гражданским кодексом Российской Федерации, а также иным законода</w:t>
      </w:r>
      <w:r w:rsidR="00C56500">
        <w:t>тельством Российской Федерации;</w:t>
      </w:r>
    </w:p>
    <w:p w:rsidR="002660B7" w:rsidRDefault="002660B7" w:rsidP="00A84F2F">
      <w:pPr>
        <w:pStyle w:val="ListBul"/>
        <w:numPr>
          <w:ilvl w:val="3"/>
          <w:numId w:val="27"/>
        </w:numPr>
      </w:pPr>
      <w:bookmarkStart w:id="210" w:name="_Ref166350738"/>
      <w:r>
        <w:t xml:space="preserve">в банковской гарантии в обязательном порядке должна быть указана сумма, в пределах которой банк гарантирует исполнение обязательств по </w:t>
      </w:r>
      <w:r w:rsidR="00C56500">
        <w:t>К</w:t>
      </w:r>
      <w:r>
        <w:t xml:space="preserve">онтракту, которая должна быть не менее суммы, установленной в пункте </w:t>
      </w:r>
      <w:r w:rsidR="00051572">
        <w:t>1</w:t>
      </w:r>
      <w:r>
        <w:fldChar w:fldCharType="begin"/>
      </w:r>
      <w:r>
        <w:instrText xml:space="preserve"> REF _Ref166337491 \r \h  \* MERGEFORMAT </w:instrText>
      </w:r>
      <w:r>
        <w:fldChar w:fldCharType="separate"/>
      </w:r>
      <w:r w:rsidR="00AB6DC0">
        <w:t>0</w:t>
      </w:r>
      <w:r>
        <w:fldChar w:fldCharType="end"/>
      </w:r>
      <w:r w:rsidR="00051572">
        <w:t>.1.23</w:t>
      </w:r>
      <w:r>
        <w:t xml:space="preserve"> части </w:t>
      </w:r>
      <w:r>
        <w:fldChar w:fldCharType="begin"/>
      </w:r>
      <w:r>
        <w:instrText xml:space="preserve"> REF _Ref119427269 \r \h  \* MERGEFORMAT </w:instrText>
      </w:r>
      <w:r>
        <w:fldChar w:fldCharType="separate"/>
      </w:r>
      <w:r w:rsidR="00AB6DC0">
        <w:t>III</w:t>
      </w:r>
      <w:r>
        <w:fldChar w:fldCharType="end"/>
      </w:r>
      <w:r>
        <w:t xml:space="preserve"> «</w:t>
      </w:r>
      <w:r>
        <w:fldChar w:fldCharType="begin"/>
      </w:r>
      <w:r>
        <w:instrText xml:space="preserve"> REF _Ref119427269 \h  \* MERGEFORMAT </w:instrText>
      </w:r>
      <w:r>
        <w:fldChar w:fldCharType="separate"/>
      </w:r>
      <w:r w:rsidR="00AB6DC0" w:rsidRPr="00AB6DC0">
        <w:t>ИНФОРМАЦИОННАЯ КАРТА КОНКУРСА</w:t>
      </w:r>
      <w:r>
        <w:fldChar w:fldCharType="end"/>
      </w:r>
      <w:r>
        <w:t>»;</w:t>
      </w:r>
      <w:bookmarkEnd w:id="210"/>
    </w:p>
    <w:p w:rsidR="002660B7" w:rsidRDefault="002660B7" w:rsidP="00A84F2F">
      <w:pPr>
        <w:pStyle w:val="ListBul"/>
        <w:numPr>
          <w:ilvl w:val="3"/>
          <w:numId w:val="27"/>
        </w:numPr>
      </w:pPr>
      <w:r>
        <w:t xml:space="preserve">банковская гарантия должна содержать указание на </w:t>
      </w:r>
      <w:r w:rsidR="00C56500">
        <w:t>К</w:t>
      </w:r>
      <w:r>
        <w:t xml:space="preserve">онтракт, исполнение которого она обеспечивает путем указания на стороны </w:t>
      </w:r>
      <w:r w:rsidR="00C56500">
        <w:t>К</w:t>
      </w:r>
      <w:r>
        <w:t xml:space="preserve">онтракта, название предмета </w:t>
      </w:r>
      <w:r w:rsidR="00C56500">
        <w:t>К</w:t>
      </w:r>
      <w:r>
        <w:t>онтракта и ссылки на протокол оценки и сопоставления заявок на участие в конкурсе как осн</w:t>
      </w:r>
      <w:r w:rsidR="00C56500">
        <w:t>ование заключения Контракта;</w:t>
      </w:r>
    </w:p>
    <w:p w:rsidR="002660B7" w:rsidRDefault="002660B7" w:rsidP="00A84F2F">
      <w:pPr>
        <w:pStyle w:val="ListBul"/>
        <w:numPr>
          <w:ilvl w:val="3"/>
          <w:numId w:val="27"/>
        </w:numPr>
      </w:pPr>
      <w:r>
        <w:t>срок действия банковской гарантии должен устанавливаться с учетом устано</w:t>
      </w:r>
      <w:r w:rsidRPr="00506177">
        <w:t>вленного общего срока поставки товаров</w:t>
      </w:r>
      <w:r w:rsidR="00C56500" w:rsidRPr="00506177">
        <w:t xml:space="preserve"> </w:t>
      </w:r>
      <w:r w:rsidR="00506177" w:rsidRPr="00506177">
        <w:t>(</w:t>
      </w:r>
      <w:r w:rsidRPr="00506177">
        <w:t>выполнения работ</w:t>
      </w:r>
      <w:r w:rsidR="00506177" w:rsidRPr="00506177">
        <w:t>,</w:t>
      </w:r>
      <w:r w:rsidRPr="00506177">
        <w:t xml:space="preserve"> оказани</w:t>
      </w:r>
      <w:r w:rsidR="00C56500" w:rsidRPr="00506177">
        <w:t>я</w:t>
      </w:r>
      <w:r w:rsidRPr="00506177">
        <w:t xml:space="preserve"> услуг</w:t>
      </w:r>
      <w:r w:rsidR="00506177" w:rsidRPr="00506177">
        <w:t>)</w:t>
      </w:r>
      <w:r>
        <w:t xml:space="preserve"> по </w:t>
      </w:r>
      <w:r w:rsidR="00C56500">
        <w:t>К</w:t>
      </w:r>
      <w:r>
        <w:t>онтракту и оканчи</w:t>
      </w:r>
      <w:r w:rsidR="00C56500">
        <w:t>ваться не ранее его завершения;</w:t>
      </w:r>
    </w:p>
    <w:p w:rsidR="002660B7" w:rsidRDefault="002660B7" w:rsidP="00A84F2F">
      <w:pPr>
        <w:pStyle w:val="ListBul"/>
        <w:numPr>
          <w:ilvl w:val="3"/>
          <w:numId w:val="27"/>
        </w:numPr>
      </w:pPr>
      <w:r>
        <w:lastRenderedPageBreak/>
        <w:t xml:space="preserve">банковская гарантия должна содержать указание на согласие банка с тем, что изменения и дополнения, внесенные в </w:t>
      </w:r>
      <w:r w:rsidR="00C56500">
        <w:t>К</w:t>
      </w:r>
      <w:r>
        <w:t>онтракт, не освобождают его от обязательств по соответствующей банковской гарантии.</w:t>
      </w:r>
    </w:p>
    <w:p w:rsidR="002660B7" w:rsidRDefault="00D0766C">
      <w:pPr>
        <w:pStyle w:val="22"/>
        <w:keepNext w:val="0"/>
        <w:spacing w:before="360" w:after="0"/>
        <w:ind w:left="578" w:hanging="578"/>
        <w:rPr>
          <w:bCs w:val="0"/>
          <w:sz w:val="24"/>
          <w:szCs w:val="24"/>
        </w:rPr>
      </w:pPr>
      <w:bookmarkStart w:id="211" w:name="_Toc169628404"/>
      <w:bookmarkStart w:id="212" w:name="_Toc320713637"/>
      <w:r>
        <w:rPr>
          <w:bCs w:val="0"/>
          <w:sz w:val="24"/>
          <w:szCs w:val="24"/>
        </w:rPr>
        <w:t xml:space="preserve">9.3. </w:t>
      </w:r>
      <w:r w:rsidR="002660B7">
        <w:rPr>
          <w:bCs w:val="0"/>
          <w:sz w:val="24"/>
          <w:szCs w:val="24"/>
        </w:rPr>
        <w:t xml:space="preserve">Страхование ответственности по </w:t>
      </w:r>
      <w:r w:rsidR="0063347F">
        <w:rPr>
          <w:bCs w:val="0"/>
          <w:sz w:val="24"/>
          <w:szCs w:val="24"/>
        </w:rPr>
        <w:t>К</w:t>
      </w:r>
      <w:r w:rsidR="002660B7">
        <w:rPr>
          <w:bCs w:val="0"/>
          <w:sz w:val="24"/>
          <w:szCs w:val="24"/>
        </w:rPr>
        <w:t>онтракту</w:t>
      </w:r>
      <w:bookmarkEnd w:id="211"/>
      <w:bookmarkEnd w:id="212"/>
    </w:p>
    <w:p w:rsidR="002660B7" w:rsidRDefault="0071762F" w:rsidP="004E39EE">
      <w:r>
        <w:t xml:space="preserve">9.3.1. </w:t>
      </w:r>
      <w:r w:rsidR="002660B7">
        <w:t xml:space="preserve">Требования к обеспечению исполнения </w:t>
      </w:r>
      <w:r w:rsidR="0063347F">
        <w:t>К</w:t>
      </w:r>
      <w:r w:rsidR="002660B7">
        <w:t>онтракта, предоставляемому в виде страхования ответственности:</w:t>
      </w:r>
    </w:p>
    <w:p w:rsidR="002660B7" w:rsidRDefault="002660B7" w:rsidP="00A84F2F">
      <w:pPr>
        <w:pStyle w:val="ListBul"/>
        <w:numPr>
          <w:ilvl w:val="3"/>
          <w:numId w:val="28"/>
        </w:numPr>
      </w:pPr>
      <w:r>
        <w:t xml:space="preserve">соответствующий договор страхования ответственности должен </w:t>
      </w:r>
      <w:bookmarkStart w:id="213" w:name="OLE_LINK21"/>
      <w:r>
        <w:t>соответствовать требованиям, установленным Гражданским кодексом Российской Федерации, а также иным законода</w:t>
      </w:r>
      <w:r w:rsidR="0063347F">
        <w:t>тельством Российской Федерации;</w:t>
      </w:r>
    </w:p>
    <w:p w:rsidR="002660B7" w:rsidRDefault="002660B7" w:rsidP="00A84F2F">
      <w:pPr>
        <w:pStyle w:val="ListBul"/>
        <w:numPr>
          <w:ilvl w:val="3"/>
          <w:numId w:val="28"/>
        </w:numPr>
      </w:pPr>
      <w:proofErr w:type="gramStart"/>
      <w:r>
        <w:t xml:space="preserve">в договоре страхования ответственности должна быть указана сумма, на которую страхуется ответственность победителя конкурса или участника конкурса, </w:t>
      </w:r>
      <w:r w:rsidR="0063347F">
        <w:t>с которым заключается Контракт;</w:t>
      </w:r>
      <w:proofErr w:type="gramEnd"/>
    </w:p>
    <w:p w:rsidR="002660B7" w:rsidRDefault="002660B7" w:rsidP="00A84F2F">
      <w:pPr>
        <w:pStyle w:val="ListBul"/>
        <w:numPr>
          <w:ilvl w:val="3"/>
          <w:numId w:val="28"/>
        </w:numPr>
      </w:pPr>
      <w:r>
        <w:t xml:space="preserve">страхование должно покрывать случаи неисполнения или ненадлежащего исполнения победителем конкурса или участником конкурса, с которым заключается </w:t>
      </w:r>
      <w:r w:rsidR="0063347F">
        <w:t>К</w:t>
      </w:r>
      <w:r>
        <w:t xml:space="preserve">онтракт, своих обязательств по </w:t>
      </w:r>
      <w:r w:rsidR="0063347F">
        <w:t>К</w:t>
      </w:r>
      <w:r>
        <w:t>онтракту;</w:t>
      </w:r>
    </w:p>
    <w:p w:rsidR="002660B7" w:rsidRDefault="002660B7" w:rsidP="00A84F2F">
      <w:pPr>
        <w:pStyle w:val="ListBul"/>
        <w:numPr>
          <w:ilvl w:val="3"/>
          <w:numId w:val="28"/>
        </w:numPr>
      </w:pPr>
      <w:r>
        <w:t xml:space="preserve">договор страхования также должен содержать указание на соответствующий </w:t>
      </w:r>
      <w:r w:rsidR="0063347F">
        <w:t>К</w:t>
      </w:r>
      <w:r>
        <w:t xml:space="preserve">онтракт путем указания на стороны контракта, название предмета и ссылки на протокол оценки и сопоставления заявок на участие в конкурсе как основание заключения </w:t>
      </w:r>
      <w:r w:rsidR="0063347F">
        <w:t>Контракта;</w:t>
      </w:r>
    </w:p>
    <w:p w:rsidR="002660B7" w:rsidRDefault="002660B7" w:rsidP="00A84F2F">
      <w:pPr>
        <w:pStyle w:val="ListBul"/>
        <w:numPr>
          <w:ilvl w:val="3"/>
          <w:numId w:val="28"/>
        </w:numPr>
      </w:pPr>
      <w:r>
        <w:t>срок действия договора страхования должен устанавливаться с учетом устано</w:t>
      </w:r>
      <w:r w:rsidRPr="00506177">
        <w:t>вленного общего срока поставки товаров</w:t>
      </w:r>
      <w:r w:rsidR="0063347F" w:rsidRPr="00506177">
        <w:t xml:space="preserve"> </w:t>
      </w:r>
      <w:r w:rsidR="00506177" w:rsidRPr="00506177">
        <w:t>(</w:t>
      </w:r>
      <w:r w:rsidRPr="00506177">
        <w:t>выполнения работ</w:t>
      </w:r>
      <w:r w:rsidR="00506177" w:rsidRPr="00506177">
        <w:t>,</w:t>
      </w:r>
      <w:r w:rsidRPr="00506177">
        <w:t xml:space="preserve"> оказани</w:t>
      </w:r>
      <w:r w:rsidR="0063347F" w:rsidRPr="00506177">
        <w:t>я</w:t>
      </w:r>
      <w:r w:rsidRPr="00506177">
        <w:t xml:space="preserve"> услуг</w:t>
      </w:r>
      <w:r w:rsidR="00506177" w:rsidRPr="00506177">
        <w:t>)</w:t>
      </w:r>
      <w:r>
        <w:t xml:space="preserve"> по </w:t>
      </w:r>
      <w:r w:rsidR="0063347F">
        <w:t>К</w:t>
      </w:r>
      <w:r>
        <w:t>онтракту и оканчиваться не ранее его завершения;</w:t>
      </w:r>
    </w:p>
    <w:p w:rsidR="002660B7" w:rsidRDefault="002660B7" w:rsidP="00A84F2F">
      <w:pPr>
        <w:pStyle w:val="ListBul"/>
        <w:numPr>
          <w:ilvl w:val="3"/>
          <w:numId w:val="28"/>
        </w:numPr>
      </w:pPr>
      <w:r>
        <w:t xml:space="preserve">договор страхования должен содержать указание на согласие страховщика с тем, что изменения и дополнения, внесенные в </w:t>
      </w:r>
      <w:r w:rsidR="0063347F">
        <w:t>К</w:t>
      </w:r>
      <w:r>
        <w:t>онтракт, не освобождают его от обязательств по соответствующе</w:t>
      </w:r>
      <w:r w:rsidR="0063347F">
        <w:t>му договору страхования.</w:t>
      </w:r>
    </w:p>
    <w:p w:rsidR="002660B7" w:rsidRDefault="00D0766C">
      <w:pPr>
        <w:pStyle w:val="22"/>
        <w:keepNext w:val="0"/>
        <w:spacing w:before="360" w:after="0"/>
        <w:ind w:left="578" w:hanging="578"/>
        <w:rPr>
          <w:bCs w:val="0"/>
          <w:sz w:val="24"/>
          <w:szCs w:val="24"/>
        </w:rPr>
      </w:pPr>
      <w:bookmarkStart w:id="214" w:name="_Toc169628405"/>
      <w:bookmarkStart w:id="215" w:name="_Toc320713638"/>
      <w:bookmarkStart w:id="216" w:name="_Ref166350767"/>
      <w:r>
        <w:rPr>
          <w:bCs w:val="0"/>
          <w:sz w:val="24"/>
          <w:szCs w:val="24"/>
        </w:rPr>
        <w:t xml:space="preserve">9.4. </w:t>
      </w:r>
      <w:r w:rsidR="002660B7">
        <w:rPr>
          <w:bCs w:val="0"/>
          <w:sz w:val="24"/>
          <w:szCs w:val="24"/>
        </w:rPr>
        <w:t>Передача</w:t>
      </w:r>
      <w:r w:rsidR="00C119A4">
        <w:rPr>
          <w:bCs w:val="0"/>
          <w:sz w:val="24"/>
          <w:szCs w:val="24"/>
        </w:rPr>
        <w:t xml:space="preserve"> заказчику</w:t>
      </w:r>
      <w:r w:rsidR="002660B7">
        <w:rPr>
          <w:bCs w:val="0"/>
          <w:sz w:val="24"/>
          <w:szCs w:val="24"/>
        </w:rPr>
        <w:t xml:space="preserve"> в залог денежных средств</w:t>
      </w:r>
      <w:bookmarkEnd w:id="214"/>
      <w:r w:rsidR="0054710A">
        <w:rPr>
          <w:bCs w:val="0"/>
          <w:sz w:val="24"/>
          <w:szCs w:val="24"/>
        </w:rPr>
        <w:t xml:space="preserve">, </w:t>
      </w:r>
      <w:r w:rsidR="0054710A" w:rsidRPr="0054710A">
        <w:rPr>
          <w:bCs w:val="0"/>
          <w:sz w:val="24"/>
          <w:szCs w:val="24"/>
        </w:rPr>
        <w:t>в том числе в форме вклада (депозита)</w:t>
      </w:r>
      <w:bookmarkEnd w:id="215"/>
    </w:p>
    <w:p w:rsidR="002660B7" w:rsidRDefault="0071762F" w:rsidP="004E39EE">
      <w:r>
        <w:t xml:space="preserve">9.4.1. </w:t>
      </w:r>
      <w:r w:rsidR="002660B7">
        <w:t xml:space="preserve">Требования к обеспечению исполнения </w:t>
      </w:r>
      <w:r w:rsidR="0063347F">
        <w:t>К</w:t>
      </w:r>
      <w:r w:rsidR="002660B7">
        <w:t>онтракта, предоставляемому в виде залога денежных средств</w:t>
      </w:r>
      <w:r w:rsidR="0054710A">
        <w:t xml:space="preserve">, </w:t>
      </w:r>
      <w:r w:rsidR="0054710A" w:rsidRPr="0054710A">
        <w:t>в том числе в форме вклада (депозита)</w:t>
      </w:r>
      <w:r w:rsidR="002660B7">
        <w:t>:</w:t>
      </w:r>
    </w:p>
    <w:p w:rsidR="002660B7" w:rsidRDefault="002660B7" w:rsidP="00A84F2F">
      <w:pPr>
        <w:pStyle w:val="ListBul"/>
        <w:numPr>
          <w:ilvl w:val="3"/>
          <w:numId w:val="29"/>
        </w:numPr>
      </w:pPr>
      <w:r w:rsidRPr="0054710A">
        <w:rPr>
          <w:bCs/>
        </w:rPr>
        <w:t xml:space="preserve">денежные средства, вносимые в обеспечение исполнения </w:t>
      </w:r>
      <w:r w:rsidR="002C63B0">
        <w:rPr>
          <w:bCs/>
        </w:rPr>
        <w:t>К</w:t>
      </w:r>
      <w:r w:rsidRPr="0054710A">
        <w:rPr>
          <w:bCs/>
        </w:rPr>
        <w:t>онтракта, в качестве</w:t>
      </w:r>
      <w:r>
        <w:t xml:space="preserve"> залога должны быть перечислены в размере и по реквизитам, установленном в пункте </w:t>
      </w:r>
      <w:r w:rsidR="002C35AE">
        <w:t>1</w:t>
      </w:r>
      <w:r>
        <w:fldChar w:fldCharType="begin"/>
      </w:r>
      <w:r>
        <w:instrText xml:space="preserve"> REF _Ref166315737 \r \h  \* MERGEFORMAT </w:instrText>
      </w:r>
      <w:r>
        <w:fldChar w:fldCharType="separate"/>
      </w:r>
      <w:r w:rsidR="00AB6DC0">
        <w:t>0</w:t>
      </w:r>
      <w:r>
        <w:fldChar w:fldCharType="end"/>
      </w:r>
      <w:r w:rsidR="002C35AE">
        <w:t>.1.23</w:t>
      </w:r>
      <w:r>
        <w:t xml:space="preserve"> части </w:t>
      </w:r>
      <w:r>
        <w:fldChar w:fldCharType="begin"/>
      </w:r>
      <w:r>
        <w:instrText xml:space="preserve"> REF _Ref119427269 \r \h  \* MERGEFORMAT </w:instrText>
      </w:r>
      <w:r>
        <w:fldChar w:fldCharType="separate"/>
      </w:r>
      <w:r w:rsidR="00AB6DC0">
        <w:t>III</w:t>
      </w:r>
      <w:r>
        <w:fldChar w:fldCharType="end"/>
      </w:r>
      <w:r>
        <w:t xml:space="preserve"> «</w:t>
      </w:r>
      <w:r>
        <w:fldChar w:fldCharType="begin"/>
      </w:r>
      <w:r>
        <w:instrText xml:space="preserve"> REF _Ref119427269 \h  \* MERGEFORMAT </w:instrText>
      </w:r>
      <w:r>
        <w:fldChar w:fldCharType="separate"/>
      </w:r>
      <w:r w:rsidR="00AB6DC0" w:rsidRPr="00AB6DC0">
        <w:t>ИНФОРМАЦИОННАЯ КАРТА КОНКУРСА</w:t>
      </w:r>
      <w:r>
        <w:fldChar w:fldCharType="end"/>
      </w:r>
      <w:r>
        <w:t>»;</w:t>
      </w:r>
      <w:bookmarkEnd w:id="216"/>
    </w:p>
    <w:p w:rsidR="002660B7" w:rsidRPr="00ED4093" w:rsidRDefault="002660B7" w:rsidP="00A84F2F">
      <w:pPr>
        <w:pStyle w:val="ListBul"/>
        <w:numPr>
          <w:ilvl w:val="3"/>
          <w:numId w:val="29"/>
        </w:numPr>
      </w:pPr>
      <w:r>
        <w:t xml:space="preserve">факт внесения денежных средств в обеспечение исполнения </w:t>
      </w:r>
      <w:r w:rsidR="002C63B0">
        <w:t>Контракта</w:t>
      </w:r>
      <w:r>
        <w:t xml:space="preserve"> подтверждается платежным </w:t>
      </w:r>
      <w:r w:rsidRPr="00ED4093">
        <w:t>поручением с отметкой банка об оплате</w:t>
      </w:r>
      <w:r w:rsidR="007125FB" w:rsidRPr="00ED4093">
        <w:t xml:space="preserve"> или копией поручения</w:t>
      </w:r>
      <w:r w:rsidRPr="00ED4093">
        <w:t>;</w:t>
      </w:r>
    </w:p>
    <w:p w:rsidR="002660B7" w:rsidRPr="00506177" w:rsidRDefault="002660B7" w:rsidP="00A84F2F">
      <w:pPr>
        <w:pStyle w:val="ListBul"/>
        <w:numPr>
          <w:ilvl w:val="3"/>
          <w:numId w:val="29"/>
        </w:numPr>
      </w:pPr>
      <w:r>
        <w:t xml:space="preserve">денежные средства, вносимые в обеспечение исполнения </w:t>
      </w:r>
      <w:r w:rsidR="002C63B0">
        <w:t>К</w:t>
      </w:r>
      <w:r>
        <w:t>онтракта, в качестве залога</w:t>
      </w:r>
      <w:r w:rsidR="00D565A7" w:rsidRPr="00D565A7">
        <w:t xml:space="preserve"> денежных средств, в том числе в форме вклада (депозита)</w:t>
      </w:r>
      <w:r w:rsidR="007125FB">
        <w:t>,</w:t>
      </w:r>
      <w:r>
        <w:t xml:space="preserve"> должны быть зачислены по реквизитам счета </w:t>
      </w:r>
      <w:r w:rsidR="002C63B0">
        <w:t>З</w:t>
      </w:r>
      <w:r>
        <w:t xml:space="preserve">аказчика, указанным в пункте </w:t>
      </w:r>
      <w:r w:rsidR="00C0329E">
        <w:t>1</w:t>
      </w:r>
      <w:r>
        <w:fldChar w:fldCharType="begin"/>
      </w:r>
      <w:r>
        <w:instrText xml:space="preserve"> REF _Ref166315737 \r \h  \* MERGEFORMAT </w:instrText>
      </w:r>
      <w:r>
        <w:fldChar w:fldCharType="separate"/>
      </w:r>
      <w:r w:rsidR="00AB6DC0">
        <w:t>0</w:t>
      </w:r>
      <w:r>
        <w:fldChar w:fldCharType="end"/>
      </w:r>
      <w:r w:rsidR="00C0329E">
        <w:t>.1.23</w:t>
      </w:r>
      <w:r>
        <w:t xml:space="preserve"> части </w:t>
      </w:r>
      <w:r>
        <w:fldChar w:fldCharType="begin"/>
      </w:r>
      <w:r>
        <w:instrText xml:space="preserve"> REF _Ref119427269 \r \h  \* MERGEFORMAT </w:instrText>
      </w:r>
      <w:r>
        <w:fldChar w:fldCharType="separate"/>
      </w:r>
      <w:r w:rsidR="00AB6DC0">
        <w:t>III</w:t>
      </w:r>
      <w:r>
        <w:fldChar w:fldCharType="end"/>
      </w:r>
      <w:r>
        <w:t xml:space="preserve"> «</w:t>
      </w:r>
      <w:r>
        <w:fldChar w:fldCharType="begin"/>
      </w:r>
      <w:r>
        <w:instrText xml:space="preserve"> REF _Ref119427269 \h  \* MERGEFORMAT </w:instrText>
      </w:r>
      <w:r>
        <w:fldChar w:fldCharType="separate"/>
      </w:r>
      <w:r w:rsidR="00AB6DC0" w:rsidRPr="00AB6DC0">
        <w:t>ИНФОРМАЦИОННАЯ КАРТА КОНКУРСА</w:t>
      </w:r>
      <w:r>
        <w:fldChar w:fldCharType="end"/>
      </w:r>
      <w:r>
        <w:t xml:space="preserve">», до заключения </w:t>
      </w:r>
      <w:r w:rsidR="002C63B0">
        <w:t>К</w:t>
      </w:r>
      <w:r>
        <w:t xml:space="preserve">онтракта. В противном </w:t>
      </w:r>
      <w:proofErr w:type="gramStart"/>
      <w:r>
        <w:t>случае</w:t>
      </w:r>
      <w:proofErr w:type="gramEnd"/>
      <w:r>
        <w:t xml:space="preserve"> обеспечение исполнения </w:t>
      </w:r>
      <w:r w:rsidR="002C63B0">
        <w:t>К</w:t>
      </w:r>
      <w:r>
        <w:t xml:space="preserve">онтракта в </w:t>
      </w:r>
      <w:r w:rsidRPr="00506177">
        <w:t>виде залога денежных средств</w:t>
      </w:r>
      <w:r w:rsidR="00D565A7" w:rsidRPr="00506177">
        <w:t>, в том числе в форме вклада (депозита),</w:t>
      </w:r>
      <w:r w:rsidRPr="00506177">
        <w:t xml:space="preserve"> считается </w:t>
      </w:r>
      <w:proofErr w:type="spellStart"/>
      <w:r w:rsidRPr="00506177">
        <w:t>непредоставленным</w:t>
      </w:r>
      <w:proofErr w:type="spellEnd"/>
      <w:r w:rsidRPr="00506177">
        <w:t>;</w:t>
      </w:r>
    </w:p>
    <w:p w:rsidR="002660B7" w:rsidRPr="00506177" w:rsidRDefault="002660B7" w:rsidP="00A84F2F">
      <w:pPr>
        <w:pStyle w:val="ListBul"/>
        <w:numPr>
          <w:ilvl w:val="3"/>
          <w:numId w:val="29"/>
        </w:numPr>
      </w:pPr>
      <w:r w:rsidRPr="00506177">
        <w:t xml:space="preserve">денежные средства возвращаются поставщику </w:t>
      </w:r>
      <w:r w:rsidR="00506177" w:rsidRPr="00506177">
        <w:t>(</w:t>
      </w:r>
      <w:r w:rsidRPr="00506177">
        <w:t>подрядчику</w:t>
      </w:r>
      <w:r w:rsidR="00506177" w:rsidRPr="00506177">
        <w:t>,</w:t>
      </w:r>
      <w:r w:rsidRPr="00506177">
        <w:t xml:space="preserve"> исполнителю</w:t>
      </w:r>
      <w:r w:rsidR="00506177" w:rsidRPr="00506177">
        <w:t>)</w:t>
      </w:r>
      <w:r w:rsidRPr="00506177">
        <w:t xml:space="preserve"> с которым заключается </w:t>
      </w:r>
      <w:r w:rsidR="009803AF" w:rsidRPr="00506177">
        <w:t>К</w:t>
      </w:r>
      <w:r w:rsidRPr="00506177">
        <w:t>онтракт</w:t>
      </w:r>
      <w:r w:rsidR="007125FB">
        <w:t>,</w:t>
      </w:r>
      <w:r w:rsidRPr="00506177">
        <w:t xml:space="preserve"> при условии надлежащего исполнения им всех своих обязательств по </w:t>
      </w:r>
      <w:r w:rsidR="009803AF" w:rsidRPr="00506177">
        <w:t>К</w:t>
      </w:r>
      <w:r w:rsidRPr="00506177">
        <w:t xml:space="preserve">онтракту в течение срока, установленного в </w:t>
      </w:r>
      <w:r w:rsidR="009803AF" w:rsidRPr="00506177">
        <w:t>п</w:t>
      </w:r>
      <w:r w:rsidRPr="00506177">
        <w:t xml:space="preserve">роекте </w:t>
      </w:r>
      <w:r w:rsidR="009803AF" w:rsidRPr="00506177">
        <w:t>К</w:t>
      </w:r>
      <w:r w:rsidRPr="00506177">
        <w:t xml:space="preserve">онтракта (часть </w:t>
      </w:r>
      <w:r w:rsidRPr="00506177">
        <w:fldChar w:fldCharType="begin"/>
      </w:r>
      <w:r w:rsidRPr="00506177">
        <w:instrText xml:space="preserve"> REF _Ref166334805 \r \h  \* MERGEFORMAT </w:instrText>
      </w:r>
      <w:r w:rsidRPr="00506177">
        <w:fldChar w:fldCharType="separate"/>
      </w:r>
      <w:r w:rsidR="00AB6DC0">
        <w:t>V</w:t>
      </w:r>
      <w:r w:rsidRPr="00506177">
        <w:fldChar w:fldCharType="end"/>
      </w:r>
      <w:r w:rsidRPr="00506177">
        <w:t xml:space="preserve"> «</w:t>
      </w:r>
      <w:r w:rsidRPr="00506177">
        <w:fldChar w:fldCharType="begin"/>
      </w:r>
      <w:r w:rsidRPr="00506177">
        <w:instrText xml:space="preserve"> REF _Ref166334809 \h  \* MERGEFORMAT </w:instrText>
      </w:r>
      <w:r w:rsidRPr="00506177">
        <w:fldChar w:fldCharType="separate"/>
      </w:r>
      <w:r w:rsidR="00AB6DC0" w:rsidRPr="00AB6DC0">
        <w:t xml:space="preserve">ПРОЕКТ </w:t>
      </w:r>
      <w:r w:rsidRPr="00506177">
        <w:fldChar w:fldCharType="end"/>
      </w:r>
      <w:r w:rsidRPr="00506177">
        <w:t xml:space="preserve">») со дня получения </w:t>
      </w:r>
      <w:r w:rsidR="009803AF" w:rsidRPr="00506177">
        <w:t>З</w:t>
      </w:r>
      <w:r w:rsidRPr="00506177">
        <w:t xml:space="preserve">аказчиком соответствующего письменного требования </w:t>
      </w:r>
      <w:r w:rsidR="009803AF" w:rsidRPr="00506177">
        <w:t xml:space="preserve">поставщика </w:t>
      </w:r>
      <w:r w:rsidR="00506177" w:rsidRPr="00506177">
        <w:t>(</w:t>
      </w:r>
      <w:r w:rsidR="009803AF" w:rsidRPr="00506177">
        <w:t>подрядчика</w:t>
      </w:r>
      <w:r w:rsidR="00506177" w:rsidRPr="00506177">
        <w:t>,</w:t>
      </w:r>
      <w:r w:rsidR="009803AF" w:rsidRPr="00506177">
        <w:t xml:space="preserve"> исполнителя</w:t>
      </w:r>
      <w:r w:rsidR="00506177" w:rsidRPr="00506177">
        <w:t>)</w:t>
      </w:r>
      <w:r w:rsidR="009803AF" w:rsidRPr="00506177">
        <w:t>.</w:t>
      </w:r>
      <w:r w:rsidRPr="00506177">
        <w:t xml:space="preserve"> </w:t>
      </w:r>
      <w:r w:rsidR="009803AF" w:rsidRPr="00506177">
        <w:t>Д</w:t>
      </w:r>
      <w:r w:rsidRPr="00506177">
        <w:t xml:space="preserve">енежные средства возвращаются по реквизитам, указанным </w:t>
      </w:r>
      <w:r w:rsidR="009803AF" w:rsidRPr="00506177">
        <w:t xml:space="preserve">поставщиком </w:t>
      </w:r>
      <w:r w:rsidR="00506177" w:rsidRPr="00506177">
        <w:t>(</w:t>
      </w:r>
      <w:r w:rsidR="009803AF" w:rsidRPr="00506177">
        <w:t>подрядчиком</w:t>
      </w:r>
      <w:r w:rsidR="00506177" w:rsidRPr="00506177">
        <w:t>,</w:t>
      </w:r>
      <w:r w:rsidR="009803AF" w:rsidRPr="00506177">
        <w:t xml:space="preserve"> исполнителем</w:t>
      </w:r>
      <w:r w:rsidR="00506177" w:rsidRPr="00506177">
        <w:t>)</w:t>
      </w:r>
      <w:r w:rsidRPr="00506177">
        <w:t xml:space="preserve"> в письменном требовании.</w:t>
      </w:r>
    </w:p>
    <w:p w:rsidR="002660B7" w:rsidRDefault="0071762F" w:rsidP="004E39EE">
      <w:r>
        <w:t xml:space="preserve">9.4.2. </w:t>
      </w:r>
      <w:proofErr w:type="gramStart"/>
      <w:r w:rsidR="002660B7" w:rsidRPr="00506177">
        <w:t xml:space="preserve">В случае, если по каким либо причинам обеспечение исполнения обязательств по </w:t>
      </w:r>
      <w:r w:rsidR="00F55975" w:rsidRPr="00506177">
        <w:t>К</w:t>
      </w:r>
      <w:r w:rsidR="002660B7" w:rsidRPr="00506177">
        <w:t xml:space="preserve">онтракту перестало быть действительным, закончило свое действие или иным образом перестало обеспечивать исполнение </w:t>
      </w:r>
      <w:r w:rsidR="00F55975" w:rsidRPr="00506177">
        <w:t xml:space="preserve">поставщиком </w:t>
      </w:r>
      <w:r w:rsidR="00506177" w:rsidRPr="00506177">
        <w:t>(</w:t>
      </w:r>
      <w:r w:rsidR="00F55975" w:rsidRPr="00506177">
        <w:t>подрядчиком</w:t>
      </w:r>
      <w:r w:rsidR="00506177" w:rsidRPr="00506177">
        <w:t>,</w:t>
      </w:r>
      <w:r w:rsidR="00F55975" w:rsidRPr="00506177">
        <w:t xml:space="preserve"> исполнителем</w:t>
      </w:r>
      <w:r w:rsidR="00506177" w:rsidRPr="00506177">
        <w:t>)</w:t>
      </w:r>
      <w:r w:rsidR="002660B7" w:rsidRPr="00506177">
        <w:t xml:space="preserve"> своих обязательств по </w:t>
      </w:r>
      <w:r w:rsidR="00F55975" w:rsidRPr="00506177">
        <w:t>К</w:t>
      </w:r>
      <w:r w:rsidR="002660B7" w:rsidRPr="00506177">
        <w:t xml:space="preserve">онтракту, соответствующий </w:t>
      </w:r>
      <w:r w:rsidR="00F55975" w:rsidRPr="00506177">
        <w:t xml:space="preserve">поставщик </w:t>
      </w:r>
      <w:r w:rsidR="00506177" w:rsidRPr="00506177">
        <w:t>(</w:t>
      </w:r>
      <w:r w:rsidR="00F55975" w:rsidRPr="00506177">
        <w:t>подрядчик</w:t>
      </w:r>
      <w:r w:rsidR="00506177" w:rsidRPr="00506177">
        <w:t>,</w:t>
      </w:r>
      <w:r w:rsidR="00F55975" w:rsidRPr="00506177">
        <w:t xml:space="preserve"> исполнитель</w:t>
      </w:r>
      <w:r w:rsidR="00506177" w:rsidRPr="00506177">
        <w:t>)</w:t>
      </w:r>
      <w:r w:rsidR="002660B7" w:rsidRPr="00506177">
        <w:t xml:space="preserve"> обязуется в течение </w:t>
      </w:r>
      <w:r w:rsidR="00506177" w:rsidRPr="00506177">
        <w:t>10</w:t>
      </w:r>
      <w:r w:rsidR="002660B7" w:rsidRPr="00506177">
        <w:t xml:space="preserve"> банковских дней предоставить </w:t>
      </w:r>
      <w:r w:rsidR="00F55975" w:rsidRPr="00506177">
        <w:t>З</w:t>
      </w:r>
      <w:r w:rsidR="002660B7" w:rsidRPr="00506177">
        <w:t xml:space="preserve">аказчику иное (новое) надлежащее обеспечение исполнение обязательств по </w:t>
      </w:r>
      <w:r w:rsidR="00F55975" w:rsidRPr="00506177">
        <w:t>К</w:t>
      </w:r>
      <w:r w:rsidR="002660B7" w:rsidRPr="00506177">
        <w:t>онтракту на тех же условиях и в том же размере</w:t>
      </w:r>
      <w:proofErr w:type="gramEnd"/>
      <w:r w:rsidR="002660B7" w:rsidRPr="00506177">
        <w:t xml:space="preserve">, </w:t>
      </w:r>
      <w:proofErr w:type="gramStart"/>
      <w:r w:rsidR="002660B7" w:rsidRPr="00506177">
        <w:t>которые</w:t>
      </w:r>
      <w:proofErr w:type="gramEnd"/>
      <w:r w:rsidR="002660B7" w:rsidRPr="00506177">
        <w:t xml:space="preserve"> указаны в разделе </w:t>
      </w:r>
      <w:r w:rsidR="00C0329E">
        <w:t>9</w:t>
      </w:r>
      <w:r w:rsidR="002660B7" w:rsidRPr="00506177">
        <w:t>.</w:t>
      </w:r>
      <w:bookmarkEnd w:id="213"/>
    </w:p>
    <w:p w:rsidR="007125FB" w:rsidRPr="007125FB" w:rsidRDefault="007125FB" w:rsidP="007125FB">
      <w:pPr>
        <w:pStyle w:val="22"/>
        <w:keepNext w:val="0"/>
        <w:spacing w:before="360" w:after="0"/>
        <w:ind w:left="578" w:hanging="578"/>
        <w:rPr>
          <w:bCs w:val="0"/>
          <w:sz w:val="24"/>
          <w:szCs w:val="24"/>
        </w:rPr>
      </w:pPr>
      <w:bookmarkStart w:id="217" w:name="_Toc320713639"/>
      <w:r w:rsidRPr="007125FB">
        <w:rPr>
          <w:bCs w:val="0"/>
          <w:sz w:val="24"/>
          <w:szCs w:val="24"/>
        </w:rPr>
        <w:t>9.5. Требования к договору поручительства</w:t>
      </w:r>
      <w:bookmarkEnd w:id="217"/>
    </w:p>
    <w:p w:rsidR="007125FB" w:rsidRPr="00CF0228" w:rsidRDefault="0071762F" w:rsidP="007125FB">
      <w:pPr>
        <w:autoSpaceDE w:val="0"/>
        <w:autoSpaceDN w:val="0"/>
        <w:adjustRightInd w:val="0"/>
        <w:rPr>
          <w:szCs w:val="22"/>
        </w:rPr>
      </w:pPr>
      <w:r w:rsidRPr="00ED4093">
        <w:rPr>
          <w:szCs w:val="22"/>
        </w:rPr>
        <w:t xml:space="preserve">9.5.1. </w:t>
      </w:r>
      <w:r w:rsidR="007125FB" w:rsidRPr="00ED4093">
        <w:rPr>
          <w:szCs w:val="22"/>
        </w:rPr>
        <w:t xml:space="preserve">Вместе с договором поручительства победитель должен представить соответствующую копию бухгалтерского баланса поручителя, сданного в налоговый орган в установленном порядке, а также документа, подтверждающего полномочия поручителя (копия решения о назначении или об избрании либо приказа о назначении физического лица на должность) или доверенности на осуществление действий, </w:t>
      </w:r>
      <w:r w:rsidR="007125FB" w:rsidRPr="00ED4093">
        <w:rPr>
          <w:szCs w:val="22"/>
        </w:rPr>
        <w:lastRenderedPageBreak/>
        <w:t>копии учредительных документов. Все листы указанных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поручителя.</w:t>
      </w:r>
      <w:r w:rsidR="007125FB" w:rsidRPr="00CF0228">
        <w:rPr>
          <w:szCs w:val="22"/>
        </w:rPr>
        <w:t xml:space="preserve"> </w:t>
      </w:r>
    </w:p>
    <w:p w:rsidR="002660B7" w:rsidRDefault="00C7327D">
      <w:pPr>
        <w:pStyle w:val="11"/>
        <w:spacing w:before="360" w:after="120"/>
        <w:ind w:left="431" w:hanging="431"/>
        <w:rPr>
          <w:bCs w:val="0"/>
          <w:caps/>
          <w:sz w:val="24"/>
          <w:szCs w:val="24"/>
        </w:rPr>
      </w:pPr>
      <w:bookmarkStart w:id="218" w:name="_Toc169628406"/>
      <w:bookmarkStart w:id="219" w:name="_Toc320713640"/>
      <w:bookmarkStart w:id="220" w:name="_Toc123405488"/>
      <w:r>
        <w:rPr>
          <w:bCs w:val="0"/>
          <w:caps/>
          <w:sz w:val="24"/>
          <w:szCs w:val="24"/>
        </w:rPr>
        <w:t xml:space="preserve">10. </w:t>
      </w:r>
      <w:r w:rsidR="002660B7">
        <w:rPr>
          <w:bCs w:val="0"/>
          <w:caps/>
          <w:sz w:val="24"/>
          <w:szCs w:val="24"/>
        </w:rPr>
        <w:t xml:space="preserve">ПРАВА И ОБЯЗАННОСТИ ЗАКАЗЧИКА И ПОБЕДИТЕЛЯ </w:t>
      </w:r>
      <w:bookmarkEnd w:id="218"/>
      <w:r w:rsidR="002660B7">
        <w:rPr>
          <w:bCs w:val="0"/>
          <w:caps/>
          <w:sz w:val="24"/>
          <w:szCs w:val="24"/>
        </w:rPr>
        <w:t>конкурса</w:t>
      </w:r>
      <w:bookmarkEnd w:id="219"/>
    </w:p>
    <w:p w:rsidR="002660B7" w:rsidRDefault="00C7327D">
      <w:pPr>
        <w:pStyle w:val="22"/>
        <w:spacing w:after="0"/>
        <w:ind w:left="578" w:hanging="578"/>
        <w:rPr>
          <w:bCs w:val="0"/>
          <w:sz w:val="24"/>
          <w:szCs w:val="24"/>
        </w:rPr>
      </w:pPr>
      <w:bookmarkStart w:id="221" w:name="_Toc123405489"/>
      <w:bookmarkStart w:id="222" w:name="_Toc320713641"/>
      <w:r>
        <w:rPr>
          <w:bCs w:val="0"/>
          <w:sz w:val="24"/>
          <w:szCs w:val="24"/>
        </w:rPr>
        <w:t xml:space="preserve">10.1. </w:t>
      </w:r>
      <w:r w:rsidR="002660B7">
        <w:rPr>
          <w:bCs w:val="0"/>
          <w:sz w:val="24"/>
          <w:szCs w:val="24"/>
        </w:rPr>
        <w:t xml:space="preserve">Права и обязанности </w:t>
      </w:r>
      <w:r w:rsidR="00791284">
        <w:rPr>
          <w:bCs w:val="0"/>
          <w:sz w:val="24"/>
          <w:szCs w:val="24"/>
        </w:rPr>
        <w:t>З</w:t>
      </w:r>
      <w:r w:rsidR="002660B7">
        <w:rPr>
          <w:bCs w:val="0"/>
          <w:sz w:val="24"/>
          <w:szCs w:val="24"/>
        </w:rPr>
        <w:t>аказчика</w:t>
      </w:r>
      <w:bookmarkEnd w:id="221"/>
      <w:bookmarkEnd w:id="222"/>
    </w:p>
    <w:p w:rsidR="002660B7" w:rsidRDefault="0071762F" w:rsidP="004E39EE">
      <w:r>
        <w:t xml:space="preserve">10.1.1. </w:t>
      </w:r>
      <w:r w:rsidR="002660B7">
        <w:t xml:space="preserve">После определения победителя конкурса в течение срока, предусмотренного для заключения </w:t>
      </w:r>
      <w:r w:rsidR="00791284">
        <w:t>К</w:t>
      </w:r>
      <w:r w:rsidR="002660B7">
        <w:t xml:space="preserve">онтракта, </w:t>
      </w:r>
      <w:r w:rsidR="00791284">
        <w:t>З</w:t>
      </w:r>
      <w:r w:rsidR="002660B7">
        <w:t xml:space="preserve">аказчик обязан отказаться от заключения </w:t>
      </w:r>
      <w:r w:rsidR="00791284">
        <w:t>К</w:t>
      </w:r>
      <w:r w:rsidR="002660B7">
        <w:t>онтракта с победителем конкур</w:t>
      </w:r>
      <w:r w:rsidR="00791284">
        <w:t>са в случае установления факта:</w:t>
      </w:r>
    </w:p>
    <w:p w:rsidR="002660B7" w:rsidRDefault="002660B7" w:rsidP="00A84F2F">
      <w:pPr>
        <w:pStyle w:val="ListBul"/>
        <w:numPr>
          <w:ilvl w:val="3"/>
          <w:numId w:val="30"/>
        </w:numPr>
      </w:pPr>
      <w:r>
        <w:t xml:space="preserve">проведения ликвидации участника размещения заказа </w:t>
      </w:r>
      <w:r w:rsidR="00434978">
        <w:t>—</w:t>
      </w:r>
      <w:r>
        <w:t xml:space="preserve"> юридического лица или </w:t>
      </w:r>
      <w:r w:rsidR="00C119A4" w:rsidRPr="00C150FD">
        <w:t>принятия арбитра</w:t>
      </w:r>
      <w:r w:rsidR="00434978">
        <w:t xml:space="preserve">жным судом решения о признании </w:t>
      </w:r>
      <w:r w:rsidR="00C119A4" w:rsidRPr="00C150FD">
        <w:t xml:space="preserve">участника размещения заказа </w:t>
      </w:r>
      <w:r w:rsidR="00434978">
        <w:t>—</w:t>
      </w:r>
      <w:r w:rsidR="00C119A4" w:rsidRPr="00C150FD">
        <w:t xml:space="preserve"> юридического лица, индивидуального предпринимателя банкротом и об открытии конкурсного производства</w:t>
      </w:r>
      <w:r>
        <w:t>;</w:t>
      </w:r>
    </w:p>
    <w:p w:rsidR="002660B7" w:rsidRDefault="002660B7" w:rsidP="00A84F2F">
      <w:pPr>
        <w:pStyle w:val="ListBul"/>
        <w:numPr>
          <w:ilvl w:val="3"/>
          <w:numId w:val="30"/>
        </w:numPr>
      </w:pPr>
      <w:r>
        <w:t xml:space="preserve">приостановления деятельности участника размещения заказа </w:t>
      </w:r>
      <w:r w:rsidR="00434978">
        <w:t>—</w:t>
      </w:r>
      <w:r>
        <w:t xml:space="preserve"> юридического лица, индивидуального предпринимателя в порядке, предусмотренном Кодексом Российской Федерации об административных правонарушениях;</w:t>
      </w:r>
    </w:p>
    <w:p w:rsidR="00C119A4" w:rsidRDefault="00C119A4" w:rsidP="00A84F2F">
      <w:pPr>
        <w:pStyle w:val="ListBul"/>
        <w:numPr>
          <w:ilvl w:val="3"/>
          <w:numId w:val="30"/>
        </w:numPr>
      </w:pPr>
      <w:proofErr w:type="gramStart"/>
      <w:r w:rsidRPr="00C150FD">
        <w:t>установления факта наличия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размещения заказа не обжалует наличие указанной задолженности в соответствии с</w:t>
      </w:r>
      <w:proofErr w:type="gramEnd"/>
      <w:r w:rsidRPr="00C150FD">
        <w:t xml:space="preserve"> законодательством Российской Федерации</w:t>
      </w:r>
      <w:r>
        <w:t>;</w:t>
      </w:r>
    </w:p>
    <w:p w:rsidR="002660B7" w:rsidRDefault="002660B7" w:rsidP="00A84F2F">
      <w:pPr>
        <w:pStyle w:val="ListBul"/>
        <w:numPr>
          <w:ilvl w:val="3"/>
          <w:numId w:val="30"/>
        </w:numPr>
      </w:pPr>
      <w:r>
        <w:t xml:space="preserve">предоставления участником размещения заказа заведомо ложных сведений, содержащихся в документах, предусмотренных пунктом </w:t>
      </w:r>
      <w:r w:rsidR="00C0329E">
        <w:t>3.4.1</w:t>
      </w:r>
      <w:r>
        <w:t>;</w:t>
      </w:r>
    </w:p>
    <w:p w:rsidR="002660B7" w:rsidRDefault="002660B7" w:rsidP="00A84F2F">
      <w:pPr>
        <w:pStyle w:val="ListBul"/>
        <w:numPr>
          <w:ilvl w:val="3"/>
          <w:numId w:val="30"/>
        </w:numPr>
      </w:pPr>
      <w:r>
        <w:t>нахождения имущества участника размещения заказа под арестом, наложенным по решению суда, если на момент истечения срока заключения контракта балансовая стоимость арестованного имущества превышает двадцать пять процентов балансовой стоимости активов указанных лиц по данным бухгалтерской отчетности за последний завершенный отчетный период.</w:t>
      </w:r>
    </w:p>
    <w:p w:rsidR="00FC3BBD" w:rsidRDefault="00F4367B" w:rsidP="004E39EE">
      <w:bookmarkStart w:id="223" w:name="_Ref166350803"/>
      <w:bookmarkStart w:id="224" w:name="_Ref119429963"/>
      <w:r>
        <w:t xml:space="preserve">10.1.2. </w:t>
      </w:r>
      <w:proofErr w:type="gramStart"/>
      <w:r w:rsidR="00FC3BBD" w:rsidRPr="00227B57">
        <w:t xml:space="preserve">В случае, если это предусмотрено в пункте </w:t>
      </w:r>
      <w:r w:rsidR="00C0329E">
        <w:t>1</w:t>
      </w:r>
      <w:r w:rsidR="00FC3BBD" w:rsidRPr="00227B57">
        <w:fldChar w:fldCharType="begin"/>
      </w:r>
      <w:r w:rsidR="00FC3BBD" w:rsidRPr="00227B57">
        <w:instrText xml:space="preserve"> REF _Ref166340053 \r \h  \* MERGEFORMAT </w:instrText>
      </w:r>
      <w:r w:rsidR="00FC3BBD" w:rsidRPr="00227B57">
        <w:fldChar w:fldCharType="separate"/>
      </w:r>
      <w:r w:rsidR="00AB6DC0">
        <w:t>0</w:t>
      </w:r>
      <w:r w:rsidR="00FC3BBD" w:rsidRPr="00227B57">
        <w:fldChar w:fldCharType="end"/>
      </w:r>
      <w:r w:rsidR="00C0329E">
        <w:t>.1.26</w:t>
      </w:r>
      <w:r w:rsidR="00FC3BBD" w:rsidRPr="00227B57">
        <w:t xml:space="preserve"> части </w:t>
      </w:r>
      <w:r w:rsidR="00FC3BBD" w:rsidRPr="00506177">
        <w:fldChar w:fldCharType="begin"/>
      </w:r>
      <w:r w:rsidR="00FC3BBD" w:rsidRPr="00506177">
        <w:instrText xml:space="preserve"> REF _Ref119427269 \r \h  \* MERGEFORMAT </w:instrText>
      </w:r>
      <w:r w:rsidR="00FC3BBD" w:rsidRPr="00506177">
        <w:fldChar w:fldCharType="separate"/>
      </w:r>
      <w:r w:rsidR="00AB6DC0">
        <w:t>III</w:t>
      </w:r>
      <w:r w:rsidR="00FC3BBD" w:rsidRPr="00506177">
        <w:fldChar w:fldCharType="end"/>
      </w:r>
      <w:r w:rsidR="00FC3BBD" w:rsidRPr="00506177">
        <w:t xml:space="preserve"> «</w:t>
      </w:r>
      <w:r w:rsidR="00FC3BBD" w:rsidRPr="00506177">
        <w:fldChar w:fldCharType="begin"/>
      </w:r>
      <w:r w:rsidR="00FC3BBD" w:rsidRPr="00506177">
        <w:instrText xml:space="preserve"> REF _Ref119427269 \h  \* MERGEFORMAT </w:instrText>
      </w:r>
      <w:r w:rsidR="00FC3BBD" w:rsidRPr="00506177">
        <w:fldChar w:fldCharType="separate"/>
      </w:r>
      <w:r w:rsidR="00AB6DC0" w:rsidRPr="00AB6DC0">
        <w:t>ИНФОРМАЦИОННАЯ КАРТА КОНКУРСА</w:t>
      </w:r>
      <w:r w:rsidR="00FC3BBD" w:rsidRPr="00506177">
        <w:fldChar w:fldCharType="end"/>
      </w:r>
      <w:r w:rsidR="00FC3BBD" w:rsidRPr="00506177">
        <w:t xml:space="preserve">», </w:t>
      </w:r>
      <w:r w:rsidR="00C878AA" w:rsidRPr="00506177">
        <w:t>З</w:t>
      </w:r>
      <w:r w:rsidR="00FC3BBD" w:rsidRPr="00506177">
        <w:t xml:space="preserve">аказчик по согласованию с </w:t>
      </w:r>
      <w:r w:rsidR="00C878AA" w:rsidRPr="00506177">
        <w:t xml:space="preserve">поставщиком </w:t>
      </w:r>
      <w:r w:rsidR="00506177" w:rsidRPr="00506177">
        <w:t>(</w:t>
      </w:r>
      <w:r w:rsidR="00C878AA" w:rsidRPr="00506177">
        <w:t>подрядчиком</w:t>
      </w:r>
      <w:r w:rsidR="00506177" w:rsidRPr="00506177">
        <w:t>,</w:t>
      </w:r>
      <w:r w:rsidR="00C878AA" w:rsidRPr="00506177">
        <w:t xml:space="preserve"> исполнителем</w:t>
      </w:r>
      <w:r w:rsidR="00506177" w:rsidRPr="00506177">
        <w:t>)</w:t>
      </w:r>
      <w:r w:rsidR="00FC3BBD" w:rsidRPr="00506177">
        <w:t xml:space="preserve"> в ходе исполнения </w:t>
      </w:r>
      <w:r w:rsidR="00C878AA" w:rsidRPr="00506177">
        <w:t>К</w:t>
      </w:r>
      <w:r w:rsidR="00FC3BBD" w:rsidRPr="00506177">
        <w:t>онтракта вправе изменить</w:t>
      </w:r>
      <w:r w:rsidR="00FC3BBD" w:rsidRPr="00227B57">
        <w:t xml:space="preserve"> не более чем на </w:t>
      </w:r>
      <w:r w:rsidR="00506177">
        <w:t>10</w:t>
      </w:r>
      <w:r w:rsidR="00FC3BBD" w:rsidRPr="00227B57">
        <w:t xml:space="preserve"> процентов предусмотренные контрактом </w:t>
      </w:r>
      <w:r w:rsidR="00EF4F32" w:rsidRPr="00EF4F32">
        <w:t>количество товаров, объем работ, услуг при изменении потребности в товарах, работах, услугах, соответственно на поставку, выполнение, оказание которых заключен контракт, или при выявлении потребности</w:t>
      </w:r>
      <w:proofErr w:type="gramEnd"/>
      <w:r w:rsidR="00EF4F32" w:rsidRPr="00EF4F32">
        <w:t xml:space="preserve"> в дополнительном объеме работ, услуг, не предусмотренных контрактом, но связанных с работами, услугами, предусмотренными контрактом. </w:t>
      </w:r>
      <w:proofErr w:type="gramStart"/>
      <w:r w:rsidR="00EF4F32" w:rsidRPr="00EF4F32">
        <w:t>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поставщиком (исполнителем, подрядчиком) вправе изменить первоначальную цену контракта пропорционально количеству таких товаров, объему таких работ, услуг, но не более чем на 10 процентов такой цены контракта, а при внесении соответствующих изменений в контракт в связи с сокращением потребности в поставке</w:t>
      </w:r>
      <w:proofErr w:type="gramEnd"/>
      <w:r w:rsidR="00EF4F32" w:rsidRPr="00EF4F32">
        <w:t xml:space="preserve"> таких товаров, </w:t>
      </w:r>
      <w:proofErr w:type="gramStart"/>
      <w:r w:rsidR="00EF4F32" w:rsidRPr="00EF4F32">
        <w:t>выполнении</w:t>
      </w:r>
      <w:proofErr w:type="gramEnd"/>
      <w:r w:rsidR="00EF4F32" w:rsidRPr="00EF4F32">
        <w:t xml:space="preserve"> таких работ, оказании таких услуг заказчик обязан изменить цену контракта указанным образом. Цена единицы дополнительно поставляемого товара и цена единицы товара при сокращении потребности в поставке части такого товара определяются как частное от деления первоначальной цены контракта на предусмотренное в контракте количество такого товара</w:t>
      </w:r>
      <w:r w:rsidR="00EF4F32">
        <w:t>.</w:t>
      </w:r>
    </w:p>
    <w:p w:rsidR="008B231C" w:rsidRPr="00EF4F32" w:rsidRDefault="00F4367B" w:rsidP="004E39EE">
      <w:bookmarkStart w:id="225" w:name="_Ref178700858"/>
      <w:bookmarkEnd w:id="223"/>
      <w:r>
        <w:t xml:space="preserve">10.1.3. </w:t>
      </w:r>
      <w:r w:rsidR="00EF6FB1" w:rsidRPr="00EF4F32">
        <w:t xml:space="preserve">В </w:t>
      </w:r>
      <w:proofErr w:type="gramStart"/>
      <w:r w:rsidR="001A1E26" w:rsidRPr="00EF4F32">
        <w:t>соответствии</w:t>
      </w:r>
      <w:proofErr w:type="gramEnd"/>
      <w:r w:rsidR="001A1E26" w:rsidRPr="00EF4F32">
        <w:t xml:space="preserve"> с</w:t>
      </w:r>
      <w:r w:rsidR="00EF6FB1" w:rsidRPr="00EF4F32">
        <w:t xml:space="preserve"> пункт</w:t>
      </w:r>
      <w:r w:rsidR="001A1E26" w:rsidRPr="00EF4F32">
        <w:t>ом</w:t>
      </w:r>
      <w:r w:rsidR="00896734" w:rsidRPr="00EF4F32">
        <w:t xml:space="preserve"> </w:t>
      </w:r>
      <w:r w:rsidR="00C0329E">
        <w:t>1</w:t>
      </w:r>
      <w:r w:rsidR="00896734" w:rsidRPr="00EF4F32">
        <w:fldChar w:fldCharType="begin"/>
      </w:r>
      <w:r w:rsidR="00896734" w:rsidRPr="00EF4F32">
        <w:instrText xml:space="preserve"> REF _Ref191668656 \r \h </w:instrText>
      </w:r>
      <w:r w:rsidR="001A1E26" w:rsidRPr="00EF4F32">
        <w:instrText xml:space="preserve"> \* MERGEFORMAT </w:instrText>
      </w:r>
      <w:r w:rsidR="00896734" w:rsidRPr="00EF4F32">
        <w:fldChar w:fldCharType="separate"/>
      </w:r>
      <w:r w:rsidR="00AB6DC0">
        <w:t>0</w:t>
      </w:r>
      <w:r w:rsidR="00896734" w:rsidRPr="00EF4F32">
        <w:fldChar w:fldCharType="end"/>
      </w:r>
      <w:r w:rsidR="00C0329E">
        <w:t>.1.25</w:t>
      </w:r>
      <w:r w:rsidR="00EF6FB1" w:rsidRPr="00EF4F32">
        <w:t xml:space="preserve"> части </w:t>
      </w:r>
      <w:r w:rsidR="00EF6FB1" w:rsidRPr="00EF4F32">
        <w:fldChar w:fldCharType="begin"/>
      </w:r>
      <w:r w:rsidR="00EF6FB1" w:rsidRPr="00EF4F32">
        <w:instrText xml:space="preserve"> REF _Ref119427269 \r \h  \* MERGEFORMAT </w:instrText>
      </w:r>
      <w:r w:rsidR="00EF6FB1" w:rsidRPr="00EF4F32">
        <w:fldChar w:fldCharType="separate"/>
      </w:r>
      <w:r w:rsidR="00AB6DC0">
        <w:t>III</w:t>
      </w:r>
      <w:r w:rsidR="00EF6FB1" w:rsidRPr="00EF4F32">
        <w:fldChar w:fldCharType="end"/>
      </w:r>
      <w:r w:rsidR="00EF6FB1" w:rsidRPr="00EF4F32">
        <w:t xml:space="preserve"> «</w:t>
      </w:r>
      <w:r w:rsidR="00EF6FB1" w:rsidRPr="00EF4F32">
        <w:fldChar w:fldCharType="begin"/>
      </w:r>
      <w:r w:rsidR="00EF6FB1" w:rsidRPr="00EF4F32">
        <w:instrText xml:space="preserve"> REF _Ref119427269 \h  \* MERGEFORMAT </w:instrText>
      </w:r>
      <w:r w:rsidR="00EF6FB1" w:rsidRPr="00EF4F32">
        <w:fldChar w:fldCharType="separate"/>
      </w:r>
      <w:r w:rsidR="00AB6DC0" w:rsidRPr="00AB6DC0">
        <w:t>ИНФОРМАЦИОННАЯ КАРТА КОНКУРСА</w:t>
      </w:r>
      <w:r w:rsidR="00EF6FB1" w:rsidRPr="00EF4F32">
        <w:fldChar w:fldCharType="end"/>
      </w:r>
      <w:r w:rsidR="00EF6FB1" w:rsidRPr="00EF4F32">
        <w:t xml:space="preserve">» при заключении </w:t>
      </w:r>
      <w:r w:rsidR="00353B5E" w:rsidRPr="00EF4F32">
        <w:t>К</w:t>
      </w:r>
      <w:r w:rsidR="00EF6FB1" w:rsidRPr="00EF4F32">
        <w:t xml:space="preserve">онтракта </w:t>
      </w:r>
      <w:r w:rsidR="00353B5E" w:rsidRPr="00EF4F32">
        <w:t>З</w:t>
      </w:r>
      <w:r w:rsidR="00EF6FB1" w:rsidRPr="00EF4F32">
        <w:t xml:space="preserve">аказчик по согласованию с участником, с которым заключается </w:t>
      </w:r>
      <w:r w:rsidR="00353B5E" w:rsidRPr="00EF4F32">
        <w:t>К</w:t>
      </w:r>
      <w:r w:rsidR="00EF6FB1" w:rsidRPr="00EF4F32">
        <w:t>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w:t>
      </w:r>
      <w:r w:rsidR="008B231C" w:rsidRPr="00EF4F32">
        <w:t>й) ценой контракта (ценой лота)</w:t>
      </w:r>
      <w:r w:rsidR="00EF6FB1" w:rsidRPr="00EF4F32">
        <w:t>. При этом цена единицы указанного товара не должна превышать цену единицы товара, определяемую как частное от деления цены контракта, указанной в заявке на участие в конкурсе, с которым заключается контракт, на количество товара, указанное в извещении о проведении настоящего конкурса.</w:t>
      </w:r>
      <w:bookmarkEnd w:id="225"/>
    </w:p>
    <w:p w:rsidR="002660B7" w:rsidRDefault="00C7327D">
      <w:pPr>
        <w:pStyle w:val="22"/>
        <w:keepNext w:val="0"/>
        <w:spacing w:before="360" w:after="0"/>
        <w:ind w:left="578" w:hanging="578"/>
        <w:rPr>
          <w:bCs w:val="0"/>
          <w:sz w:val="24"/>
          <w:szCs w:val="24"/>
        </w:rPr>
      </w:pPr>
      <w:bookmarkStart w:id="226" w:name="_Toc320713642"/>
      <w:bookmarkEnd w:id="224"/>
      <w:r>
        <w:rPr>
          <w:bCs w:val="0"/>
          <w:sz w:val="24"/>
          <w:szCs w:val="24"/>
        </w:rPr>
        <w:t xml:space="preserve">10.2. </w:t>
      </w:r>
      <w:r w:rsidR="002660B7">
        <w:rPr>
          <w:bCs w:val="0"/>
          <w:sz w:val="24"/>
          <w:szCs w:val="24"/>
        </w:rPr>
        <w:t>Права и обязанности победителя конкурса</w:t>
      </w:r>
      <w:bookmarkEnd w:id="220"/>
      <w:bookmarkEnd w:id="226"/>
    </w:p>
    <w:p w:rsidR="002660B7" w:rsidRDefault="00F4367B" w:rsidP="004E39EE">
      <w:bookmarkStart w:id="227" w:name="_Ref119430346"/>
      <w:r>
        <w:t xml:space="preserve">10.2.1. </w:t>
      </w:r>
      <w:r w:rsidR="00DF791F">
        <w:t>К</w:t>
      </w:r>
      <w:r w:rsidR="002660B7">
        <w:t xml:space="preserve">онтракт заключается на условиях, указанных в поданной участником конкурса, с которым заключается </w:t>
      </w:r>
      <w:r w:rsidR="00DF791F">
        <w:t>К</w:t>
      </w:r>
      <w:r w:rsidR="002660B7">
        <w:t>онтракт, заявке на участие в конкурсе</w:t>
      </w:r>
      <w:bookmarkEnd w:id="227"/>
      <w:r w:rsidR="002660B7">
        <w:t xml:space="preserve"> и в конкурсной документации.</w:t>
      </w:r>
    </w:p>
    <w:p w:rsidR="002660B7" w:rsidRDefault="00F4367B" w:rsidP="004E39EE">
      <w:r>
        <w:lastRenderedPageBreak/>
        <w:t xml:space="preserve">10.2.2. </w:t>
      </w:r>
      <w:r w:rsidR="002660B7">
        <w:t xml:space="preserve">Участник конкурса, которому Заказчик направил проект </w:t>
      </w:r>
      <w:r w:rsidR="00DF791F">
        <w:t>К</w:t>
      </w:r>
      <w:r w:rsidR="002660B7">
        <w:t>онтракта, не вправе отказаться от заключе</w:t>
      </w:r>
      <w:r w:rsidR="00DF791F">
        <w:t>ния Контракта.</w:t>
      </w:r>
    </w:p>
    <w:p w:rsidR="002660B7" w:rsidRDefault="002660B7" w:rsidP="00375F1B">
      <w:pPr>
        <w:pStyle w:val="11"/>
        <w:pageBreakBefore/>
        <w:numPr>
          <w:ilvl w:val="0"/>
          <w:numId w:val="15"/>
        </w:numPr>
        <w:ind w:hanging="181"/>
        <w:rPr>
          <w:rStyle w:val="15"/>
          <w:b/>
          <w:bCs w:val="0"/>
          <w:sz w:val="24"/>
          <w:szCs w:val="24"/>
        </w:rPr>
      </w:pPr>
      <w:bookmarkStart w:id="228" w:name="_РАЗДЕЛ_I_3_ИНФОРМАЦИОННАЯ_КАРТА_КОН"/>
      <w:bookmarkStart w:id="229" w:name="_Ref119427269"/>
      <w:bookmarkStart w:id="230" w:name="_Toc166101214"/>
      <w:bookmarkStart w:id="231" w:name="_Toc320713643"/>
      <w:bookmarkEnd w:id="228"/>
      <w:r>
        <w:rPr>
          <w:rStyle w:val="15"/>
          <w:b/>
          <w:bCs w:val="0"/>
          <w:sz w:val="24"/>
          <w:szCs w:val="24"/>
        </w:rPr>
        <w:lastRenderedPageBreak/>
        <w:t>ИНФОРМАЦИОННАЯ КАРТА КОНКУРСА</w:t>
      </w:r>
      <w:bookmarkEnd w:id="229"/>
      <w:bookmarkEnd w:id="230"/>
      <w:bookmarkEnd w:id="231"/>
    </w:p>
    <w:p w:rsidR="002660B7" w:rsidRDefault="002660B7" w:rsidP="004E39EE">
      <w:r>
        <w:t xml:space="preserve">В части </w:t>
      </w:r>
      <w:r>
        <w:fldChar w:fldCharType="begin"/>
      </w:r>
      <w:r>
        <w:instrText xml:space="preserve"> REF _Ref119427269 \r \h  \* MERGEFORMAT </w:instrText>
      </w:r>
      <w:r>
        <w:fldChar w:fldCharType="separate"/>
      </w:r>
      <w:r w:rsidR="00AB6DC0">
        <w:t>III</w:t>
      </w:r>
      <w:r>
        <w:fldChar w:fldCharType="end"/>
      </w:r>
      <w:r>
        <w:t xml:space="preserve"> «</w:t>
      </w:r>
      <w:r>
        <w:fldChar w:fldCharType="begin"/>
      </w:r>
      <w:r>
        <w:instrText xml:space="preserve"> REF _Ref119427269 \h  \* MERGEFORMAT </w:instrText>
      </w:r>
      <w:r>
        <w:fldChar w:fldCharType="separate"/>
      </w:r>
      <w:r w:rsidR="00AB6DC0" w:rsidRPr="00AB6DC0">
        <w:t>ИНФОРМАЦИОННАЯ КАРТА КОНКУРСА</w:t>
      </w:r>
      <w:r>
        <w:fldChar w:fldCharType="end"/>
      </w:r>
      <w:r>
        <w:t xml:space="preserve">» содержится информация </w:t>
      </w:r>
      <w:r>
        <w:rPr>
          <w:kern w:val="28"/>
        </w:rPr>
        <w:t>для данного конкретного конкурса, которая уточняет, разъясняет и дополняет</w:t>
      </w:r>
      <w:r>
        <w:t xml:space="preserve"> положения части «</w:t>
      </w:r>
      <w:r>
        <w:fldChar w:fldCharType="begin"/>
      </w:r>
      <w:r>
        <w:instrText xml:space="preserve"> REF _Ref166642713 \h  \* MERGEFORMAT </w:instrText>
      </w:r>
      <w:r>
        <w:fldChar w:fldCharType="separate"/>
      </w:r>
      <w:r w:rsidR="00AB6DC0" w:rsidRPr="00AB6DC0">
        <w:t>ОБЩИЕ УСЛОВИЯ ПРОВЕДЕНИЯ КОНКУРСА</w:t>
      </w:r>
      <w:r>
        <w:fldChar w:fldCharType="end"/>
      </w:r>
      <w:r w:rsidR="003D1658">
        <w:t>».</w:t>
      </w:r>
    </w:p>
    <w:p w:rsidR="002660B7" w:rsidRDefault="002660B7" w:rsidP="004E39EE">
      <w:r>
        <w:t>При возникновении противоречия между положениями части «</w:t>
      </w:r>
      <w:r>
        <w:fldChar w:fldCharType="begin"/>
      </w:r>
      <w:r>
        <w:instrText xml:space="preserve"> REF _Ref166642713 \h  \* MERGEFORMAT </w:instrText>
      </w:r>
      <w:r>
        <w:fldChar w:fldCharType="separate"/>
      </w:r>
      <w:r w:rsidR="00AB6DC0" w:rsidRPr="00AB6DC0">
        <w:t>ОБЩИЕ УСЛОВИЯ ПРОВЕДЕНИЯ КОНКУРСА</w:t>
      </w:r>
      <w:r>
        <w:fldChar w:fldCharType="end"/>
      </w:r>
      <w:r>
        <w:t xml:space="preserve">» и части </w:t>
      </w:r>
      <w:r>
        <w:fldChar w:fldCharType="begin"/>
      </w:r>
      <w:r>
        <w:instrText xml:space="preserve"> REF _Ref119427269 \r \h  \* MERGEFORMAT </w:instrText>
      </w:r>
      <w:r>
        <w:fldChar w:fldCharType="separate"/>
      </w:r>
      <w:r w:rsidR="00AB6DC0">
        <w:t>III</w:t>
      </w:r>
      <w:r>
        <w:fldChar w:fldCharType="end"/>
      </w:r>
      <w:r>
        <w:t xml:space="preserve"> «</w:t>
      </w:r>
      <w:r>
        <w:fldChar w:fldCharType="begin"/>
      </w:r>
      <w:r>
        <w:instrText xml:space="preserve"> REF _Ref119427269 \h  \* MERGEFORMAT </w:instrText>
      </w:r>
      <w:r>
        <w:fldChar w:fldCharType="separate"/>
      </w:r>
      <w:r w:rsidR="00AB6DC0" w:rsidRPr="00AB6DC0">
        <w:t>ИНФОРМАЦИОННАЯ КАРТА КОНКУРСА</w:t>
      </w:r>
      <w:r>
        <w:fldChar w:fldCharType="end"/>
      </w:r>
      <w:r>
        <w:t xml:space="preserve">», применяются положения Части </w:t>
      </w:r>
      <w:r>
        <w:fldChar w:fldCharType="begin"/>
      </w:r>
      <w:r>
        <w:instrText xml:space="preserve"> REF _Ref119427269 \r \h  \* MERGEFORMAT </w:instrText>
      </w:r>
      <w:r>
        <w:fldChar w:fldCharType="separate"/>
      </w:r>
      <w:r w:rsidR="00AB6DC0">
        <w:t>III</w:t>
      </w:r>
      <w:r>
        <w:fldChar w:fldCharType="end"/>
      </w:r>
      <w:r>
        <w:t>.</w:t>
      </w:r>
    </w:p>
    <w:p w:rsidR="002660B7" w:rsidRPr="002864EA" w:rsidRDefault="00C7327D" w:rsidP="002864EA">
      <w:pPr>
        <w:rPr>
          <w:b/>
          <w:sz w:val="24"/>
        </w:rPr>
      </w:pPr>
      <w:r w:rsidRPr="002864EA">
        <w:rPr>
          <w:b/>
          <w:sz w:val="24"/>
        </w:rPr>
        <w:t>1</w:t>
      </w:r>
      <w:r w:rsidR="00F4367B" w:rsidRPr="002864EA">
        <w:rPr>
          <w:b/>
          <w:sz w:val="24"/>
        </w:rPr>
        <w:t>0.1</w:t>
      </w:r>
      <w:r w:rsidRPr="002864EA">
        <w:rPr>
          <w:b/>
          <w:sz w:val="24"/>
        </w:rPr>
        <w:t xml:space="preserve">. </w:t>
      </w:r>
      <w:r w:rsidR="002660B7" w:rsidRPr="002864EA">
        <w:rPr>
          <w:b/>
          <w:sz w:val="24"/>
        </w:rPr>
        <w:t>Информация о проводимом конкурсе</w:t>
      </w:r>
    </w:p>
    <w:tbl>
      <w:tblPr>
        <w:tblW w:w="10065" w:type="dxa"/>
        <w:tblInd w:w="108" w:type="dxa"/>
        <w:tblLayout w:type="fixed"/>
        <w:tblLook w:val="0000" w:firstRow="0" w:lastRow="0" w:firstColumn="0" w:lastColumn="0" w:noHBand="0" w:noVBand="0"/>
      </w:tblPr>
      <w:tblGrid>
        <w:gridCol w:w="900"/>
        <w:gridCol w:w="2644"/>
        <w:gridCol w:w="6521"/>
      </w:tblGrid>
      <w:tr w:rsidR="002864EA" w:rsidTr="00827389">
        <w:tc>
          <w:tcPr>
            <w:tcW w:w="900" w:type="dxa"/>
            <w:tcBorders>
              <w:top w:val="single" w:sz="4" w:space="0" w:color="auto"/>
              <w:left w:val="single" w:sz="4" w:space="0" w:color="auto"/>
              <w:bottom w:val="single" w:sz="4" w:space="0" w:color="auto"/>
              <w:right w:val="single" w:sz="4" w:space="0" w:color="auto"/>
            </w:tcBorders>
            <w:vAlign w:val="center"/>
          </w:tcPr>
          <w:p w:rsidR="002864EA" w:rsidRDefault="002864EA" w:rsidP="004E39EE">
            <w:pPr>
              <w:pStyle w:val="Tableheader"/>
            </w:pPr>
            <w:r>
              <w:t>№</w:t>
            </w:r>
          </w:p>
          <w:p w:rsidR="002864EA" w:rsidRDefault="002864EA" w:rsidP="004E39EE">
            <w:pPr>
              <w:pStyle w:val="Tableheader"/>
            </w:pPr>
            <w:r>
              <w:t>пункта</w:t>
            </w:r>
          </w:p>
        </w:tc>
        <w:tc>
          <w:tcPr>
            <w:tcW w:w="2644" w:type="dxa"/>
            <w:tcBorders>
              <w:top w:val="single" w:sz="4" w:space="0" w:color="auto"/>
              <w:left w:val="single" w:sz="4" w:space="0" w:color="auto"/>
              <w:bottom w:val="single" w:sz="4" w:space="0" w:color="auto"/>
              <w:right w:val="single" w:sz="4" w:space="0" w:color="auto"/>
            </w:tcBorders>
            <w:vAlign w:val="center"/>
          </w:tcPr>
          <w:p w:rsidR="002864EA" w:rsidRDefault="002864EA" w:rsidP="004E39EE">
            <w:pPr>
              <w:pStyle w:val="Tableheader"/>
            </w:pPr>
            <w:r>
              <w:t xml:space="preserve">Наименование </w:t>
            </w:r>
          </w:p>
        </w:tc>
        <w:tc>
          <w:tcPr>
            <w:tcW w:w="6521" w:type="dxa"/>
            <w:tcBorders>
              <w:top w:val="single" w:sz="4" w:space="0" w:color="auto"/>
              <w:left w:val="single" w:sz="4" w:space="0" w:color="auto"/>
              <w:bottom w:val="single" w:sz="4" w:space="0" w:color="auto"/>
              <w:right w:val="single" w:sz="4" w:space="0" w:color="auto"/>
            </w:tcBorders>
            <w:vAlign w:val="center"/>
          </w:tcPr>
          <w:p w:rsidR="002864EA" w:rsidRDefault="002864EA" w:rsidP="004E39EE">
            <w:pPr>
              <w:pStyle w:val="Tableheader"/>
            </w:pPr>
            <w:r>
              <w:t>Информация</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10.1.1</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Наименование Заказчика, контактная информация</w:t>
            </w:r>
          </w:p>
        </w:tc>
        <w:tc>
          <w:tcPr>
            <w:tcW w:w="6521" w:type="dxa"/>
            <w:tcBorders>
              <w:top w:val="single" w:sz="4" w:space="0" w:color="auto"/>
              <w:left w:val="single" w:sz="4" w:space="0" w:color="auto"/>
              <w:bottom w:val="single" w:sz="4" w:space="0" w:color="auto"/>
              <w:right w:val="single" w:sz="4" w:space="0" w:color="auto"/>
            </w:tcBorders>
          </w:tcPr>
          <w:p w:rsidR="007F296F" w:rsidRPr="007F296F" w:rsidRDefault="007F296F" w:rsidP="007F296F">
            <w:pPr>
              <w:rPr>
                <w:sz w:val="20"/>
                <w:szCs w:val="20"/>
              </w:rPr>
            </w:pPr>
            <w:r w:rsidRPr="007F296F">
              <w:rPr>
                <w:sz w:val="20"/>
                <w:szCs w:val="20"/>
              </w:rPr>
              <w:t>Наименование:</w:t>
            </w:r>
          </w:p>
          <w:p w:rsidR="007F296F" w:rsidRPr="007F296F" w:rsidRDefault="007F296F" w:rsidP="007F296F">
            <w:pPr>
              <w:rPr>
                <w:b/>
                <w:sz w:val="20"/>
                <w:szCs w:val="20"/>
              </w:rPr>
            </w:pPr>
            <w:r w:rsidRPr="007F296F">
              <w:rPr>
                <w:b/>
                <w:sz w:val="20"/>
                <w:szCs w:val="20"/>
              </w:rPr>
              <w:t>ОАО «Дальневосточная распределительная сетевая компания»</w:t>
            </w:r>
          </w:p>
          <w:p w:rsidR="007F296F" w:rsidRPr="007F296F" w:rsidRDefault="007F296F" w:rsidP="007F296F">
            <w:pPr>
              <w:rPr>
                <w:sz w:val="20"/>
                <w:szCs w:val="20"/>
              </w:rPr>
            </w:pPr>
            <w:r w:rsidRPr="007F296F">
              <w:rPr>
                <w:sz w:val="20"/>
                <w:szCs w:val="20"/>
              </w:rPr>
              <w:t xml:space="preserve">Почтовый адрес:, </w:t>
            </w:r>
            <w:proofErr w:type="spellStart"/>
            <w:r w:rsidRPr="007F296F">
              <w:rPr>
                <w:sz w:val="20"/>
                <w:szCs w:val="20"/>
              </w:rPr>
              <w:t>г</w:t>
            </w:r>
            <w:proofErr w:type="gramStart"/>
            <w:r w:rsidRPr="007F296F">
              <w:rPr>
                <w:sz w:val="20"/>
                <w:szCs w:val="20"/>
              </w:rPr>
              <w:t>.Б</w:t>
            </w:r>
            <w:proofErr w:type="gramEnd"/>
            <w:r w:rsidRPr="007F296F">
              <w:rPr>
                <w:sz w:val="20"/>
                <w:szCs w:val="20"/>
              </w:rPr>
              <w:t>лаговещенск</w:t>
            </w:r>
            <w:proofErr w:type="spellEnd"/>
            <w:r w:rsidRPr="007F296F">
              <w:rPr>
                <w:sz w:val="20"/>
                <w:szCs w:val="20"/>
              </w:rPr>
              <w:t xml:space="preserve">, </w:t>
            </w:r>
            <w:proofErr w:type="spellStart"/>
            <w:r w:rsidRPr="007F296F">
              <w:rPr>
                <w:sz w:val="20"/>
                <w:szCs w:val="20"/>
              </w:rPr>
              <w:t>ул.Шевченко</w:t>
            </w:r>
            <w:proofErr w:type="spellEnd"/>
            <w:r w:rsidRPr="007F296F">
              <w:rPr>
                <w:sz w:val="20"/>
                <w:szCs w:val="20"/>
              </w:rPr>
              <w:t>, 28</w:t>
            </w:r>
          </w:p>
          <w:p w:rsidR="007F296F" w:rsidRPr="007F296F" w:rsidRDefault="007F296F" w:rsidP="007F296F">
            <w:pPr>
              <w:rPr>
                <w:sz w:val="20"/>
                <w:szCs w:val="20"/>
              </w:rPr>
            </w:pPr>
            <w:r w:rsidRPr="007F296F">
              <w:rPr>
                <w:sz w:val="20"/>
                <w:szCs w:val="20"/>
              </w:rPr>
              <w:t>Телефон: +7 (4162) 397-308, факс: +7 (4162) 397-308</w:t>
            </w:r>
          </w:p>
          <w:p w:rsidR="004F7189" w:rsidRPr="004B54DD" w:rsidRDefault="007F296F" w:rsidP="007F296F">
            <w:pPr>
              <w:rPr>
                <w:sz w:val="20"/>
                <w:szCs w:val="20"/>
              </w:rPr>
            </w:pPr>
            <w:r w:rsidRPr="004B54DD">
              <w:rPr>
                <w:snapToGrid w:val="0"/>
                <w:sz w:val="20"/>
                <w:szCs w:val="20"/>
              </w:rPr>
              <w:t xml:space="preserve">Электронная почта: </w:t>
            </w:r>
            <w:proofErr w:type="spellStart"/>
            <w:r w:rsidRPr="004B54DD">
              <w:rPr>
                <w:sz w:val="20"/>
                <w:szCs w:val="20"/>
                <w:lang w:val="en-US"/>
              </w:rPr>
              <w:t>okzt</w:t>
            </w:r>
            <w:proofErr w:type="spellEnd"/>
            <w:r w:rsidRPr="004B54DD">
              <w:rPr>
                <w:sz w:val="20"/>
                <w:szCs w:val="20"/>
              </w:rPr>
              <w:t>2@</w:t>
            </w:r>
            <w:proofErr w:type="spellStart"/>
            <w:r w:rsidRPr="004B54DD">
              <w:rPr>
                <w:sz w:val="20"/>
                <w:szCs w:val="20"/>
                <w:lang w:val="en-US"/>
              </w:rPr>
              <w:t>drsk</w:t>
            </w:r>
            <w:proofErr w:type="spellEnd"/>
            <w:r w:rsidRPr="004B54DD">
              <w:rPr>
                <w:sz w:val="20"/>
                <w:szCs w:val="20"/>
              </w:rPr>
              <w:t>.</w:t>
            </w:r>
            <w:proofErr w:type="spellStart"/>
            <w:r w:rsidRPr="004B54DD">
              <w:rPr>
                <w:sz w:val="20"/>
                <w:szCs w:val="20"/>
                <w:lang w:val="en-US"/>
              </w:rPr>
              <w:t>ru</w:t>
            </w:r>
            <w:proofErr w:type="spellEnd"/>
            <w:r w:rsidRPr="004B54DD">
              <w:rPr>
                <w:sz w:val="20"/>
                <w:szCs w:val="20"/>
              </w:rPr>
              <w:t xml:space="preserve"> .</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2" w:name="_Ref166267388"/>
            <w:r>
              <w:t xml:space="preserve"> </w:t>
            </w:r>
            <w:bookmarkEnd w:id="232"/>
            <w:r>
              <w:t>10.1.2</w:t>
            </w:r>
          </w:p>
        </w:tc>
        <w:tc>
          <w:tcPr>
            <w:tcW w:w="2644" w:type="dxa"/>
            <w:tcBorders>
              <w:top w:val="single" w:sz="4" w:space="0" w:color="auto"/>
              <w:left w:val="single" w:sz="4" w:space="0" w:color="auto"/>
              <w:bottom w:val="single" w:sz="4" w:space="0" w:color="auto"/>
              <w:right w:val="single" w:sz="4" w:space="0" w:color="auto"/>
            </w:tcBorders>
          </w:tcPr>
          <w:p w:rsidR="002864EA" w:rsidRDefault="007F296F" w:rsidP="004E39EE">
            <w:pPr>
              <w:pStyle w:val="Tabletext"/>
            </w:pPr>
            <w:r w:rsidRPr="00443098">
              <w:rPr>
                <w:sz w:val="24"/>
              </w:rPr>
              <w:t>Наименование Организатора, контактная информация</w:t>
            </w:r>
          </w:p>
        </w:tc>
        <w:tc>
          <w:tcPr>
            <w:tcW w:w="6521" w:type="dxa"/>
            <w:tcBorders>
              <w:top w:val="single" w:sz="4" w:space="0" w:color="auto"/>
              <w:left w:val="single" w:sz="4" w:space="0" w:color="auto"/>
              <w:bottom w:val="single" w:sz="4" w:space="0" w:color="auto"/>
              <w:right w:val="single" w:sz="4" w:space="0" w:color="auto"/>
            </w:tcBorders>
          </w:tcPr>
          <w:p w:rsidR="007F296F" w:rsidRPr="007F296F" w:rsidRDefault="007F296F" w:rsidP="007F296F">
            <w:pPr>
              <w:rPr>
                <w:sz w:val="20"/>
                <w:szCs w:val="20"/>
              </w:rPr>
            </w:pPr>
            <w:r w:rsidRPr="007F296F">
              <w:rPr>
                <w:sz w:val="20"/>
                <w:szCs w:val="20"/>
              </w:rPr>
              <w:t>Наименование:</w:t>
            </w:r>
          </w:p>
          <w:p w:rsidR="007F296F" w:rsidRPr="007F296F" w:rsidRDefault="007F296F" w:rsidP="007F296F">
            <w:pPr>
              <w:rPr>
                <w:b/>
                <w:sz w:val="20"/>
                <w:szCs w:val="20"/>
              </w:rPr>
            </w:pPr>
            <w:r w:rsidRPr="007F296F">
              <w:rPr>
                <w:b/>
                <w:sz w:val="20"/>
                <w:szCs w:val="20"/>
              </w:rPr>
              <w:t>ОАО «Дальневосточная распределительная сетевая компания»</w:t>
            </w:r>
          </w:p>
          <w:p w:rsidR="007F296F" w:rsidRPr="007F296F" w:rsidRDefault="007F296F" w:rsidP="007F296F">
            <w:pPr>
              <w:rPr>
                <w:sz w:val="20"/>
                <w:szCs w:val="20"/>
              </w:rPr>
            </w:pPr>
            <w:r w:rsidRPr="007F296F">
              <w:rPr>
                <w:sz w:val="20"/>
                <w:szCs w:val="20"/>
              </w:rPr>
              <w:t xml:space="preserve">Почтовый адрес:675000 1, </w:t>
            </w:r>
            <w:proofErr w:type="spellStart"/>
            <w:r w:rsidRPr="007F296F">
              <w:rPr>
                <w:sz w:val="20"/>
                <w:szCs w:val="20"/>
              </w:rPr>
              <w:t>г</w:t>
            </w:r>
            <w:proofErr w:type="gramStart"/>
            <w:r w:rsidRPr="007F296F">
              <w:rPr>
                <w:sz w:val="20"/>
                <w:szCs w:val="20"/>
              </w:rPr>
              <w:t>.Б</w:t>
            </w:r>
            <w:proofErr w:type="gramEnd"/>
            <w:r w:rsidRPr="007F296F">
              <w:rPr>
                <w:sz w:val="20"/>
                <w:szCs w:val="20"/>
              </w:rPr>
              <w:t>лаговещенск</w:t>
            </w:r>
            <w:proofErr w:type="spellEnd"/>
            <w:r w:rsidRPr="007F296F">
              <w:rPr>
                <w:sz w:val="20"/>
                <w:szCs w:val="20"/>
              </w:rPr>
              <w:t xml:space="preserve">, </w:t>
            </w:r>
            <w:proofErr w:type="spellStart"/>
            <w:r w:rsidRPr="007F296F">
              <w:rPr>
                <w:sz w:val="20"/>
                <w:szCs w:val="20"/>
              </w:rPr>
              <w:t>ул.Шевченко</w:t>
            </w:r>
            <w:proofErr w:type="spellEnd"/>
            <w:r w:rsidRPr="007F296F">
              <w:rPr>
                <w:sz w:val="20"/>
                <w:szCs w:val="20"/>
              </w:rPr>
              <w:t>, 28</w:t>
            </w:r>
          </w:p>
          <w:p w:rsidR="007F296F" w:rsidRPr="007F296F" w:rsidRDefault="007F296F" w:rsidP="007F296F">
            <w:pPr>
              <w:rPr>
                <w:sz w:val="20"/>
                <w:szCs w:val="20"/>
              </w:rPr>
            </w:pPr>
            <w:r w:rsidRPr="007F296F">
              <w:rPr>
                <w:sz w:val="20"/>
                <w:szCs w:val="20"/>
              </w:rPr>
              <w:t>Телефон: +7 (4162) 397-308, факс: +7 (4162) 397-308</w:t>
            </w:r>
          </w:p>
          <w:p w:rsidR="007F296F" w:rsidRPr="007F296F" w:rsidRDefault="007F296F" w:rsidP="007F296F">
            <w:pPr>
              <w:rPr>
                <w:sz w:val="20"/>
                <w:szCs w:val="20"/>
              </w:rPr>
            </w:pPr>
            <w:r w:rsidRPr="007F296F">
              <w:rPr>
                <w:snapToGrid w:val="0"/>
                <w:sz w:val="20"/>
                <w:szCs w:val="20"/>
              </w:rPr>
              <w:t xml:space="preserve">Электронная почта: </w:t>
            </w:r>
            <w:proofErr w:type="spellStart"/>
            <w:r w:rsidRPr="007F296F">
              <w:rPr>
                <w:sz w:val="20"/>
                <w:szCs w:val="20"/>
                <w:lang w:val="en-US"/>
              </w:rPr>
              <w:t>okzt</w:t>
            </w:r>
            <w:proofErr w:type="spellEnd"/>
            <w:r w:rsidRPr="007F296F">
              <w:rPr>
                <w:sz w:val="20"/>
                <w:szCs w:val="20"/>
              </w:rPr>
              <w:t>2@</w:t>
            </w:r>
            <w:proofErr w:type="spellStart"/>
            <w:r w:rsidRPr="007F296F">
              <w:rPr>
                <w:sz w:val="20"/>
                <w:szCs w:val="20"/>
                <w:lang w:val="en-US"/>
              </w:rPr>
              <w:t>drsk</w:t>
            </w:r>
            <w:proofErr w:type="spellEnd"/>
            <w:r w:rsidRPr="007F296F">
              <w:rPr>
                <w:sz w:val="20"/>
                <w:szCs w:val="20"/>
              </w:rPr>
              <w:t>.</w:t>
            </w:r>
            <w:proofErr w:type="spellStart"/>
            <w:r w:rsidRPr="007F296F">
              <w:rPr>
                <w:sz w:val="20"/>
                <w:szCs w:val="20"/>
                <w:lang w:val="en-US"/>
              </w:rPr>
              <w:t>ru</w:t>
            </w:r>
            <w:proofErr w:type="spellEnd"/>
            <w:r w:rsidRPr="007F296F">
              <w:rPr>
                <w:sz w:val="20"/>
                <w:szCs w:val="20"/>
              </w:rPr>
              <w:t xml:space="preserve">  .</w:t>
            </w:r>
          </w:p>
          <w:p w:rsidR="007F296F" w:rsidRPr="007F296F" w:rsidRDefault="007F296F" w:rsidP="007F296F">
            <w:pPr>
              <w:rPr>
                <w:sz w:val="20"/>
                <w:szCs w:val="20"/>
              </w:rPr>
            </w:pPr>
            <w:r w:rsidRPr="007F296F">
              <w:rPr>
                <w:sz w:val="20"/>
                <w:szCs w:val="20"/>
              </w:rPr>
              <w:t xml:space="preserve">Контактное лицо: Челышева Татьяна Владимировна </w:t>
            </w:r>
          </w:p>
          <w:p w:rsidR="007F296F" w:rsidRPr="007F296F" w:rsidRDefault="007F296F" w:rsidP="007F296F">
            <w:pPr>
              <w:rPr>
                <w:sz w:val="20"/>
                <w:szCs w:val="20"/>
              </w:rPr>
            </w:pPr>
            <w:r w:rsidRPr="007F296F">
              <w:rPr>
                <w:sz w:val="20"/>
                <w:szCs w:val="20"/>
              </w:rPr>
              <w:t>Телефон: +7 (4162) 397-308, факс: +7 (4162) 397-308</w:t>
            </w:r>
          </w:p>
          <w:p w:rsidR="007F296F" w:rsidRPr="007F296F" w:rsidRDefault="007F296F" w:rsidP="007F296F">
            <w:pPr>
              <w:rPr>
                <w:sz w:val="20"/>
                <w:szCs w:val="20"/>
              </w:rPr>
            </w:pPr>
            <w:r w:rsidRPr="007F296F">
              <w:rPr>
                <w:snapToGrid w:val="0"/>
                <w:sz w:val="20"/>
                <w:szCs w:val="20"/>
              </w:rPr>
              <w:t xml:space="preserve">Электронная почта: </w:t>
            </w:r>
            <w:proofErr w:type="spellStart"/>
            <w:r w:rsidRPr="007F296F">
              <w:rPr>
                <w:sz w:val="20"/>
                <w:szCs w:val="20"/>
                <w:lang w:val="en-US"/>
              </w:rPr>
              <w:t>okzt</w:t>
            </w:r>
            <w:proofErr w:type="spellEnd"/>
            <w:r w:rsidRPr="007F296F">
              <w:rPr>
                <w:sz w:val="20"/>
                <w:szCs w:val="20"/>
              </w:rPr>
              <w:t>2@</w:t>
            </w:r>
            <w:proofErr w:type="spellStart"/>
            <w:r w:rsidRPr="007F296F">
              <w:rPr>
                <w:sz w:val="20"/>
                <w:szCs w:val="20"/>
                <w:lang w:val="en-US"/>
              </w:rPr>
              <w:t>drsk</w:t>
            </w:r>
            <w:proofErr w:type="spellEnd"/>
            <w:r w:rsidRPr="007F296F">
              <w:rPr>
                <w:sz w:val="20"/>
                <w:szCs w:val="20"/>
              </w:rPr>
              <w:t>.</w:t>
            </w:r>
            <w:proofErr w:type="spellStart"/>
            <w:r w:rsidRPr="007F296F">
              <w:rPr>
                <w:sz w:val="20"/>
                <w:szCs w:val="20"/>
                <w:lang w:val="en-US"/>
              </w:rPr>
              <w:t>ru</w:t>
            </w:r>
            <w:proofErr w:type="spellEnd"/>
            <w:r w:rsidRPr="007F296F">
              <w:rPr>
                <w:sz w:val="20"/>
                <w:szCs w:val="20"/>
              </w:rPr>
              <w:t xml:space="preserve">  .</w:t>
            </w:r>
          </w:p>
          <w:p w:rsidR="002864EA" w:rsidRPr="004B54DD" w:rsidRDefault="002864EA" w:rsidP="0029716A">
            <w:pPr>
              <w:pStyle w:val="Tabletext"/>
              <w:rPr>
                <w:szCs w:val="20"/>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10.1.3</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Наименование специализированной организации, контактная информация</w:t>
            </w:r>
          </w:p>
        </w:tc>
        <w:tc>
          <w:tcPr>
            <w:tcW w:w="6521" w:type="dxa"/>
            <w:tcBorders>
              <w:top w:val="single" w:sz="4" w:space="0" w:color="auto"/>
              <w:left w:val="single" w:sz="4" w:space="0" w:color="auto"/>
              <w:bottom w:val="single" w:sz="4" w:space="0" w:color="auto"/>
              <w:right w:val="single" w:sz="4" w:space="0" w:color="auto"/>
            </w:tcBorders>
          </w:tcPr>
          <w:p w:rsidR="002864EA" w:rsidRPr="004B54DD" w:rsidRDefault="002864EA" w:rsidP="004E39EE">
            <w:pPr>
              <w:pStyle w:val="Tabletext"/>
              <w:rPr>
                <w:szCs w:val="20"/>
              </w:rPr>
            </w:pPr>
            <w:r w:rsidRPr="004B54DD">
              <w:rPr>
                <w:szCs w:val="20"/>
              </w:rPr>
              <w:t>Не предусмотрено</w:t>
            </w:r>
          </w:p>
        </w:tc>
      </w:tr>
      <w:tr w:rsidR="002864EA" w:rsidTr="007F296F">
        <w:trPr>
          <w:trHeight w:val="1370"/>
        </w:trPr>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3" w:name="_Ref166267456"/>
            <w:r>
              <w:t xml:space="preserve"> </w:t>
            </w:r>
            <w:bookmarkEnd w:id="233"/>
            <w:r>
              <w:t>10.1.4</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Вид и предмет конкурса</w:t>
            </w:r>
          </w:p>
        </w:tc>
        <w:tc>
          <w:tcPr>
            <w:tcW w:w="6521" w:type="dxa"/>
            <w:tcBorders>
              <w:top w:val="single" w:sz="4" w:space="0" w:color="auto"/>
              <w:left w:val="single" w:sz="4" w:space="0" w:color="auto"/>
              <w:bottom w:val="single" w:sz="4" w:space="0" w:color="auto"/>
              <w:right w:val="single" w:sz="4" w:space="0" w:color="auto"/>
            </w:tcBorders>
          </w:tcPr>
          <w:p w:rsidR="0029716A" w:rsidRPr="004B54DD" w:rsidRDefault="007F296F" w:rsidP="0061593C">
            <w:pPr>
              <w:rPr>
                <w:sz w:val="20"/>
                <w:szCs w:val="20"/>
              </w:rPr>
            </w:pPr>
            <w:r w:rsidRPr="004B54DD">
              <w:rPr>
                <w:bCs/>
                <w:sz w:val="20"/>
                <w:szCs w:val="20"/>
              </w:rPr>
              <w:t>О</w:t>
            </w:r>
            <w:r w:rsidRPr="004B54DD">
              <w:rPr>
                <w:sz w:val="20"/>
                <w:szCs w:val="20"/>
              </w:rPr>
              <w:t xml:space="preserve">ткрытый одноэтапный конкурс без предварительного отбора на право заключения договора оказание услуг </w:t>
            </w:r>
            <w:r w:rsidRPr="004B54DD">
              <w:rPr>
                <w:b/>
                <w:i/>
                <w:sz w:val="20"/>
                <w:szCs w:val="20"/>
              </w:rPr>
              <w:t xml:space="preserve">по предоставлению </w:t>
            </w:r>
            <w:proofErr w:type="spellStart"/>
            <w:r w:rsidRPr="004B54DD">
              <w:rPr>
                <w:b/>
                <w:i/>
                <w:sz w:val="20"/>
                <w:szCs w:val="20"/>
              </w:rPr>
              <w:t>невозобновляемой</w:t>
            </w:r>
            <w:proofErr w:type="spellEnd"/>
            <w:r w:rsidRPr="004B54DD">
              <w:rPr>
                <w:b/>
                <w:i/>
                <w:sz w:val="20"/>
                <w:szCs w:val="20"/>
              </w:rPr>
              <w:t xml:space="preserve"> кредитной линии с возможностью открытия расчетного счета для нужд  ОАО «ДРСК»</w:t>
            </w:r>
            <w:r w:rsidRPr="004B54DD">
              <w:rPr>
                <w:sz w:val="20"/>
                <w:szCs w:val="20"/>
              </w:rPr>
              <w:t xml:space="preserve"> </w:t>
            </w:r>
            <w:r w:rsidRPr="004B54DD">
              <w:rPr>
                <w:b/>
                <w:i/>
                <w:sz w:val="20"/>
                <w:szCs w:val="20"/>
              </w:rPr>
              <w:t>в сумме 1 100 000 000  рублей</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10.1.5</w:t>
            </w:r>
          </w:p>
        </w:tc>
        <w:tc>
          <w:tcPr>
            <w:tcW w:w="2644" w:type="dxa"/>
            <w:tcBorders>
              <w:top w:val="single" w:sz="4" w:space="0" w:color="auto"/>
              <w:left w:val="single" w:sz="4" w:space="0" w:color="auto"/>
              <w:bottom w:val="single" w:sz="4" w:space="0" w:color="auto"/>
              <w:right w:val="single" w:sz="4" w:space="0" w:color="auto"/>
            </w:tcBorders>
          </w:tcPr>
          <w:p w:rsidR="002864EA" w:rsidRPr="0077570F" w:rsidRDefault="002864EA" w:rsidP="006137CF">
            <w:pPr>
              <w:pStyle w:val="Tabletext"/>
            </w:pPr>
            <w:r w:rsidRPr="0077570F">
              <w:t>Место, условия и сроки (периоды) оказания услуг</w:t>
            </w:r>
          </w:p>
        </w:tc>
        <w:tc>
          <w:tcPr>
            <w:tcW w:w="6521" w:type="dxa"/>
            <w:tcBorders>
              <w:top w:val="single" w:sz="4" w:space="0" w:color="auto"/>
              <w:left w:val="single" w:sz="4" w:space="0" w:color="auto"/>
              <w:bottom w:val="single" w:sz="4" w:space="0" w:color="auto"/>
              <w:right w:val="single" w:sz="4" w:space="0" w:color="auto"/>
            </w:tcBorders>
          </w:tcPr>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 xml:space="preserve">Место предоставления услуг: </w:t>
            </w:r>
            <w:r w:rsidRPr="004B54DD">
              <w:rPr>
                <w:rStyle w:val="affff2"/>
                <w:b w:val="0"/>
                <w:sz w:val="20"/>
                <w:szCs w:val="20"/>
              </w:rPr>
              <w:t>ОАО «Дальневосточная распределительная сетевая компания»</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sz w:val="20"/>
                <w:szCs w:val="20"/>
              </w:rPr>
            </w:pPr>
            <w:r w:rsidRPr="004B54DD">
              <w:rPr>
                <w:rStyle w:val="affff2"/>
                <w:sz w:val="20"/>
                <w:szCs w:val="20"/>
              </w:rPr>
              <w:t xml:space="preserve">Сроки предоставления услуг: 24 месяца </w:t>
            </w:r>
          </w:p>
          <w:p w:rsidR="00D61EE6" w:rsidRPr="004B54DD" w:rsidRDefault="00D61EE6" w:rsidP="00E45BA6">
            <w:pPr>
              <w:pStyle w:val="62"/>
              <w:numPr>
                <w:ilvl w:val="1"/>
                <w:numId w:val="32"/>
              </w:numPr>
              <w:shd w:val="clear" w:color="auto" w:fill="auto"/>
              <w:tabs>
                <w:tab w:val="left" w:pos="948"/>
                <w:tab w:val="left" w:pos="1451"/>
              </w:tabs>
              <w:spacing w:after="0" w:line="240" w:lineRule="auto"/>
              <w:ind w:left="295" w:right="100" w:firstLine="0"/>
              <w:jc w:val="both"/>
              <w:rPr>
                <w:sz w:val="20"/>
                <w:szCs w:val="20"/>
              </w:rPr>
            </w:pPr>
            <w:r w:rsidRPr="004B54DD">
              <w:rPr>
                <w:bCs/>
                <w:sz w:val="20"/>
                <w:szCs w:val="20"/>
              </w:rPr>
              <w:t xml:space="preserve">Начало оказания услуг – </w:t>
            </w:r>
            <w:r w:rsidR="00AB6DC0">
              <w:rPr>
                <w:sz w:val="20"/>
                <w:szCs w:val="20"/>
              </w:rPr>
              <w:t>май</w:t>
            </w:r>
            <w:r w:rsidRPr="004B54DD">
              <w:rPr>
                <w:sz w:val="20"/>
                <w:szCs w:val="20"/>
              </w:rPr>
              <w:t xml:space="preserve"> 2012</w:t>
            </w:r>
            <w:r w:rsidRPr="004B54DD">
              <w:rPr>
                <w:bCs/>
                <w:sz w:val="20"/>
                <w:szCs w:val="20"/>
              </w:rPr>
              <w:t>г.</w:t>
            </w:r>
          </w:p>
          <w:p w:rsidR="00D61EE6" w:rsidRPr="004B54DD" w:rsidRDefault="00D61EE6" w:rsidP="00E45BA6">
            <w:pPr>
              <w:pStyle w:val="62"/>
              <w:numPr>
                <w:ilvl w:val="1"/>
                <w:numId w:val="32"/>
              </w:numPr>
              <w:shd w:val="clear" w:color="auto" w:fill="auto"/>
              <w:tabs>
                <w:tab w:val="left" w:pos="948"/>
                <w:tab w:val="left" w:pos="1451"/>
              </w:tabs>
              <w:spacing w:after="0" w:line="240" w:lineRule="auto"/>
              <w:ind w:left="295" w:right="100" w:firstLine="0"/>
              <w:jc w:val="both"/>
              <w:rPr>
                <w:sz w:val="20"/>
                <w:szCs w:val="20"/>
              </w:rPr>
            </w:pPr>
            <w:r w:rsidRPr="004B54DD">
              <w:rPr>
                <w:bCs/>
                <w:sz w:val="20"/>
                <w:szCs w:val="20"/>
              </w:rPr>
              <w:t xml:space="preserve">Окончание оказания услуг – </w:t>
            </w:r>
            <w:r w:rsidR="00AB6DC0">
              <w:rPr>
                <w:bCs/>
                <w:sz w:val="20"/>
                <w:szCs w:val="20"/>
              </w:rPr>
              <w:t>май</w:t>
            </w:r>
            <w:r w:rsidRPr="004B54DD">
              <w:rPr>
                <w:bCs/>
                <w:sz w:val="20"/>
                <w:szCs w:val="20"/>
              </w:rPr>
              <w:t xml:space="preserve"> </w:t>
            </w:r>
            <w:r w:rsidRPr="004B54DD">
              <w:rPr>
                <w:sz w:val="20"/>
                <w:szCs w:val="20"/>
              </w:rPr>
              <w:t>2014</w:t>
            </w:r>
            <w:r w:rsidRPr="004B54DD">
              <w:rPr>
                <w:bCs/>
                <w:sz w:val="20"/>
                <w:szCs w:val="20"/>
              </w:rPr>
              <w:t>г.</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Вид кредитного продукта</w:t>
            </w:r>
            <w:r w:rsidRPr="004B54DD">
              <w:rPr>
                <w:rStyle w:val="affff2"/>
                <w:b w:val="0"/>
                <w:sz w:val="20"/>
                <w:szCs w:val="20"/>
              </w:rPr>
              <w:t xml:space="preserve">: </w:t>
            </w:r>
            <w:proofErr w:type="spellStart"/>
            <w:r w:rsidRPr="004B54DD">
              <w:rPr>
                <w:rStyle w:val="affff2"/>
                <w:b w:val="0"/>
                <w:sz w:val="20"/>
                <w:szCs w:val="20"/>
              </w:rPr>
              <w:t>невозобновляемая</w:t>
            </w:r>
            <w:proofErr w:type="spellEnd"/>
            <w:r w:rsidRPr="004B54DD">
              <w:rPr>
                <w:rStyle w:val="affff2"/>
                <w:b w:val="0"/>
                <w:sz w:val="20"/>
                <w:szCs w:val="20"/>
              </w:rPr>
              <w:t xml:space="preserve"> кредитная линия со свободным режимом перечисления с лимитом в размере  1 100 000 000 (один миллиард сто миллионов) рублей.</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График возврата кредита</w:t>
            </w:r>
            <w:r w:rsidRPr="004B54DD">
              <w:rPr>
                <w:rStyle w:val="affff2"/>
                <w:b w:val="0"/>
                <w:sz w:val="20"/>
                <w:szCs w:val="20"/>
              </w:rPr>
              <w:t>: возврат кредита осуществляется на дату окончания действия Кредитного соглашения.</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Выборка кредита</w:t>
            </w:r>
            <w:r w:rsidRPr="004B54DD">
              <w:rPr>
                <w:rStyle w:val="affff2"/>
                <w:b w:val="0"/>
                <w:sz w:val="20"/>
                <w:szCs w:val="20"/>
              </w:rPr>
              <w:t xml:space="preserve">: частями (траншами) со дня заключения договора до 29 июня </w:t>
            </w:r>
            <w:smartTag w:uri="urn:schemas-microsoft-com:office:smarttags" w:element="metricconverter">
              <w:smartTagPr>
                <w:attr w:name="ProductID" w:val="2012 г"/>
              </w:smartTagPr>
              <w:r w:rsidRPr="004B54DD">
                <w:rPr>
                  <w:rStyle w:val="affff2"/>
                  <w:b w:val="0"/>
                  <w:sz w:val="20"/>
                  <w:szCs w:val="20"/>
                </w:rPr>
                <w:t>2012 г</w:t>
              </w:r>
            </w:smartTag>
            <w:r w:rsidRPr="004B54DD">
              <w:rPr>
                <w:rStyle w:val="affff2"/>
                <w:b w:val="0"/>
                <w:sz w:val="20"/>
                <w:szCs w:val="20"/>
              </w:rPr>
              <w:t>. на основании заявок от Заказчика без права отказа в выдаче.</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Цель привлечения кредитных средств</w:t>
            </w:r>
            <w:r w:rsidRPr="004B54DD">
              <w:rPr>
                <w:rStyle w:val="affff2"/>
                <w:b w:val="0"/>
                <w:sz w:val="20"/>
                <w:szCs w:val="20"/>
              </w:rPr>
              <w:t>: финансирования финансово-хозяйственной деятельности ОАО «ДРСК».</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Обеспечение</w:t>
            </w:r>
            <w:r w:rsidRPr="004B54DD">
              <w:rPr>
                <w:rStyle w:val="affff2"/>
                <w:b w:val="0"/>
                <w:sz w:val="20"/>
                <w:szCs w:val="20"/>
              </w:rPr>
              <w:t>: без предоставления обеспечения за пользование кредитными средствами.</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Обязательства</w:t>
            </w:r>
            <w:r w:rsidRPr="004B54DD">
              <w:rPr>
                <w:rStyle w:val="affff2"/>
                <w:b w:val="0"/>
                <w:sz w:val="20"/>
                <w:szCs w:val="20"/>
              </w:rPr>
              <w:t>: отсутствие обязательств по предоставлению гарантий, поручительств.</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 xml:space="preserve">Поддержание оборотов  на расчетных счетах Заемщика в кредитующем банке: </w:t>
            </w:r>
            <w:r w:rsidRPr="004B54DD">
              <w:rPr>
                <w:rStyle w:val="affff2"/>
                <w:b w:val="0"/>
                <w:sz w:val="20"/>
                <w:szCs w:val="20"/>
              </w:rPr>
              <w:t>без поддержания оборотов на расчетных счетах Заемщика в кредитующем банке.</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Списание денежных средств со счетов Заемщика</w:t>
            </w:r>
            <w:r w:rsidRPr="004B54DD">
              <w:rPr>
                <w:rStyle w:val="affff2"/>
                <w:b w:val="0"/>
                <w:sz w:val="20"/>
                <w:szCs w:val="20"/>
              </w:rPr>
              <w:t xml:space="preserve">: в целях  исполнения Заемщиком  своих обязательств по Кредитному соглашению  Заемщик дает согласие на списание Кредитором  денежных средств со всех счетов Заемщика (заранее данный </w:t>
            </w:r>
            <w:r w:rsidRPr="004B54DD">
              <w:rPr>
                <w:rStyle w:val="affff2"/>
                <w:b w:val="0"/>
                <w:sz w:val="20"/>
                <w:szCs w:val="20"/>
              </w:rPr>
              <w:lastRenderedPageBreak/>
              <w:t>акцепт), открытых у Кредитора и в других банках.</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Снижение процентной ставки</w:t>
            </w:r>
            <w:r w:rsidRPr="004B54DD">
              <w:rPr>
                <w:rStyle w:val="affff2"/>
                <w:b w:val="0"/>
                <w:sz w:val="20"/>
                <w:szCs w:val="20"/>
              </w:rPr>
              <w:t>: возможность снижения процентной ставки по кредитному договору, в том числе, но не исключительно,  в связи с принятием Банка России решений по снижению учетной ставки (ставки рефинансирования Банка России).</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b w:val="0"/>
                <w:sz w:val="20"/>
                <w:szCs w:val="20"/>
              </w:rPr>
              <w:t xml:space="preserve">  </w:t>
            </w:r>
            <w:r w:rsidRPr="004B54DD">
              <w:rPr>
                <w:rStyle w:val="affff2"/>
                <w:sz w:val="20"/>
                <w:szCs w:val="20"/>
              </w:rPr>
              <w:t>Заключение договора банковского счета:</w:t>
            </w:r>
            <w:r w:rsidRPr="004B54DD">
              <w:rPr>
                <w:rStyle w:val="affff2"/>
                <w:b w:val="0"/>
                <w:sz w:val="20"/>
                <w:szCs w:val="20"/>
              </w:rPr>
              <w:t xml:space="preserve"> В </w:t>
            </w:r>
            <w:proofErr w:type="gramStart"/>
            <w:r w:rsidRPr="004B54DD">
              <w:rPr>
                <w:rStyle w:val="affff2"/>
                <w:b w:val="0"/>
                <w:sz w:val="20"/>
                <w:szCs w:val="20"/>
              </w:rPr>
              <w:t>случае</w:t>
            </w:r>
            <w:proofErr w:type="gramEnd"/>
            <w:r w:rsidRPr="004B54DD">
              <w:rPr>
                <w:rStyle w:val="affff2"/>
                <w:b w:val="0"/>
                <w:sz w:val="20"/>
                <w:szCs w:val="20"/>
              </w:rPr>
              <w:t xml:space="preserve"> отсутствия у Кредитора (Победителя конкурса) расчетного счета Заемщика, Кредитор открывает Заемщику расчетный счет на период действия кредитного договора.</w:t>
            </w:r>
          </w:p>
          <w:p w:rsidR="00D61EE6" w:rsidRPr="004B54DD" w:rsidRDefault="00D61EE6" w:rsidP="00E45BA6">
            <w:pPr>
              <w:pStyle w:val="1a"/>
              <w:numPr>
                <w:ilvl w:val="1"/>
                <w:numId w:val="31"/>
              </w:numPr>
              <w:shd w:val="clear" w:color="auto" w:fill="auto"/>
              <w:tabs>
                <w:tab w:val="left" w:pos="395"/>
              </w:tabs>
              <w:spacing w:line="240" w:lineRule="auto"/>
              <w:ind w:left="400" w:right="100" w:hanging="360"/>
              <w:jc w:val="both"/>
              <w:rPr>
                <w:rStyle w:val="affff2"/>
                <w:b w:val="0"/>
                <w:sz w:val="20"/>
                <w:szCs w:val="20"/>
              </w:rPr>
            </w:pPr>
            <w:r w:rsidRPr="004B54DD">
              <w:rPr>
                <w:rStyle w:val="affff2"/>
                <w:sz w:val="20"/>
                <w:szCs w:val="20"/>
              </w:rPr>
              <w:t>Заключение договора (соглашения) по обслуживанию клиентов по системе «Клиент-Банк»:</w:t>
            </w:r>
            <w:r w:rsidRPr="004B54DD">
              <w:rPr>
                <w:rStyle w:val="affff2"/>
                <w:b w:val="0"/>
                <w:sz w:val="20"/>
                <w:szCs w:val="20"/>
              </w:rPr>
              <w:t xml:space="preserve"> заключение договора (соглашения) по обслуживанию клиентов по системе «Клиент-Банк» в случае необходимости его заключения.</w:t>
            </w:r>
          </w:p>
          <w:p w:rsidR="006E1C64" w:rsidRPr="004B54DD" w:rsidRDefault="006E1C64" w:rsidP="006E1C64">
            <w:pPr>
              <w:rPr>
                <w:sz w:val="20"/>
                <w:szCs w:val="20"/>
              </w:rPr>
            </w:pPr>
            <w:r w:rsidRPr="004B54DD">
              <w:rPr>
                <w:b/>
                <w:sz w:val="20"/>
                <w:szCs w:val="20"/>
              </w:rPr>
              <w:t xml:space="preserve">Валюта, используемая для формирования начальной (максимальной) цены, а так же любых расчетов между Сторонами по заключаемому по результатам торгов договору: </w:t>
            </w:r>
            <w:r w:rsidRPr="004B54DD">
              <w:rPr>
                <w:sz w:val="20"/>
                <w:szCs w:val="20"/>
              </w:rPr>
              <w:t>Российский рубль.</w:t>
            </w:r>
          </w:p>
          <w:p w:rsidR="009B423C" w:rsidRPr="004B54DD" w:rsidRDefault="009B423C" w:rsidP="006E1C64">
            <w:pPr>
              <w:rPr>
                <w:sz w:val="20"/>
                <w:szCs w:val="20"/>
              </w:rPr>
            </w:pPr>
          </w:p>
          <w:p w:rsidR="00FB2774" w:rsidRPr="004B54DD" w:rsidRDefault="006E1C64" w:rsidP="006E1C64">
            <w:pPr>
              <w:pStyle w:val="Tabletext"/>
              <w:ind w:left="317"/>
              <w:rPr>
                <w:b/>
                <w:i/>
                <w:szCs w:val="20"/>
                <w:highlight w:val="yellow"/>
              </w:rPr>
            </w:pPr>
            <w:r w:rsidRPr="004B54DD">
              <w:rPr>
                <w:b/>
                <w:i/>
                <w:szCs w:val="20"/>
                <w:highlight w:val="yellow"/>
              </w:rPr>
              <w:t xml:space="preserve">Не допускается включения в состав конкурсной заявки (или проект договора) условий, в соответствии с которыми у Заказчика могут возникнуть обязательства, выраженные в иностранной валюте (либо возникнуть обязательства, величина которых привязывается к иностранной валюте).  </w:t>
            </w:r>
          </w:p>
          <w:p w:rsidR="00FB2774" w:rsidRPr="004B54DD" w:rsidRDefault="00FB2774" w:rsidP="00FB2774">
            <w:pPr>
              <w:pStyle w:val="Tabletext"/>
              <w:ind w:left="317"/>
              <w:rPr>
                <w:b/>
                <w:i/>
                <w:szCs w:val="20"/>
              </w:rPr>
            </w:pPr>
            <w:r w:rsidRPr="004B54DD">
              <w:rPr>
                <w:b/>
                <w:i/>
                <w:szCs w:val="20"/>
                <w:highlight w:val="yellow"/>
              </w:rPr>
              <w:t>Включение участником размещения заказа в состав конкурсной заявки (или проект договора) условий в соответствии с которыми у Заказчика могут возникнуть обязательства, выраженные в иностранной валюте (либо возникнуть обязательства, величина которых привязывается к иностранной валюте), может быть расценено конкурсной комиссией как несоответствие заявки на участие в конкурсе требованиям, установленным конкурсной документацией.</w:t>
            </w:r>
          </w:p>
          <w:p w:rsidR="009B423C" w:rsidRPr="004B54DD" w:rsidRDefault="009B423C" w:rsidP="006E1C64">
            <w:pPr>
              <w:pStyle w:val="Tabletext"/>
              <w:ind w:left="317"/>
              <w:rPr>
                <w:b/>
                <w:i/>
                <w:szCs w:val="20"/>
              </w:rPr>
            </w:pPr>
          </w:p>
          <w:p w:rsidR="002864EA" w:rsidRPr="004B54DD" w:rsidRDefault="002864EA" w:rsidP="00412330">
            <w:pPr>
              <w:pStyle w:val="Tabletext"/>
              <w:rPr>
                <w:szCs w:val="20"/>
              </w:rPr>
            </w:pPr>
            <w:r w:rsidRPr="004B54DD">
              <w:rPr>
                <w:szCs w:val="20"/>
              </w:rPr>
              <w:t xml:space="preserve">Подробная информация об условиях оказания </w:t>
            </w:r>
            <w:r w:rsidR="003609C4" w:rsidRPr="004B54DD">
              <w:rPr>
                <w:szCs w:val="20"/>
              </w:rPr>
              <w:t xml:space="preserve">финансовых </w:t>
            </w:r>
            <w:r w:rsidRPr="004B54DD">
              <w:rPr>
                <w:szCs w:val="20"/>
              </w:rPr>
              <w:t>услуг и  технические требования</w:t>
            </w:r>
            <w:r w:rsidR="00412330" w:rsidRPr="004B54DD">
              <w:rPr>
                <w:szCs w:val="20"/>
              </w:rPr>
              <w:t>,</w:t>
            </w:r>
            <w:r w:rsidRPr="004B54DD">
              <w:rPr>
                <w:szCs w:val="20"/>
              </w:rPr>
              <w:t xml:space="preserve"> содержится в частях </w:t>
            </w:r>
            <w:r w:rsidRPr="004B54DD">
              <w:rPr>
                <w:szCs w:val="20"/>
              </w:rPr>
              <w:fldChar w:fldCharType="begin"/>
            </w:r>
            <w:r w:rsidRPr="004B54DD">
              <w:rPr>
                <w:szCs w:val="20"/>
              </w:rPr>
              <w:instrText xml:space="preserve"> REF _Ref166247676 \r \h  \* MERGEFORMAT </w:instrText>
            </w:r>
            <w:r w:rsidRPr="004B54DD">
              <w:rPr>
                <w:szCs w:val="20"/>
              </w:rPr>
            </w:r>
            <w:r w:rsidRPr="004B54DD">
              <w:rPr>
                <w:szCs w:val="20"/>
              </w:rPr>
              <w:fldChar w:fldCharType="separate"/>
            </w:r>
            <w:r w:rsidR="00AB6DC0">
              <w:rPr>
                <w:szCs w:val="20"/>
              </w:rPr>
              <w:t>VI</w:t>
            </w:r>
            <w:r w:rsidRPr="004B54DD">
              <w:rPr>
                <w:szCs w:val="20"/>
              </w:rPr>
              <w:fldChar w:fldCharType="end"/>
            </w:r>
            <w:r w:rsidRPr="004B54DD">
              <w:rPr>
                <w:szCs w:val="20"/>
              </w:rPr>
              <w:t xml:space="preserve"> «</w:t>
            </w:r>
            <w:r w:rsidRPr="004B54DD">
              <w:rPr>
                <w:szCs w:val="20"/>
              </w:rPr>
              <w:fldChar w:fldCharType="begin"/>
            </w:r>
            <w:r w:rsidRPr="004B54DD">
              <w:rPr>
                <w:szCs w:val="20"/>
              </w:rPr>
              <w:instrText xml:space="preserve"> REF _Ref166247676 \h  \* MERGEFORMAT </w:instrText>
            </w:r>
            <w:r w:rsidRPr="004B54DD">
              <w:rPr>
                <w:szCs w:val="20"/>
              </w:rPr>
            </w:r>
            <w:r w:rsidRPr="004B54DD">
              <w:rPr>
                <w:szCs w:val="20"/>
              </w:rPr>
              <w:fldChar w:fldCharType="separate"/>
            </w:r>
            <w:r w:rsidR="00AB6DC0" w:rsidRPr="00AB6DC0">
              <w:rPr>
                <w:szCs w:val="20"/>
              </w:rPr>
              <w:t>ТЕХНИЧЕСКАЯ ЧАСТЬ</w:t>
            </w:r>
            <w:r w:rsidRPr="004B54DD">
              <w:rPr>
                <w:szCs w:val="20"/>
              </w:rPr>
              <w:fldChar w:fldCharType="end"/>
            </w:r>
            <w:r w:rsidRPr="004B54DD">
              <w:rPr>
                <w:szCs w:val="20"/>
              </w:rPr>
              <w:t xml:space="preserve">» и </w:t>
            </w:r>
            <w:r w:rsidRPr="004B54DD">
              <w:rPr>
                <w:szCs w:val="20"/>
              </w:rPr>
              <w:fldChar w:fldCharType="begin"/>
            </w:r>
            <w:r w:rsidRPr="004B54DD">
              <w:rPr>
                <w:szCs w:val="20"/>
              </w:rPr>
              <w:instrText xml:space="preserve"> REF _Ref166249240 \r \h  \* MERGEFORMAT </w:instrText>
            </w:r>
            <w:r w:rsidRPr="004B54DD">
              <w:rPr>
                <w:szCs w:val="20"/>
              </w:rPr>
            </w:r>
            <w:r w:rsidRPr="004B54DD">
              <w:rPr>
                <w:szCs w:val="20"/>
              </w:rPr>
              <w:fldChar w:fldCharType="separate"/>
            </w:r>
            <w:r w:rsidR="00AB6DC0">
              <w:rPr>
                <w:szCs w:val="20"/>
              </w:rPr>
              <w:t>V</w:t>
            </w:r>
            <w:r w:rsidRPr="004B54DD">
              <w:rPr>
                <w:szCs w:val="20"/>
              </w:rPr>
              <w:fldChar w:fldCharType="end"/>
            </w:r>
            <w:r w:rsidRPr="004B54DD">
              <w:rPr>
                <w:szCs w:val="20"/>
              </w:rPr>
              <w:t xml:space="preserve"> «</w:t>
            </w:r>
            <w:r w:rsidRPr="004B54DD">
              <w:rPr>
                <w:szCs w:val="20"/>
              </w:rPr>
              <w:fldChar w:fldCharType="begin"/>
            </w:r>
            <w:r w:rsidRPr="004B54DD">
              <w:rPr>
                <w:szCs w:val="20"/>
              </w:rPr>
              <w:instrText xml:space="preserve"> REF _Ref166249243 \h  \* MERGEFORMAT </w:instrText>
            </w:r>
            <w:r w:rsidRPr="004B54DD">
              <w:rPr>
                <w:szCs w:val="20"/>
              </w:rPr>
            </w:r>
            <w:r w:rsidRPr="004B54DD">
              <w:rPr>
                <w:szCs w:val="20"/>
              </w:rPr>
              <w:fldChar w:fldCharType="separate"/>
            </w:r>
            <w:r w:rsidR="00AB6DC0" w:rsidRPr="00AB6DC0">
              <w:rPr>
                <w:szCs w:val="20"/>
              </w:rPr>
              <w:t xml:space="preserve">ПРОЕКТ </w:t>
            </w:r>
            <w:r w:rsidRPr="004B54DD">
              <w:rPr>
                <w:szCs w:val="20"/>
              </w:rPr>
              <w:fldChar w:fldCharType="end"/>
            </w:r>
            <w:r w:rsidRPr="004B54DD">
              <w:rPr>
                <w:szCs w:val="20"/>
              </w:rPr>
              <w:t>»</w:t>
            </w:r>
            <w:r w:rsidR="0028524B" w:rsidRPr="004B54DD">
              <w:rPr>
                <w:szCs w:val="20"/>
              </w:rPr>
              <w:t>.</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4" w:name="_Ref166267727"/>
            <w:r>
              <w:lastRenderedPageBreak/>
              <w:t xml:space="preserve"> </w:t>
            </w:r>
            <w:bookmarkEnd w:id="234"/>
            <w:r>
              <w:t>10.1.6</w:t>
            </w:r>
          </w:p>
        </w:tc>
        <w:tc>
          <w:tcPr>
            <w:tcW w:w="2644" w:type="dxa"/>
            <w:tcBorders>
              <w:top w:val="single" w:sz="4" w:space="0" w:color="auto"/>
              <w:left w:val="single" w:sz="4" w:space="0" w:color="auto"/>
              <w:bottom w:val="single" w:sz="4" w:space="0" w:color="auto"/>
              <w:right w:val="single" w:sz="4" w:space="0" w:color="auto"/>
            </w:tcBorders>
          </w:tcPr>
          <w:p w:rsidR="003D76C2" w:rsidRDefault="002864EA" w:rsidP="003D76C2">
            <w:pPr>
              <w:pStyle w:val="Tabletext"/>
            </w:pPr>
            <w:r w:rsidRPr="0077570F">
              <w:t>Начальная (максимальная) цена контракта (по лотам)</w:t>
            </w:r>
            <w:r w:rsidR="003D76C2">
              <w:t xml:space="preserve"> Порядок формирования цены контракта</w:t>
            </w:r>
          </w:p>
          <w:p w:rsidR="002864EA" w:rsidRDefault="002864EA" w:rsidP="006137CF">
            <w:pPr>
              <w:pStyle w:val="Tabletext"/>
            </w:pPr>
          </w:p>
          <w:p w:rsidR="00E765D7" w:rsidRDefault="00E765D7" w:rsidP="006137CF">
            <w:pPr>
              <w:pStyle w:val="Tabletext"/>
            </w:pPr>
          </w:p>
          <w:p w:rsidR="003D76C2" w:rsidRDefault="003D76C2" w:rsidP="00E765D7">
            <w:pPr>
              <w:pStyle w:val="Tabletext"/>
            </w:pPr>
          </w:p>
          <w:p w:rsidR="00D61EE6" w:rsidRDefault="00D61EE6" w:rsidP="00E765D7">
            <w:pPr>
              <w:pStyle w:val="Tabletext"/>
            </w:pPr>
          </w:p>
          <w:p w:rsidR="00D61EE6" w:rsidRDefault="00D61EE6" w:rsidP="00E765D7">
            <w:pPr>
              <w:pStyle w:val="Tabletext"/>
            </w:pPr>
          </w:p>
          <w:p w:rsidR="00D61EE6" w:rsidRDefault="00D61EE6" w:rsidP="00E765D7">
            <w:pPr>
              <w:pStyle w:val="Tabletext"/>
            </w:pPr>
          </w:p>
          <w:p w:rsidR="00D61EE6" w:rsidRDefault="00D61EE6" w:rsidP="00E765D7">
            <w:pPr>
              <w:pStyle w:val="Tabletext"/>
            </w:pPr>
          </w:p>
          <w:p w:rsidR="003D76C2" w:rsidRDefault="003D76C2" w:rsidP="00E765D7">
            <w:pPr>
              <w:pStyle w:val="Tabletext"/>
            </w:pPr>
          </w:p>
          <w:p w:rsidR="003D76C2" w:rsidRDefault="003D76C2" w:rsidP="00E765D7">
            <w:pPr>
              <w:pStyle w:val="Tabletext"/>
            </w:pPr>
          </w:p>
          <w:p w:rsidR="003D76C2" w:rsidRDefault="003D76C2" w:rsidP="00E765D7">
            <w:pPr>
              <w:pStyle w:val="Tabletext"/>
            </w:pPr>
          </w:p>
          <w:p w:rsidR="00D61EE6" w:rsidRDefault="00D61EE6" w:rsidP="00E765D7">
            <w:pPr>
              <w:pStyle w:val="Tabletext"/>
            </w:pPr>
          </w:p>
          <w:p w:rsidR="00D61EE6" w:rsidRDefault="00D61EE6" w:rsidP="00E765D7">
            <w:pPr>
              <w:pStyle w:val="Tabletext"/>
            </w:pPr>
          </w:p>
          <w:p w:rsidR="00D61EE6" w:rsidRDefault="00D61EE6" w:rsidP="00E765D7">
            <w:pPr>
              <w:pStyle w:val="Tabletext"/>
            </w:pPr>
          </w:p>
          <w:p w:rsidR="00D61EE6" w:rsidRDefault="00D61EE6" w:rsidP="00E765D7">
            <w:pPr>
              <w:pStyle w:val="Tabletext"/>
            </w:pPr>
          </w:p>
          <w:p w:rsidR="00E765D7" w:rsidRDefault="003D76C2" w:rsidP="00E765D7">
            <w:pPr>
              <w:pStyle w:val="Tabletext"/>
            </w:pPr>
            <w:r>
              <w:t>О</w:t>
            </w:r>
            <w:r w:rsidR="00E765D7">
              <w:t>боснование начальной цены контракта</w:t>
            </w:r>
          </w:p>
          <w:p w:rsidR="00E765D7" w:rsidRPr="0077570F" w:rsidRDefault="00E765D7" w:rsidP="006137CF">
            <w:pPr>
              <w:pStyle w:val="Tabletext"/>
            </w:pPr>
          </w:p>
        </w:tc>
        <w:tc>
          <w:tcPr>
            <w:tcW w:w="6521" w:type="dxa"/>
            <w:tcBorders>
              <w:top w:val="single" w:sz="4" w:space="0" w:color="auto"/>
              <w:left w:val="single" w:sz="4" w:space="0" w:color="auto"/>
              <w:bottom w:val="single" w:sz="4" w:space="0" w:color="auto"/>
              <w:right w:val="single" w:sz="4" w:space="0" w:color="auto"/>
            </w:tcBorders>
          </w:tcPr>
          <w:p w:rsidR="00D61EE6" w:rsidRPr="004B54DD" w:rsidRDefault="00650D13" w:rsidP="00D61EE6">
            <w:pPr>
              <w:ind w:firstLine="360"/>
              <w:rPr>
                <w:sz w:val="20"/>
                <w:szCs w:val="20"/>
              </w:rPr>
            </w:pPr>
            <w:r w:rsidRPr="004B54DD">
              <w:rPr>
                <w:b/>
                <w:sz w:val="20"/>
                <w:szCs w:val="20"/>
              </w:rPr>
              <w:t xml:space="preserve">Начальная (максимальная) цена услуг на срок </w:t>
            </w:r>
            <w:r w:rsidR="0006230E" w:rsidRPr="004B54DD">
              <w:rPr>
                <w:b/>
                <w:sz w:val="20"/>
                <w:szCs w:val="20"/>
              </w:rPr>
              <w:t>24</w:t>
            </w:r>
            <w:r w:rsidRPr="004B54DD">
              <w:rPr>
                <w:b/>
                <w:sz w:val="20"/>
                <w:szCs w:val="20"/>
              </w:rPr>
              <w:t xml:space="preserve"> </w:t>
            </w:r>
            <w:r w:rsidR="00F751FF" w:rsidRPr="004B54DD">
              <w:rPr>
                <w:b/>
                <w:sz w:val="20"/>
                <w:szCs w:val="20"/>
              </w:rPr>
              <w:t>месяц</w:t>
            </w:r>
            <w:r w:rsidR="0006230E" w:rsidRPr="004B54DD">
              <w:rPr>
                <w:b/>
                <w:sz w:val="20"/>
                <w:szCs w:val="20"/>
              </w:rPr>
              <w:t>а</w:t>
            </w:r>
            <w:r w:rsidRPr="004B54DD">
              <w:rPr>
                <w:b/>
                <w:sz w:val="20"/>
                <w:szCs w:val="20"/>
              </w:rPr>
              <w:t xml:space="preserve"> - составляет не более </w:t>
            </w:r>
            <w:r w:rsidR="00D61EE6" w:rsidRPr="004B54DD">
              <w:rPr>
                <w:sz w:val="20"/>
                <w:szCs w:val="20"/>
              </w:rPr>
              <w:t>275 000 000 (двести семьдесят пять миллионов) рублей (определена при условии пользования кредитными средствами с максимальной процентной ставкой в течение 730 дней)</w:t>
            </w:r>
          </w:p>
          <w:p w:rsidR="00D61EE6" w:rsidRPr="004B54DD" w:rsidRDefault="00D61EE6" w:rsidP="00E45BA6">
            <w:pPr>
              <w:pStyle w:val="1a"/>
              <w:numPr>
                <w:ilvl w:val="1"/>
                <w:numId w:val="31"/>
              </w:numPr>
              <w:shd w:val="clear" w:color="auto" w:fill="auto"/>
              <w:tabs>
                <w:tab w:val="left" w:pos="395"/>
              </w:tabs>
              <w:spacing w:line="240" w:lineRule="auto"/>
              <w:ind w:right="100"/>
              <w:jc w:val="both"/>
              <w:rPr>
                <w:rStyle w:val="affff2"/>
                <w:b w:val="0"/>
                <w:sz w:val="20"/>
                <w:szCs w:val="20"/>
              </w:rPr>
            </w:pPr>
            <w:r w:rsidRPr="004B54DD">
              <w:rPr>
                <w:rStyle w:val="affff2"/>
                <w:sz w:val="20"/>
                <w:szCs w:val="20"/>
              </w:rPr>
              <w:t>Порядок формирования цены кредитного соглашения</w:t>
            </w:r>
            <w:r w:rsidRPr="004B54DD">
              <w:rPr>
                <w:rStyle w:val="affff2"/>
                <w:b w:val="0"/>
                <w:sz w:val="20"/>
                <w:szCs w:val="20"/>
              </w:rPr>
              <w:t>: цена кредитного соглашения должна формироваться участником в рублях.</w:t>
            </w:r>
          </w:p>
          <w:p w:rsidR="00D61EE6" w:rsidRPr="004B54DD" w:rsidRDefault="00D61EE6" w:rsidP="00D61EE6">
            <w:pPr>
              <w:pStyle w:val="1a"/>
              <w:shd w:val="clear" w:color="auto" w:fill="auto"/>
              <w:tabs>
                <w:tab w:val="left" w:pos="395"/>
              </w:tabs>
              <w:spacing w:line="240" w:lineRule="auto"/>
              <w:ind w:right="100" w:firstLine="0"/>
              <w:jc w:val="both"/>
              <w:rPr>
                <w:rStyle w:val="affff2"/>
                <w:b w:val="0"/>
                <w:sz w:val="20"/>
                <w:szCs w:val="20"/>
              </w:rPr>
            </w:pPr>
            <w:r w:rsidRPr="004B54DD">
              <w:rPr>
                <w:rStyle w:val="affff2"/>
                <w:b w:val="0"/>
                <w:sz w:val="20"/>
                <w:szCs w:val="20"/>
              </w:rPr>
              <w:t xml:space="preserve">   </w:t>
            </w:r>
            <w:r w:rsidRPr="004B54DD">
              <w:rPr>
                <w:rStyle w:val="affff2"/>
                <w:sz w:val="20"/>
                <w:szCs w:val="20"/>
              </w:rPr>
              <w:t>Комиссионные и иные связанные с выдачей кредита выплаты</w:t>
            </w:r>
            <w:r w:rsidRPr="004B54DD">
              <w:rPr>
                <w:rStyle w:val="affff2"/>
                <w:b w:val="0"/>
                <w:sz w:val="20"/>
                <w:szCs w:val="20"/>
              </w:rPr>
              <w:t>: не предусмотрены. Все процентные платежи, все комиссии консультационные и иные расходы, связанные с привлечением денежных средств и организацией кредитной линии, должны включаться в начальную цену контракта.</w:t>
            </w:r>
          </w:p>
          <w:p w:rsidR="00D61EE6" w:rsidRPr="004B54DD" w:rsidRDefault="00D61EE6" w:rsidP="00E45BA6">
            <w:pPr>
              <w:pStyle w:val="1a"/>
              <w:numPr>
                <w:ilvl w:val="1"/>
                <w:numId w:val="31"/>
              </w:numPr>
              <w:shd w:val="clear" w:color="auto" w:fill="auto"/>
              <w:tabs>
                <w:tab w:val="left" w:pos="395"/>
              </w:tabs>
              <w:spacing w:line="240" w:lineRule="auto"/>
              <w:ind w:right="100"/>
              <w:jc w:val="both"/>
              <w:rPr>
                <w:rStyle w:val="affff2"/>
                <w:b w:val="0"/>
                <w:sz w:val="20"/>
                <w:szCs w:val="20"/>
              </w:rPr>
            </w:pPr>
            <w:r w:rsidRPr="004B54DD">
              <w:rPr>
                <w:rStyle w:val="affff2"/>
                <w:sz w:val="20"/>
                <w:szCs w:val="20"/>
              </w:rPr>
              <w:t>Максимальная процентная ставка за пользование кредитными  средствами</w:t>
            </w:r>
            <w:r w:rsidRPr="004B54DD">
              <w:rPr>
                <w:rStyle w:val="affff2"/>
                <w:b w:val="0"/>
                <w:sz w:val="20"/>
                <w:szCs w:val="20"/>
              </w:rPr>
              <w:t xml:space="preserve"> – лимит стоимостных параметров заимствования,    включающий в себя процентные платежи,  плату за резервирование ресурсов, все комиссии, консультационные и иные расходы по привлечению, организации и администрированию финансирования не более 12,5  % годовых.</w:t>
            </w:r>
          </w:p>
          <w:p w:rsidR="00D61EE6" w:rsidRPr="004B54DD" w:rsidRDefault="00D61EE6" w:rsidP="00D61EE6">
            <w:pPr>
              <w:ind w:left="34"/>
              <w:rPr>
                <w:sz w:val="20"/>
                <w:szCs w:val="20"/>
              </w:rPr>
            </w:pPr>
            <w:r w:rsidRPr="004B54DD">
              <w:rPr>
                <w:sz w:val="20"/>
                <w:szCs w:val="20"/>
              </w:rPr>
              <w:t xml:space="preserve">Мониторинг финансового рынка в части ставок привлечения кредитных ресурсов, а также информация о проведенных закупочных процедурах предприятиями отрасли электроэнергетики: </w:t>
            </w:r>
            <w:hyperlink r:id="rId10" w:history="1">
              <w:r w:rsidRPr="004B54DD">
                <w:rPr>
                  <w:rStyle w:val="aff0"/>
                  <w:sz w:val="20"/>
                  <w:szCs w:val="20"/>
                </w:rPr>
                <w:t>www.zakupki.gov.ru</w:t>
              </w:r>
            </w:hyperlink>
            <w:r w:rsidRPr="004B54DD">
              <w:rPr>
                <w:sz w:val="20"/>
                <w:szCs w:val="20"/>
              </w:rPr>
              <w:t xml:space="preserve">, </w:t>
            </w:r>
            <w:hyperlink r:id="rId11" w:history="1">
              <w:r w:rsidRPr="004B54DD">
                <w:rPr>
                  <w:rStyle w:val="aff0"/>
                  <w:sz w:val="20"/>
                  <w:szCs w:val="20"/>
                </w:rPr>
                <w:t>www.sberbank-ast.ru</w:t>
              </w:r>
            </w:hyperlink>
            <w:r w:rsidRPr="004B54DD">
              <w:rPr>
                <w:sz w:val="20"/>
                <w:szCs w:val="20"/>
              </w:rPr>
              <w:t xml:space="preserve"> и т.д.</w:t>
            </w:r>
            <w:r w:rsidRPr="004B54DD">
              <w:rPr>
                <w:b/>
                <w:sz w:val="20"/>
                <w:szCs w:val="20"/>
              </w:rPr>
              <w:t xml:space="preserve"> </w:t>
            </w:r>
          </w:p>
          <w:p w:rsidR="00611061" w:rsidRPr="004B54DD" w:rsidRDefault="00611061" w:rsidP="00611061">
            <w:pPr>
              <w:pStyle w:val="Tabletext"/>
              <w:jc w:val="left"/>
              <w:rPr>
                <w:szCs w:val="20"/>
                <w:highlight w:val="yellow"/>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5" w:name="_Ref166311076"/>
            <w:r>
              <w:t xml:space="preserve"> </w:t>
            </w:r>
            <w:bookmarkEnd w:id="235"/>
            <w:r>
              <w:t>10.1.7</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Источник финансирования заказа</w:t>
            </w:r>
          </w:p>
        </w:tc>
        <w:tc>
          <w:tcPr>
            <w:tcW w:w="6521" w:type="dxa"/>
            <w:tcBorders>
              <w:top w:val="single" w:sz="4" w:space="0" w:color="auto"/>
              <w:left w:val="single" w:sz="4" w:space="0" w:color="auto"/>
              <w:bottom w:val="single" w:sz="4" w:space="0" w:color="auto"/>
              <w:right w:val="single" w:sz="4" w:space="0" w:color="auto"/>
            </w:tcBorders>
          </w:tcPr>
          <w:p w:rsidR="002864EA" w:rsidRPr="004B54DD" w:rsidRDefault="002864EA" w:rsidP="004E39EE">
            <w:pPr>
              <w:pStyle w:val="Tabletext"/>
              <w:rPr>
                <w:bCs/>
                <w:szCs w:val="20"/>
              </w:rPr>
            </w:pPr>
            <w:r w:rsidRPr="004B54DD">
              <w:rPr>
                <w:bCs/>
                <w:szCs w:val="20"/>
              </w:rPr>
              <w:t xml:space="preserve">Источник финансирования: </w:t>
            </w:r>
            <w:r w:rsidR="00D61EE6" w:rsidRPr="004B54DD">
              <w:rPr>
                <w:bCs/>
                <w:szCs w:val="20"/>
              </w:rPr>
              <w:t>заемные средства</w:t>
            </w:r>
            <w:r w:rsidR="009B423C" w:rsidRPr="004B54DD">
              <w:rPr>
                <w:bCs/>
                <w:szCs w:val="20"/>
              </w:rPr>
              <w:t>.</w:t>
            </w:r>
          </w:p>
          <w:p w:rsidR="008A4B06" w:rsidRPr="004B54DD" w:rsidRDefault="002864EA" w:rsidP="00D61EE6">
            <w:pPr>
              <w:pStyle w:val="Tabletext"/>
              <w:rPr>
                <w:b/>
                <w:bCs/>
                <w:szCs w:val="20"/>
                <w:u w:val="single"/>
              </w:rPr>
            </w:pPr>
            <w:r w:rsidRPr="004B54DD">
              <w:rPr>
                <w:bCs/>
                <w:szCs w:val="20"/>
              </w:rPr>
              <w:t xml:space="preserve">Плательщик: </w:t>
            </w:r>
            <w:r w:rsidR="008A4B06" w:rsidRPr="004B54DD">
              <w:rPr>
                <w:b/>
                <w:bCs/>
                <w:szCs w:val="20"/>
                <w:u w:val="single"/>
              </w:rPr>
              <w:t>ОАО «Д</w:t>
            </w:r>
            <w:r w:rsidR="00D61EE6" w:rsidRPr="004B54DD">
              <w:rPr>
                <w:b/>
                <w:bCs/>
                <w:szCs w:val="20"/>
                <w:u w:val="single"/>
              </w:rPr>
              <w:t>РС</w:t>
            </w:r>
            <w:r w:rsidR="008A4B06" w:rsidRPr="004B54DD">
              <w:rPr>
                <w:b/>
                <w:bCs/>
                <w:szCs w:val="20"/>
                <w:u w:val="single"/>
              </w:rPr>
              <w:t>К»</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6" w:name="_Ref166311380"/>
            <w:r>
              <w:t>10.1.8</w:t>
            </w:r>
          </w:p>
        </w:tc>
        <w:bookmarkEnd w:id="236"/>
        <w:tc>
          <w:tcPr>
            <w:tcW w:w="2644" w:type="dxa"/>
            <w:tcBorders>
              <w:top w:val="single" w:sz="4" w:space="0" w:color="auto"/>
              <w:left w:val="single" w:sz="4" w:space="0" w:color="auto"/>
              <w:bottom w:val="single" w:sz="4" w:space="0" w:color="auto"/>
              <w:right w:val="single" w:sz="4" w:space="0" w:color="auto"/>
            </w:tcBorders>
          </w:tcPr>
          <w:p w:rsidR="002864EA" w:rsidRPr="005014DC" w:rsidRDefault="002864EA" w:rsidP="006137CF">
            <w:pPr>
              <w:pStyle w:val="Tabletext"/>
            </w:pPr>
            <w:r w:rsidRPr="0077570F">
              <w:t>Форма, сроки и порядок оплаты оказания услуг</w:t>
            </w:r>
          </w:p>
        </w:tc>
        <w:tc>
          <w:tcPr>
            <w:tcW w:w="6521" w:type="dxa"/>
            <w:tcBorders>
              <w:top w:val="single" w:sz="4" w:space="0" w:color="auto"/>
              <w:left w:val="single" w:sz="4" w:space="0" w:color="auto"/>
              <w:bottom w:val="single" w:sz="4" w:space="0" w:color="auto"/>
              <w:right w:val="single" w:sz="4" w:space="0" w:color="auto"/>
            </w:tcBorders>
          </w:tcPr>
          <w:p w:rsidR="00D61EE6" w:rsidRPr="004B54DD" w:rsidRDefault="00D61EE6" w:rsidP="00E45BA6">
            <w:pPr>
              <w:pStyle w:val="1a"/>
              <w:numPr>
                <w:ilvl w:val="1"/>
                <w:numId w:val="31"/>
              </w:numPr>
              <w:shd w:val="clear" w:color="auto" w:fill="auto"/>
              <w:tabs>
                <w:tab w:val="left" w:pos="395"/>
              </w:tabs>
              <w:spacing w:line="240" w:lineRule="auto"/>
              <w:ind w:right="100"/>
              <w:jc w:val="both"/>
              <w:rPr>
                <w:rStyle w:val="affff2"/>
                <w:b w:val="0"/>
                <w:sz w:val="20"/>
                <w:szCs w:val="20"/>
              </w:rPr>
            </w:pPr>
            <w:r w:rsidRPr="004B54DD">
              <w:rPr>
                <w:rStyle w:val="affff2"/>
                <w:sz w:val="20"/>
                <w:szCs w:val="20"/>
              </w:rPr>
              <w:t>Порядок уплаты процентов</w:t>
            </w:r>
            <w:r w:rsidRPr="004B54DD">
              <w:rPr>
                <w:rStyle w:val="affff2"/>
                <w:b w:val="0"/>
                <w:sz w:val="20"/>
                <w:szCs w:val="20"/>
              </w:rPr>
              <w:t>: ежемесячно.</w:t>
            </w:r>
          </w:p>
          <w:p w:rsidR="00155F12" w:rsidRPr="004B54DD" w:rsidRDefault="00155F12" w:rsidP="00746D1A">
            <w:pPr>
              <w:rPr>
                <w:sz w:val="20"/>
                <w:szCs w:val="20"/>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7" w:name="_Ref166312013"/>
            <w:r>
              <w:t>10.1.9</w:t>
            </w:r>
          </w:p>
        </w:tc>
        <w:bookmarkEnd w:id="237"/>
        <w:tc>
          <w:tcPr>
            <w:tcW w:w="2644" w:type="dxa"/>
            <w:tcBorders>
              <w:top w:val="single" w:sz="4" w:space="0" w:color="auto"/>
              <w:left w:val="single" w:sz="4" w:space="0" w:color="auto"/>
              <w:bottom w:val="single" w:sz="4" w:space="0" w:color="auto"/>
              <w:right w:val="single" w:sz="4" w:space="0" w:color="auto"/>
            </w:tcBorders>
          </w:tcPr>
          <w:p w:rsidR="002864EA" w:rsidRPr="00803EA4" w:rsidRDefault="002864EA" w:rsidP="004E39EE">
            <w:pPr>
              <w:pStyle w:val="Tabletext"/>
            </w:pPr>
            <w:r>
              <w:t xml:space="preserve">Требования, </w:t>
            </w:r>
            <w:r w:rsidRPr="0077570F">
              <w:t xml:space="preserve">установленные Заказчиком </w:t>
            </w:r>
            <w:r w:rsidRPr="0077570F">
              <w:lastRenderedPageBreak/>
              <w:t>(Уполномоченным органом</w:t>
            </w:r>
            <w:r>
              <w:t>)</w:t>
            </w:r>
          </w:p>
        </w:tc>
        <w:tc>
          <w:tcPr>
            <w:tcW w:w="6521" w:type="dxa"/>
            <w:tcBorders>
              <w:top w:val="single" w:sz="4" w:space="0" w:color="auto"/>
              <w:left w:val="single" w:sz="4" w:space="0" w:color="auto"/>
              <w:bottom w:val="single" w:sz="4" w:space="0" w:color="auto"/>
              <w:right w:val="single" w:sz="4" w:space="0" w:color="auto"/>
            </w:tcBorders>
          </w:tcPr>
          <w:p w:rsidR="005B4E4C" w:rsidRPr="004B54DD" w:rsidRDefault="005B4E4C" w:rsidP="005B4E4C">
            <w:pPr>
              <w:pStyle w:val="Tabletext"/>
              <w:rPr>
                <w:bCs/>
                <w:szCs w:val="20"/>
              </w:rPr>
            </w:pPr>
            <w:r w:rsidRPr="004B54DD">
              <w:rPr>
                <w:bCs/>
                <w:szCs w:val="20"/>
              </w:rPr>
              <w:lastRenderedPageBreak/>
              <w:t>Отсутствие в реестре недобросовестных поставщиков сведений об Участниках</w:t>
            </w:r>
          </w:p>
          <w:p w:rsidR="002864EA" w:rsidRPr="004B54DD" w:rsidRDefault="002864EA" w:rsidP="0087475A">
            <w:pPr>
              <w:pStyle w:val="Tabletext"/>
              <w:rPr>
                <w:szCs w:val="20"/>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8" w:name="_Ref166324425"/>
            <w:r>
              <w:lastRenderedPageBreak/>
              <w:t>10.1.10</w:t>
            </w:r>
          </w:p>
        </w:tc>
        <w:bookmarkEnd w:id="238"/>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Привлечение соисполнителей (субподрядчиков) к исполнению Контракта. Условия их привлечения</w:t>
            </w:r>
          </w:p>
        </w:tc>
        <w:tc>
          <w:tcPr>
            <w:tcW w:w="6521" w:type="dxa"/>
            <w:tcBorders>
              <w:top w:val="single" w:sz="4" w:space="0" w:color="auto"/>
              <w:left w:val="single" w:sz="4" w:space="0" w:color="auto"/>
              <w:bottom w:val="single" w:sz="4" w:space="0" w:color="auto"/>
              <w:right w:val="single" w:sz="4" w:space="0" w:color="auto"/>
            </w:tcBorders>
          </w:tcPr>
          <w:p w:rsidR="002864EA" w:rsidRPr="004B54DD" w:rsidRDefault="002864EA" w:rsidP="00FA168F">
            <w:pPr>
              <w:pStyle w:val="Tabletext"/>
              <w:rPr>
                <w:bCs/>
                <w:szCs w:val="20"/>
              </w:rPr>
            </w:pPr>
            <w:r w:rsidRPr="004B54DD">
              <w:rPr>
                <w:bCs/>
                <w:szCs w:val="20"/>
              </w:rPr>
              <w:t xml:space="preserve">Не допускается </w:t>
            </w:r>
          </w:p>
          <w:p w:rsidR="002864EA" w:rsidRPr="004B54DD" w:rsidRDefault="002864EA" w:rsidP="004E39EE">
            <w:pPr>
              <w:pStyle w:val="Tabletext"/>
              <w:rPr>
                <w:bCs/>
                <w:szCs w:val="20"/>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10.1.11</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Преимущества, предоставляемые при участии в размещении заказа учреждений и предприятий уголовно исполнительной системы и организаций инвалидов. Процент предоставляемых преимуществ</w:t>
            </w:r>
          </w:p>
        </w:tc>
        <w:tc>
          <w:tcPr>
            <w:tcW w:w="6521" w:type="dxa"/>
            <w:tcBorders>
              <w:top w:val="single" w:sz="4" w:space="0" w:color="auto"/>
              <w:left w:val="single" w:sz="4" w:space="0" w:color="auto"/>
              <w:bottom w:val="single" w:sz="4" w:space="0" w:color="auto"/>
              <w:right w:val="single" w:sz="4" w:space="0" w:color="auto"/>
            </w:tcBorders>
          </w:tcPr>
          <w:p w:rsidR="002864EA" w:rsidRPr="004B54DD" w:rsidRDefault="002864EA" w:rsidP="00FA168F">
            <w:pPr>
              <w:pStyle w:val="Tabletext"/>
              <w:rPr>
                <w:szCs w:val="20"/>
              </w:rPr>
            </w:pPr>
            <w:r w:rsidRPr="004B54DD">
              <w:rPr>
                <w:szCs w:val="20"/>
              </w:rPr>
              <w:t>Не предоставляются</w:t>
            </w:r>
          </w:p>
        </w:tc>
      </w:tr>
      <w:tr w:rsidR="002864EA" w:rsidTr="00746D1A">
        <w:trPr>
          <w:trHeight w:val="1345"/>
        </w:trPr>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39" w:name="_Ref166381471"/>
            <w:r>
              <w:t>10.1.12</w:t>
            </w:r>
          </w:p>
        </w:tc>
        <w:bookmarkEnd w:id="239"/>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Дата начала и окончания срока предоставления участникам размещения заказа разъяснений положений конкурсной документации</w:t>
            </w:r>
          </w:p>
        </w:tc>
        <w:tc>
          <w:tcPr>
            <w:tcW w:w="6521" w:type="dxa"/>
            <w:tcBorders>
              <w:top w:val="single" w:sz="4" w:space="0" w:color="auto"/>
              <w:left w:val="single" w:sz="4" w:space="0" w:color="auto"/>
              <w:bottom w:val="single" w:sz="4" w:space="0" w:color="auto"/>
              <w:right w:val="single" w:sz="4" w:space="0" w:color="auto"/>
            </w:tcBorders>
          </w:tcPr>
          <w:p w:rsidR="002864EA" w:rsidRPr="004B54DD" w:rsidRDefault="002864EA" w:rsidP="004E39EE">
            <w:pPr>
              <w:pStyle w:val="Tabletext"/>
              <w:rPr>
                <w:color w:val="000000"/>
                <w:szCs w:val="20"/>
              </w:rPr>
            </w:pPr>
            <w:r w:rsidRPr="004B54DD">
              <w:rPr>
                <w:szCs w:val="20"/>
              </w:rPr>
              <w:t>Дата начала предоставления разъяснений положений конкурсной документации «</w:t>
            </w:r>
            <w:r w:rsidR="00D61EE6" w:rsidRPr="004B54DD">
              <w:rPr>
                <w:szCs w:val="20"/>
              </w:rPr>
              <w:t>06</w:t>
            </w:r>
            <w:r w:rsidRPr="004B54DD">
              <w:rPr>
                <w:szCs w:val="20"/>
              </w:rPr>
              <w:t>» </w:t>
            </w:r>
            <w:r w:rsidR="00D61EE6" w:rsidRPr="004B54DD">
              <w:rPr>
                <w:szCs w:val="20"/>
              </w:rPr>
              <w:t>апреля</w:t>
            </w:r>
            <w:r w:rsidR="0070267A" w:rsidRPr="004B54DD">
              <w:rPr>
                <w:szCs w:val="20"/>
              </w:rPr>
              <w:t xml:space="preserve"> </w:t>
            </w:r>
            <w:r w:rsidRPr="004B54DD">
              <w:rPr>
                <w:color w:val="000000"/>
                <w:szCs w:val="20"/>
              </w:rPr>
              <w:t xml:space="preserve"> 201</w:t>
            </w:r>
            <w:r w:rsidR="00975E8F" w:rsidRPr="004B54DD">
              <w:rPr>
                <w:color w:val="000000"/>
                <w:szCs w:val="20"/>
              </w:rPr>
              <w:t>2</w:t>
            </w:r>
            <w:r w:rsidRPr="004B54DD">
              <w:rPr>
                <w:color w:val="000000"/>
                <w:szCs w:val="20"/>
              </w:rPr>
              <w:t xml:space="preserve"> года;</w:t>
            </w:r>
          </w:p>
          <w:p w:rsidR="002864EA" w:rsidRPr="004B54DD" w:rsidRDefault="002864EA" w:rsidP="00D61EE6">
            <w:pPr>
              <w:pStyle w:val="Tabletext"/>
              <w:rPr>
                <w:szCs w:val="20"/>
              </w:rPr>
            </w:pPr>
            <w:r w:rsidRPr="004B54DD">
              <w:rPr>
                <w:szCs w:val="20"/>
              </w:rPr>
              <w:t>Дата окончания предоставления разъяснений положений конкурсной документации «</w:t>
            </w:r>
            <w:r w:rsidR="00D61EE6" w:rsidRPr="004B54DD">
              <w:rPr>
                <w:szCs w:val="20"/>
              </w:rPr>
              <w:t>04</w:t>
            </w:r>
            <w:r w:rsidRPr="004B54DD">
              <w:rPr>
                <w:color w:val="000000"/>
                <w:szCs w:val="20"/>
              </w:rPr>
              <w:t xml:space="preserve">» </w:t>
            </w:r>
            <w:r w:rsidR="00D61EE6" w:rsidRPr="004B54DD">
              <w:rPr>
                <w:color w:val="000000"/>
                <w:szCs w:val="20"/>
              </w:rPr>
              <w:t>мая</w:t>
            </w:r>
            <w:r w:rsidR="0070267A" w:rsidRPr="004B54DD">
              <w:rPr>
                <w:color w:val="000000"/>
                <w:szCs w:val="20"/>
              </w:rPr>
              <w:t xml:space="preserve"> </w:t>
            </w:r>
            <w:r w:rsidR="005245C6" w:rsidRPr="004B54DD">
              <w:rPr>
                <w:color w:val="000000"/>
                <w:szCs w:val="20"/>
              </w:rPr>
              <w:t xml:space="preserve"> </w:t>
            </w:r>
            <w:r w:rsidRPr="004B54DD">
              <w:rPr>
                <w:color w:val="000000"/>
                <w:szCs w:val="20"/>
              </w:rPr>
              <w:t>201</w:t>
            </w:r>
            <w:r w:rsidR="00975E8F" w:rsidRPr="004B54DD">
              <w:rPr>
                <w:color w:val="000000"/>
                <w:szCs w:val="20"/>
              </w:rPr>
              <w:t>2</w:t>
            </w:r>
            <w:r w:rsidRPr="004B54DD">
              <w:rPr>
                <w:color w:val="000000"/>
                <w:szCs w:val="20"/>
              </w:rPr>
              <w:t xml:space="preserve"> года.</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10.1.13</w:t>
            </w:r>
          </w:p>
        </w:tc>
        <w:tc>
          <w:tcPr>
            <w:tcW w:w="2644" w:type="dxa"/>
            <w:tcBorders>
              <w:top w:val="single" w:sz="4" w:space="0" w:color="auto"/>
              <w:left w:val="single" w:sz="4" w:space="0" w:color="auto"/>
              <w:bottom w:val="single" w:sz="4" w:space="0" w:color="auto"/>
              <w:right w:val="single" w:sz="4" w:space="0" w:color="auto"/>
            </w:tcBorders>
          </w:tcPr>
          <w:p w:rsidR="002864EA" w:rsidRPr="00495080" w:rsidRDefault="002864EA" w:rsidP="004E39EE">
            <w:pPr>
              <w:pStyle w:val="Tabletext"/>
            </w:pPr>
            <w:r w:rsidRPr="00495080">
              <w:t>Документы, входящие в состав заявки на участие в конкурсе</w:t>
            </w:r>
          </w:p>
        </w:tc>
        <w:tc>
          <w:tcPr>
            <w:tcW w:w="6521" w:type="dxa"/>
            <w:tcBorders>
              <w:top w:val="single" w:sz="4" w:space="0" w:color="auto"/>
              <w:left w:val="single" w:sz="4" w:space="0" w:color="auto"/>
              <w:bottom w:val="single" w:sz="4" w:space="0" w:color="auto"/>
              <w:right w:val="single" w:sz="4" w:space="0" w:color="auto"/>
            </w:tcBorders>
          </w:tcPr>
          <w:p w:rsidR="000816FD" w:rsidRPr="000816FD" w:rsidRDefault="005B4E4C" w:rsidP="002864EA">
            <w:pPr>
              <w:pStyle w:val="ListBul2"/>
              <w:numPr>
                <w:ilvl w:val="0"/>
                <w:numId w:val="0"/>
              </w:numPr>
              <w:ind w:left="284"/>
              <w:rPr>
                <w:sz w:val="20"/>
                <w:szCs w:val="20"/>
              </w:rPr>
            </w:pPr>
            <w:r w:rsidRPr="000816FD">
              <w:rPr>
                <w:sz w:val="20"/>
                <w:szCs w:val="20"/>
              </w:rPr>
              <w:t>1.</w:t>
            </w:r>
            <w:r w:rsidR="002864EA" w:rsidRPr="000816FD">
              <w:rPr>
                <w:sz w:val="20"/>
                <w:szCs w:val="20"/>
              </w:rPr>
              <w:t xml:space="preserve"> </w:t>
            </w:r>
            <w:r w:rsidR="000816FD" w:rsidRPr="000816FD">
              <w:rPr>
                <w:sz w:val="20"/>
                <w:szCs w:val="20"/>
              </w:rPr>
              <w:fldChar w:fldCharType="begin"/>
            </w:r>
            <w:r w:rsidR="000816FD" w:rsidRPr="000816FD">
              <w:rPr>
                <w:sz w:val="20"/>
                <w:szCs w:val="20"/>
              </w:rPr>
              <w:instrText xml:space="preserve"> REF _Ref166487238 \h  \* MERGEFORMAT </w:instrText>
            </w:r>
            <w:r w:rsidR="000816FD" w:rsidRPr="000816FD">
              <w:rPr>
                <w:sz w:val="20"/>
                <w:szCs w:val="20"/>
              </w:rPr>
            </w:r>
            <w:r w:rsidR="000816FD" w:rsidRPr="000816FD">
              <w:rPr>
                <w:sz w:val="20"/>
                <w:szCs w:val="20"/>
              </w:rPr>
              <w:fldChar w:fldCharType="separate"/>
            </w:r>
            <w:r w:rsidR="00AB6DC0" w:rsidRPr="00AB6DC0">
              <w:rPr>
                <w:sz w:val="20"/>
                <w:szCs w:val="20"/>
              </w:rPr>
              <w:t>ОПИСЬ ДОКУМЕНТОВ</w:t>
            </w:r>
            <w:r w:rsidR="000816FD" w:rsidRPr="000816FD">
              <w:rPr>
                <w:sz w:val="20"/>
                <w:szCs w:val="20"/>
              </w:rPr>
              <w:fldChar w:fldCharType="end"/>
            </w:r>
            <w:r w:rsidR="000816FD" w:rsidRPr="000816FD">
              <w:rPr>
                <w:sz w:val="20"/>
                <w:szCs w:val="20"/>
              </w:rPr>
              <w:t>» (</w:t>
            </w:r>
            <w:r w:rsidR="000816FD" w:rsidRPr="000816FD">
              <w:rPr>
                <w:sz w:val="20"/>
                <w:szCs w:val="20"/>
              </w:rPr>
              <w:fldChar w:fldCharType="begin"/>
            </w:r>
            <w:r w:rsidR="000816FD" w:rsidRPr="000816FD">
              <w:rPr>
                <w:sz w:val="20"/>
                <w:szCs w:val="20"/>
              </w:rPr>
              <w:instrText xml:space="preserve"> REF _Ref166487316 \n \h  \* MERGEFORMAT </w:instrText>
            </w:r>
            <w:r w:rsidR="000816FD" w:rsidRPr="000816FD">
              <w:rPr>
                <w:sz w:val="20"/>
                <w:szCs w:val="20"/>
              </w:rPr>
            </w:r>
            <w:r w:rsidR="000816FD" w:rsidRPr="000816FD">
              <w:rPr>
                <w:sz w:val="20"/>
                <w:szCs w:val="20"/>
              </w:rPr>
              <w:fldChar w:fldCharType="separate"/>
            </w:r>
            <w:r w:rsidR="00AB6DC0">
              <w:rPr>
                <w:sz w:val="20"/>
                <w:szCs w:val="20"/>
              </w:rPr>
              <w:t>Форма 1</w:t>
            </w:r>
            <w:r w:rsidR="000816FD" w:rsidRPr="000816FD">
              <w:rPr>
                <w:sz w:val="20"/>
                <w:szCs w:val="20"/>
              </w:rPr>
              <w:fldChar w:fldCharType="end"/>
            </w:r>
            <w:r w:rsidR="000816FD" w:rsidRPr="000816FD">
              <w:rPr>
                <w:sz w:val="20"/>
                <w:szCs w:val="20"/>
              </w:rPr>
              <w:t xml:space="preserve"> части </w:t>
            </w:r>
            <w:r w:rsidR="000816FD" w:rsidRPr="000816FD">
              <w:rPr>
                <w:sz w:val="20"/>
                <w:szCs w:val="20"/>
              </w:rPr>
              <w:fldChar w:fldCharType="begin"/>
            </w:r>
            <w:r w:rsidR="000816FD" w:rsidRPr="000816FD">
              <w:rPr>
                <w:sz w:val="20"/>
                <w:szCs w:val="20"/>
              </w:rPr>
              <w:instrText xml:space="preserve"> REF _Ref166329210 \r \h  \* MERGEFORMAT </w:instrText>
            </w:r>
            <w:r w:rsidR="000816FD" w:rsidRPr="000816FD">
              <w:rPr>
                <w:sz w:val="20"/>
                <w:szCs w:val="20"/>
              </w:rPr>
            </w:r>
            <w:r w:rsidR="000816FD" w:rsidRPr="000816FD">
              <w:rPr>
                <w:sz w:val="20"/>
                <w:szCs w:val="20"/>
              </w:rPr>
              <w:fldChar w:fldCharType="separate"/>
            </w:r>
            <w:r w:rsidR="00AB6DC0">
              <w:rPr>
                <w:sz w:val="20"/>
                <w:szCs w:val="20"/>
              </w:rPr>
              <w:t>IV</w:t>
            </w:r>
            <w:r w:rsidR="000816FD" w:rsidRPr="000816FD">
              <w:rPr>
                <w:sz w:val="20"/>
                <w:szCs w:val="20"/>
              </w:rPr>
              <w:fldChar w:fldCharType="end"/>
            </w:r>
            <w:r w:rsidR="000816FD" w:rsidRPr="000816FD">
              <w:rPr>
                <w:sz w:val="20"/>
                <w:szCs w:val="20"/>
              </w:rPr>
              <w:t xml:space="preserve"> «</w:t>
            </w:r>
            <w:r w:rsidR="000816FD" w:rsidRPr="000816FD">
              <w:rPr>
                <w:sz w:val="20"/>
                <w:szCs w:val="20"/>
              </w:rPr>
              <w:fldChar w:fldCharType="begin"/>
            </w:r>
            <w:r w:rsidR="000816FD" w:rsidRPr="000816FD">
              <w:rPr>
                <w:sz w:val="20"/>
                <w:szCs w:val="20"/>
              </w:rPr>
              <w:instrText xml:space="preserve"> REF _Ref166329217 \h  \* MERGEFORMAT </w:instrText>
            </w:r>
            <w:r w:rsidR="000816FD" w:rsidRPr="000816FD">
              <w:rPr>
                <w:sz w:val="20"/>
                <w:szCs w:val="20"/>
              </w:rPr>
            </w:r>
            <w:r w:rsidR="000816FD" w:rsidRPr="000816FD">
              <w:rPr>
                <w:sz w:val="20"/>
                <w:szCs w:val="20"/>
              </w:rPr>
              <w:fldChar w:fldCharType="separate"/>
            </w:r>
            <w:r w:rsidR="00AB6DC0" w:rsidRPr="00AB6DC0">
              <w:rPr>
                <w:sz w:val="20"/>
                <w:szCs w:val="20"/>
              </w:rPr>
              <w:t>ОБРАЗЦЫ ФОРМ ДЛЯ ЗАПОЛНЕНИЯ УЧАСТНИКАМИ РАЗМЕЩЕНИЯ ЗАКАЗА</w:t>
            </w:r>
            <w:r w:rsidR="000816FD" w:rsidRPr="000816FD">
              <w:rPr>
                <w:sz w:val="20"/>
                <w:szCs w:val="20"/>
              </w:rPr>
              <w:fldChar w:fldCharType="end"/>
            </w:r>
            <w:r w:rsidR="000816FD" w:rsidRPr="000816FD">
              <w:rPr>
                <w:sz w:val="20"/>
                <w:szCs w:val="20"/>
              </w:rPr>
              <w:t>»)</w:t>
            </w:r>
          </w:p>
          <w:p w:rsidR="002864EA" w:rsidRPr="000816FD" w:rsidRDefault="000816FD" w:rsidP="002864EA">
            <w:pPr>
              <w:pStyle w:val="ListBul2"/>
              <w:numPr>
                <w:ilvl w:val="0"/>
                <w:numId w:val="0"/>
              </w:numPr>
              <w:ind w:left="284"/>
              <w:rPr>
                <w:sz w:val="20"/>
                <w:szCs w:val="20"/>
              </w:rPr>
            </w:pPr>
            <w:r w:rsidRPr="000816FD">
              <w:rPr>
                <w:sz w:val="20"/>
                <w:szCs w:val="20"/>
              </w:rPr>
              <w:t xml:space="preserve">2. </w:t>
            </w:r>
            <w:r w:rsidR="002864EA" w:rsidRPr="000816FD">
              <w:rPr>
                <w:sz w:val="20"/>
                <w:szCs w:val="20"/>
              </w:rPr>
              <w:t>«</w:t>
            </w:r>
            <w:r w:rsidR="002864EA" w:rsidRPr="000816FD">
              <w:rPr>
                <w:sz w:val="20"/>
                <w:szCs w:val="20"/>
              </w:rPr>
              <w:fldChar w:fldCharType="begin"/>
            </w:r>
            <w:r w:rsidR="002864EA" w:rsidRPr="000816FD">
              <w:rPr>
                <w:sz w:val="20"/>
                <w:szCs w:val="20"/>
              </w:rPr>
              <w:instrText xml:space="preserve"> REF _Ref166329536 \h  \* MERGEFORMAT </w:instrText>
            </w:r>
            <w:r w:rsidR="002864EA" w:rsidRPr="000816FD">
              <w:rPr>
                <w:sz w:val="20"/>
                <w:szCs w:val="20"/>
              </w:rPr>
            </w:r>
            <w:r w:rsidR="002864EA" w:rsidRPr="000816FD">
              <w:rPr>
                <w:sz w:val="20"/>
                <w:szCs w:val="20"/>
              </w:rPr>
              <w:fldChar w:fldCharType="separate"/>
            </w:r>
            <w:r w:rsidR="00AB6DC0" w:rsidRPr="00AB6DC0">
              <w:rPr>
                <w:sz w:val="20"/>
                <w:szCs w:val="20"/>
              </w:rPr>
              <w:t xml:space="preserve">ЗАЯВКА НА УЧАСТИЕ В </w:t>
            </w:r>
            <w:proofErr w:type="gramStart"/>
            <w:r w:rsidR="00AB6DC0" w:rsidRPr="00AB6DC0">
              <w:rPr>
                <w:sz w:val="20"/>
                <w:szCs w:val="20"/>
              </w:rPr>
              <w:t>КОНКУРСЕ</w:t>
            </w:r>
            <w:proofErr w:type="gramEnd"/>
            <w:r w:rsidR="002864EA" w:rsidRPr="000816FD">
              <w:rPr>
                <w:sz w:val="20"/>
                <w:szCs w:val="20"/>
              </w:rPr>
              <w:fldChar w:fldCharType="end"/>
            </w:r>
            <w:r w:rsidR="002864EA" w:rsidRPr="000816FD">
              <w:rPr>
                <w:sz w:val="20"/>
                <w:szCs w:val="20"/>
              </w:rPr>
              <w:t>» (</w:t>
            </w:r>
            <w:r w:rsidR="002864EA" w:rsidRPr="000816FD">
              <w:rPr>
                <w:sz w:val="20"/>
                <w:szCs w:val="20"/>
              </w:rPr>
              <w:fldChar w:fldCharType="begin"/>
            </w:r>
            <w:r w:rsidR="002864EA" w:rsidRPr="000816FD">
              <w:rPr>
                <w:sz w:val="20"/>
                <w:szCs w:val="20"/>
              </w:rPr>
              <w:instrText xml:space="preserve"> REF _Ref166329536 \n \h  \* MERGEFORMAT </w:instrText>
            </w:r>
            <w:r w:rsidR="002864EA" w:rsidRPr="000816FD">
              <w:rPr>
                <w:sz w:val="20"/>
                <w:szCs w:val="20"/>
              </w:rPr>
            </w:r>
            <w:r w:rsidR="002864EA" w:rsidRPr="000816FD">
              <w:rPr>
                <w:sz w:val="20"/>
                <w:szCs w:val="20"/>
              </w:rPr>
              <w:fldChar w:fldCharType="separate"/>
            </w:r>
            <w:r w:rsidR="00AB6DC0">
              <w:rPr>
                <w:sz w:val="20"/>
                <w:szCs w:val="20"/>
              </w:rPr>
              <w:t>Форма 2</w:t>
            </w:r>
            <w:r w:rsidR="002864EA" w:rsidRPr="000816FD">
              <w:rPr>
                <w:sz w:val="20"/>
                <w:szCs w:val="20"/>
              </w:rPr>
              <w:fldChar w:fldCharType="end"/>
            </w:r>
            <w:r w:rsidR="002864EA" w:rsidRPr="000816FD">
              <w:rPr>
                <w:sz w:val="20"/>
                <w:szCs w:val="20"/>
              </w:rPr>
              <w:t xml:space="preserve"> части </w:t>
            </w:r>
            <w:r w:rsidR="002864EA" w:rsidRPr="000816FD">
              <w:rPr>
                <w:sz w:val="20"/>
                <w:szCs w:val="20"/>
              </w:rPr>
              <w:fldChar w:fldCharType="begin"/>
            </w:r>
            <w:r w:rsidR="002864EA" w:rsidRPr="000816FD">
              <w:rPr>
                <w:sz w:val="20"/>
                <w:szCs w:val="20"/>
              </w:rPr>
              <w:instrText xml:space="preserve"> REF _Ref166329210 \r \h  \* MERGEFORMAT </w:instrText>
            </w:r>
            <w:r w:rsidR="002864EA" w:rsidRPr="000816FD">
              <w:rPr>
                <w:sz w:val="20"/>
                <w:szCs w:val="20"/>
              </w:rPr>
            </w:r>
            <w:r w:rsidR="002864EA" w:rsidRPr="000816FD">
              <w:rPr>
                <w:sz w:val="20"/>
                <w:szCs w:val="20"/>
              </w:rPr>
              <w:fldChar w:fldCharType="separate"/>
            </w:r>
            <w:r w:rsidR="00AB6DC0">
              <w:rPr>
                <w:sz w:val="20"/>
                <w:szCs w:val="20"/>
              </w:rPr>
              <w:t>IV</w:t>
            </w:r>
            <w:r w:rsidR="002864EA" w:rsidRPr="000816FD">
              <w:rPr>
                <w:sz w:val="20"/>
                <w:szCs w:val="20"/>
              </w:rPr>
              <w:fldChar w:fldCharType="end"/>
            </w:r>
            <w:r w:rsidR="002864EA" w:rsidRPr="000816FD">
              <w:rPr>
                <w:sz w:val="20"/>
                <w:szCs w:val="20"/>
              </w:rPr>
              <w:t xml:space="preserve"> «</w:t>
            </w:r>
            <w:r w:rsidR="002864EA" w:rsidRPr="000816FD">
              <w:rPr>
                <w:sz w:val="20"/>
                <w:szCs w:val="20"/>
              </w:rPr>
              <w:fldChar w:fldCharType="begin"/>
            </w:r>
            <w:r w:rsidR="002864EA" w:rsidRPr="000816FD">
              <w:rPr>
                <w:sz w:val="20"/>
                <w:szCs w:val="20"/>
              </w:rPr>
              <w:instrText xml:space="preserve"> REF _Ref166329217 \h  \* MERGEFORMAT </w:instrText>
            </w:r>
            <w:r w:rsidR="002864EA" w:rsidRPr="000816FD">
              <w:rPr>
                <w:sz w:val="20"/>
                <w:szCs w:val="20"/>
              </w:rPr>
            </w:r>
            <w:r w:rsidR="002864EA" w:rsidRPr="000816FD">
              <w:rPr>
                <w:sz w:val="20"/>
                <w:szCs w:val="20"/>
              </w:rPr>
              <w:fldChar w:fldCharType="separate"/>
            </w:r>
            <w:r w:rsidR="00AB6DC0" w:rsidRPr="00AB6DC0">
              <w:rPr>
                <w:sz w:val="20"/>
                <w:szCs w:val="20"/>
              </w:rPr>
              <w:t>ОБРАЗЦЫ ФОРМ ДЛЯ ЗАПОЛНЕНИЯ УЧАСТНИКАМИ РАЗМЕЩЕНИЯ ЗАКАЗА</w:t>
            </w:r>
            <w:r w:rsidR="002864EA" w:rsidRPr="000816FD">
              <w:rPr>
                <w:sz w:val="20"/>
                <w:szCs w:val="20"/>
              </w:rPr>
              <w:fldChar w:fldCharType="end"/>
            </w:r>
            <w:r w:rsidR="002864EA" w:rsidRPr="000816FD">
              <w:rPr>
                <w:sz w:val="20"/>
                <w:szCs w:val="20"/>
              </w:rPr>
              <w:t>»);</w:t>
            </w:r>
          </w:p>
          <w:p w:rsidR="002864EA" w:rsidRPr="001B3692" w:rsidRDefault="000816FD" w:rsidP="002864EA">
            <w:pPr>
              <w:pStyle w:val="ListBul2"/>
              <w:numPr>
                <w:ilvl w:val="0"/>
                <w:numId w:val="0"/>
              </w:numPr>
              <w:ind w:left="284"/>
              <w:rPr>
                <w:sz w:val="20"/>
                <w:szCs w:val="20"/>
              </w:rPr>
            </w:pPr>
            <w:proofErr w:type="gramStart"/>
            <w:r w:rsidRPr="000816FD">
              <w:rPr>
                <w:sz w:val="20"/>
                <w:szCs w:val="20"/>
              </w:rPr>
              <w:t>3</w:t>
            </w:r>
            <w:r w:rsidR="005B4E4C" w:rsidRPr="000816FD">
              <w:rPr>
                <w:sz w:val="20"/>
                <w:szCs w:val="20"/>
              </w:rPr>
              <w:t>.</w:t>
            </w:r>
            <w:r w:rsidR="002864EA" w:rsidRPr="000816FD">
              <w:rPr>
                <w:sz w:val="20"/>
                <w:szCs w:val="20"/>
              </w:rPr>
              <w:t xml:space="preserve"> полученную не ранее чем за </w:t>
            </w:r>
            <w:r w:rsidR="002864EA" w:rsidRPr="000816FD">
              <w:rPr>
                <w:b/>
                <w:sz w:val="20"/>
                <w:szCs w:val="20"/>
              </w:rPr>
              <w:t>шесть</w:t>
            </w:r>
            <w:r w:rsidR="002864EA" w:rsidRPr="000816FD">
              <w:rPr>
                <w:sz w:val="20"/>
                <w:szCs w:val="20"/>
              </w:rPr>
              <w:t xml:space="preserve"> месяцев до дня размещения на официальном сайте извещения о проведении открытого конкурса</w:t>
            </w:r>
            <w:r w:rsidR="002864EA" w:rsidRPr="000816FD">
              <w:rPr>
                <w:i/>
                <w:sz w:val="20"/>
                <w:szCs w:val="20"/>
              </w:rPr>
              <w:t xml:space="preserve"> </w:t>
            </w:r>
            <w:r w:rsidR="002864EA" w:rsidRPr="000816FD">
              <w:rPr>
                <w:sz w:val="20"/>
                <w:szCs w:val="20"/>
              </w:rPr>
              <w:t>выписку из единого государственного реестра юридических лиц или нотариально заверенную копию такой выписки (для юридических лиц</w:t>
            </w:r>
            <w:r w:rsidR="001B3692">
              <w:rPr>
                <w:sz w:val="20"/>
                <w:szCs w:val="20"/>
              </w:rPr>
              <w:t>)</w:t>
            </w:r>
            <w:r w:rsidR="002864EA" w:rsidRPr="001B3692">
              <w:rPr>
                <w:sz w:val="20"/>
                <w:szCs w:val="20"/>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иностранных лиц);</w:t>
            </w:r>
            <w:proofErr w:type="gramEnd"/>
          </w:p>
          <w:p w:rsidR="000973A4" w:rsidRPr="00495080" w:rsidRDefault="000816FD" w:rsidP="002864EA">
            <w:pPr>
              <w:pStyle w:val="ListBul2"/>
              <w:numPr>
                <w:ilvl w:val="0"/>
                <w:numId w:val="0"/>
              </w:numPr>
              <w:ind w:left="284"/>
              <w:rPr>
                <w:sz w:val="20"/>
                <w:szCs w:val="20"/>
              </w:rPr>
            </w:pPr>
            <w:r w:rsidRPr="000816FD">
              <w:rPr>
                <w:sz w:val="20"/>
                <w:szCs w:val="20"/>
              </w:rPr>
              <w:t>4</w:t>
            </w:r>
            <w:r w:rsidR="005B4E4C" w:rsidRPr="000816FD">
              <w:rPr>
                <w:sz w:val="20"/>
                <w:szCs w:val="20"/>
              </w:rPr>
              <w:t>.</w:t>
            </w:r>
            <w:r w:rsidR="002864EA" w:rsidRPr="000816FD">
              <w:rPr>
                <w:sz w:val="20"/>
                <w:szCs w:val="20"/>
              </w:rPr>
              <w:t xml:space="preserve"> </w:t>
            </w:r>
            <w:r w:rsidR="000973A4" w:rsidRPr="00495080">
              <w:rPr>
                <w:sz w:val="20"/>
                <w:szCs w:val="20"/>
              </w:rPr>
              <w:t xml:space="preserve">Участники размещения заказа, зарегистрированные за пределами Российской Федерации, предоставляют документы, аналогичные по форме и содержанию, </w:t>
            </w:r>
            <w:proofErr w:type="gramStart"/>
            <w:r w:rsidR="000973A4" w:rsidRPr="00495080">
              <w:rPr>
                <w:sz w:val="20"/>
                <w:szCs w:val="20"/>
              </w:rPr>
              <w:t>указанным</w:t>
            </w:r>
            <w:proofErr w:type="gramEnd"/>
            <w:r w:rsidR="000973A4" w:rsidRPr="00495080">
              <w:rPr>
                <w:sz w:val="20"/>
                <w:szCs w:val="20"/>
              </w:rPr>
              <w:t xml:space="preserve"> в пункте 10.1.13</w:t>
            </w:r>
            <w:r w:rsidR="003609C4" w:rsidRPr="00495080">
              <w:rPr>
                <w:sz w:val="20"/>
                <w:szCs w:val="20"/>
              </w:rPr>
              <w:t xml:space="preserve"> (3)</w:t>
            </w:r>
          </w:p>
          <w:p w:rsidR="002864EA" w:rsidRPr="000816FD" w:rsidRDefault="000973A4" w:rsidP="002864EA">
            <w:pPr>
              <w:pStyle w:val="ListBul2"/>
              <w:numPr>
                <w:ilvl w:val="0"/>
                <w:numId w:val="0"/>
              </w:numPr>
              <w:ind w:left="284"/>
              <w:rPr>
                <w:sz w:val="20"/>
                <w:szCs w:val="20"/>
              </w:rPr>
            </w:pPr>
            <w:proofErr w:type="gramStart"/>
            <w:r>
              <w:rPr>
                <w:sz w:val="20"/>
                <w:szCs w:val="20"/>
              </w:rPr>
              <w:t>5.</w:t>
            </w:r>
            <w:r w:rsidR="003609C4" w:rsidRPr="003609C4">
              <w:rPr>
                <w:color w:val="FF0000"/>
                <w:sz w:val="20"/>
                <w:szCs w:val="20"/>
              </w:rPr>
              <w:t xml:space="preserve"> </w:t>
            </w:r>
            <w:r w:rsidR="002864EA" w:rsidRPr="00495080">
              <w:rPr>
                <w:sz w:val="20"/>
                <w:szCs w:val="20"/>
              </w:rPr>
              <w:t xml:space="preserve"> </w:t>
            </w:r>
            <w:r w:rsidRPr="00495080">
              <w:rPr>
                <w:sz w:val="20"/>
                <w:szCs w:val="20"/>
              </w:rPr>
              <w:t xml:space="preserve"> </w:t>
            </w:r>
            <w:r w:rsidR="002864EA" w:rsidRPr="00495080">
              <w:rPr>
                <w:sz w:val="20"/>
                <w:szCs w:val="20"/>
              </w:rPr>
              <w:t>документ, подтверждающий</w:t>
            </w:r>
            <w:r w:rsidR="002864EA" w:rsidRPr="000816FD">
              <w:rPr>
                <w:sz w:val="20"/>
                <w:szCs w:val="20"/>
              </w:rPr>
              <w:t xml:space="preserve"> полномочия лица на осуществление действий от имени Участника размещения заказа, в случае необходимости (например, копия решения о назначении или об избрании</w:t>
            </w:r>
            <w:r w:rsidR="003609C4">
              <w:rPr>
                <w:sz w:val="20"/>
                <w:szCs w:val="20"/>
              </w:rPr>
              <w:t>,</w:t>
            </w:r>
            <w:r w:rsidR="002864EA" w:rsidRPr="000816FD">
              <w:rPr>
                <w:sz w:val="20"/>
                <w:szCs w:val="20"/>
              </w:rPr>
              <w:t xml:space="preserve"> либо приказ о назначении на должность, доверенность на лицо, уполномоченное осуществлять действия от имени участника размещения заказа (</w:t>
            </w:r>
            <w:r w:rsidR="00B65CA9">
              <w:rPr>
                <w:sz w:val="20"/>
                <w:szCs w:val="20"/>
              </w:rPr>
              <w:t>Форма 4</w:t>
            </w:r>
            <w:r w:rsidR="002864EA" w:rsidRPr="000816FD">
              <w:rPr>
                <w:sz w:val="20"/>
                <w:szCs w:val="20"/>
              </w:rPr>
              <w:t xml:space="preserve"> части </w:t>
            </w:r>
            <w:r w:rsidR="002864EA" w:rsidRPr="000816FD">
              <w:rPr>
                <w:sz w:val="20"/>
                <w:szCs w:val="20"/>
              </w:rPr>
              <w:fldChar w:fldCharType="begin"/>
            </w:r>
            <w:r w:rsidR="002864EA" w:rsidRPr="000816FD">
              <w:rPr>
                <w:sz w:val="20"/>
                <w:szCs w:val="20"/>
              </w:rPr>
              <w:instrText xml:space="preserve"> REF _Ref166329210 \r \h  \* MERGEFORMAT </w:instrText>
            </w:r>
            <w:r w:rsidR="002864EA" w:rsidRPr="000816FD">
              <w:rPr>
                <w:sz w:val="20"/>
                <w:szCs w:val="20"/>
              </w:rPr>
            </w:r>
            <w:r w:rsidR="002864EA" w:rsidRPr="000816FD">
              <w:rPr>
                <w:sz w:val="20"/>
                <w:szCs w:val="20"/>
              </w:rPr>
              <w:fldChar w:fldCharType="separate"/>
            </w:r>
            <w:r w:rsidR="00AB6DC0">
              <w:rPr>
                <w:sz w:val="20"/>
                <w:szCs w:val="20"/>
              </w:rPr>
              <w:t>IV</w:t>
            </w:r>
            <w:r w:rsidR="002864EA" w:rsidRPr="000816FD">
              <w:rPr>
                <w:sz w:val="20"/>
                <w:szCs w:val="20"/>
              </w:rPr>
              <w:fldChar w:fldCharType="end"/>
            </w:r>
            <w:r w:rsidR="002864EA" w:rsidRPr="000816FD">
              <w:rPr>
                <w:sz w:val="20"/>
                <w:szCs w:val="20"/>
              </w:rPr>
              <w:t xml:space="preserve"> «</w:t>
            </w:r>
            <w:r w:rsidR="002864EA" w:rsidRPr="000816FD">
              <w:rPr>
                <w:sz w:val="20"/>
                <w:szCs w:val="20"/>
              </w:rPr>
              <w:fldChar w:fldCharType="begin"/>
            </w:r>
            <w:r w:rsidR="002864EA" w:rsidRPr="000816FD">
              <w:rPr>
                <w:sz w:val="20"/>
                <w:szCs w:val="20"/>
              </w:rPr>
              <w:instrText xml:space="preserve"> REF _Ref166329217 \h  \* MERGEFORMAT </w:instrText>
            </w:r>
            <w:r w:rsidR="002864EA" w:rsidRPr="000816FD">
              <w:rPr>
                <w:sz w:val="20"/>
                <w:szCs w:val="20"/>
              </w:rPr>
            </w:r>
            <w:r w:rsidR="002864EA" w:rsidRPr="000816FD">
              <w:rPr>
                <w:sz w:val="20"/>
                <w:szCs w:val="20"/>
              </w:rPr>
              <w:fldChar w:fldCharType="separate"/>
            </w:r>
            <w:r w:rsidR="00AB6DC0" w:rsidRPr="00AB6DC0">
              <w:rPr>
                <w:sz w:val="20"/>
                <w:szCs w:val="20"/>
              </w:rPr>
              <w:t>ОБРАЗЦЫ ФОРМ ДЛЯ ЗАПОЛНЕНИЯ УЧАСТНИКАМИ РАЗМЕЩЕНИЯ ЗАКАЗА</w:t>
            </w:r>
            <w:r w:rsidR="002864EA" w:rsidRPr="000816FD">
              <w:rPr>
                <w:sz w:val="20"/>
                <w:szCs w:val="20"/>
              </w:rPr>
              <w:fldChar w:fldCharType="end"/>
            </w:r>
            <w:r w:rsidR="002864EA" w:rsidRPr="000816FD">
              <w:rPr>
                <w:sz w:val="20"/>
                <w:szCs w:val="20"/>
              </w:rPr>
              <w:t>»).</w:t>
            </w:r>
            <w:proofErr w:type="gramEnd"/>
            <w:r w:rsidR="002864EA" w:rsidRPr="000816FD">
              <w:rPr>
                <w:sz w:val="20"/>
                <w:szCs w:val="20"/>
              </w:rPr>
              <w:t xml:space="preserve"> Доверенность должна быть заверена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w:t>
            </w:r>
            <w:proofErr w:type="gramStart"/>
            <w:r w:rsidR="002864EA" w:rsidRPr="000816FD">
              <w:rPr>
                <w:sz w:val="20"/>
                <w:szCs w:val="20"/>
              </w:rPr>
              <w:t>случае</w:t>
            </w:r>
            <w:proofErr w:type="gramEnd"/>
            <w:r w:rsidR="002864EA" w:rsidRPr="000816FD">
              <w:rPr>
                <w:sz w:val="20"/>
                <w:szCs w:val="20"/>
              </w:rPr>
              <w:t>, если указанная доверенность подписана лицом, уполномоченным руководителем участника размещения заказа, заявка на участие в конкурсе должна содержать также документ, подтверждающий полномочия такого лица;</w:t>
            </w:r>
          </w:p>
          <w:p w:rsidR="002864EA" w:rsidRPr="000816FD" w:rsidRDefault="00C269C9" w:rsidP="002864EA">
            <w:pPr>
              <w:pStyle w:val="ListBul2"/>
              <w:numPr>
                <w:ilvl w:val="0"/>
                <w:numId w:val="0"/>
              </w:numPr>
              <w:ind w:left="284"/>
              <w:rPr>
                <w:sz w:val="20"/>
                <w:szCs w:val="20"/>
              </w:rPr>
            </w:pPr>
            <w:r>
              <w:rPr>
                <w:sz w:val="20"/>
                <w:szCs w:val="20"/>
              </w:rPr>
              <w:t>6</w:t>
            </w:r>
            <w:r w:rsidR="005B4E4C" w:rsidRPr="000816FD">
              <w:rPr>
                <w:sz w:val="20"/>
                <w:szCs w:val="20"/>
              </w:rPr>
              <w:t>.</w:t>
            </w:r>
            <w:r w:rsidR="002864EA" w:rsidRPr="000816FD">
              <w:rPr>
                <w:sz w:val="20"/>
                <w:szCs w:val="20"/>
              </w:rPr>
              <w:t xml:space="preserve"> копии учредительных документов участника размещения заказа (для юридических лиц);</w:t>
            </w:r>
          </w:p>
          <w:p w:rsidR="002864EA" w:rsidRPr="000816FD" w:rsidRDefault="00C269C9" w:rsidP="002864EA">
            <w:pPr>
              <w:pStyle w:val="ListBul2"/>
              <w:numPr>
                <w:ilvl w:val="0"/>
                <w:numId w:val="0"/>
              </w:numPr>
              <w:ind w:left="284"/>
              <w:rPr>
                <w:sz w:val="20"/>
                <w:szCs w:val="20"/>
              </w:rPr>
            </w:pPr>
            <w:proofErr w:type="gramStart"/>
            <w:r>
              <w:rPr>
                <w:sz w:val="20"/>
                <w:szCs w:val="20"/>
              </w:rPr>
              <w:t>7</w:t>
            </w:r>
            <w:r w:rsidR="005B4E4C" w:rsidRPr="000816FD">
              <w:rPr>
                <w:sz w:val="20"/>
                <w:szCs w:val="20"/>
              </w:rPr>
              <w:t>.</w:t>
            </w:r>
            <w:r w:rsidR="002864EA" w:rsidRPr="000816FD">
              <w:rPr>
                <w:sz w:val="20"/>
                <w:szCs w:val="20"/>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 предметом контракта, являются крупной сделкой;</w:t>
            </w:r>
            <w:proofErr w:type="gramEnd"/>
          </w:p>
          <w:p w:rsidR="002864EA" w:rsidRPr="00773868" w:rsidRDefault="00C269C9" w:rsidP="00773868">
            <w:pPr>
              <w:pStyle w:val="ListBul2"/>
              <w:numPr>
                <w:ilvl w:val="0"/>
                <w:numId w:val="0"/>
              </w:numPr>
              <w:ind w:left="284"/>
              <w:rPr>
                <w:sz w:val="20"/>
                <w:szCs w:val="20"/>
              </w:rPr>
            </w:pPr>
            <w:r>
              <w:rPr>
                <w:sz w:val="20"/>
                <w:szCs w:val="20"/>
              </w:rPr>
              <w:t>8</w:t>
            </w:r>
            <w:r w:rsidR="005B4E4C" w:rsidRPr="000816FD">
              <w:rPr>
                <w:sz w:val="20"/>
                <w:szCs w:val="20"/>
              </w:rPr>
              <w:t xml:space="preserve">. </w:t>
            </w:r>
            <w:r w:rsidR="002864EA" w:rsidRPr="000816FD">
              <w:rPr>
                <w:sz w:val="20"/>
                <w:szCs w:val="20"/>
              </w:rPr>
              <w:t>«</w:t>
            </w:r>
            <w:r w:rsidR="004F4328" w:rsidRPr="004F4328">
              <w:rPr>
                <w:sz w:val="20"/>
                <w:szCs w:val="20"/>
              </w:rPr>
              <w:t xml:space="preserve">ПРЕДЛОЖЕНИЕ НА ПОСТАВКУ ТОВАРОВ (НА </w:t>
            </w:r>
            <w:r w:rsidR="004F4328" w:rsidRPr="004F4328">
              <w:rPr>
                <w:sz w:val="20"/>
                <w:szCs w:val="20"/>
              </w:rPr>
              <w:lastRenderedPageBreak/>
              <w:t>ВЫПОЛНЕНИЕ РАБОТ, ПО ОКАЗАНИЮ УСЛУГ)</w:t>
            </w:r>
            <w:r w:rsidR="002864EA" w:rsidRPr="000816FD">
              <w:rPr>
                <w:sz w:val="20"/>
                <w:szCs w:val="20"/>
              </w:rPr>
              <w:t xml:space="preserve">», приведенной в части </w:t>
            </w:r>
            <w:r w:rsidR="002864EA" w:rsidRPr="000816FD">
              <w:rPr>
                <w:sz w:val="20"/>
                <w:szCs w:val="20"/>
              </w:rPr>
              <w:fldChar w:fldCharType="begin"/>
            </w:r>
            <w:r w:rsidR="002864EA" w:rsidRPr="000816FD">
              <w:rPr>
                <w:sz w:val="20"/>
                <w:szCs w:val="20"/>
              </w:rPr>
              <w:instrText xml:space="preserve"> REF _Ref166329210 \r \h  \* MERGEFORMAT </w:instrText>
            </w:r>
            <w:r w:rsidR="002864EA" w:rsidRPr="000816FD">
              <w:rPr>
                <w:sz w:val="20"/>
                <w:szCs w:val="20"/>
              </w:rPr>
            </w:r>
            <w:r w:rsidR="002864EA" w:rsidRPr="000816FD">
              <w:rPr>
                <w:sz w:val="20"/>
                <w:szCs w:val="20"/>
              </w:rPr>
              <w:fldChar w:fldCharType="separate"/>
            </w:r>
            <w:r w:rsidR="00AB6DC0">
              <w:rPr>
                <w:sz w:val="20"/>
                <w:szCs w:val="20"/>
              </w:rPr>
              <w:t>IV</w:t>
            </w:r>
            <w:r w:rsidR="002864EA" w:rsidRPr="000816FD">
              <w:rPr>
                <w:sz w:val="20"/>
                <w:szCs w:val="20"/>
              </w:rPr>
              <w:fldChar w:fldCharType="end"/>
            </w:r>
            <w:r w:rsidR="002864EA" w:rsidRPr="000816FD">
              <w:rPr>
                <w:sz w:val="20"/>
                <w:szCs w:val="20"/>
              </w:rPr>
              <w:t xml:space="preserve"> «</w:t>
            </w:r>
            <w:r w:rsidR="002864EA" w:rsidRPr="000816FD">
              <w:rPr>
                <w:sz w:val="20"/>
                <w:szCs w:val="20"/>
              </w:rPr>
              <w:fldChar w:fldCharType="begin"/>
            </w:r>
            <w:r w:rsidR="002864EA" w:rsidRPr="000816FD">
              <w:rPr>
                <w:sz w:val="20"/>
                <w:szCs w:val="20"/>
              </w:rPr>
              <w:instrText xml:space="preserve"> REF _Ref166329217 \h  \* MERGEFORMAT </w:instrText>
            </w:r>
            <w:r w:rsidR="002864EA" w:rsidRPr="000816FD">
              <w:rPr>
                <w:sz w:val="20"/>
                <w:szCs w:val="20"/>
              </w:rPr>
            </w:r>
            <w:r w:rsidR="002864EA" w:rsidRPr="000816FD">
              <w:rPr>
                <w:sz w:val="20"/>
                <w:szCs w:val="20"/>
              </w:rPr>
              <w:fldChar w:fldCharType="separate"/>
            </w:r>
            <w:r w:rsidR="00AB6DC0" w:rsidRPr="00AB6DC0">
              <w:rPr>
                <w:sz w:val="20"/>
                <w:szCs w:val="20"/>
              </w:rPr>
              <w:t>ОБРАЗЦЫ ФОРМ ДЛЯ ЗАПОЛНЕНИЯ УЧАСТНИКАМИ РАЗМЕЩЕНИЯ ЗАКАЗА</w:t>
            </w:r>
            <w:r w:rsidR="002864EA" w:rsidRPr="000816FD">
              <w:rPr>
                <w:sz w:val="20"/>
                <w:szCs w:val="20"/>
              </w:rPr>
              <w:fldChar w:fldCharType="end"/>
            </w:r>
            <w:r w:rsidR="002864EA" w:rsidRPr="000816FD">
              <w:rPr>
                <w:sz w:val="20"/>
                <w:szCs w:val="20"/>
              </w:rPr>
              <w:t>» (</w:t>
            </w:r>
            <w:r w:rsidR="00B65CA9">
              <w:rPr>
                <w:sz w:val="20"/>
                <w:szCs w:val="20"/>
              </w:rPr>
              <w:t xml:space="preserve">Форма </w:t>
            </w:r>
            <w:r w:rsidR="00773868">
              <w:rPr>
                <w:sz w:val="20"/>
                <w:szCs w:val="20"/>
              </w:rPr>
              <w:t>3</w:t>
            </w:r>
            <w:r w:rsidR="002864EA" w:rsidRPr="000816FD">
              <w:rPr>
                <w:sz w:val="20"/>
                <w:szCs w:val="20"/>
              </w:rPr>
              <w:t>)</w:t>
            </w:r>
            <w:r w:rsidR="00773868" w:rsidRPr="00773868">
              <w:rPr>
                <w:sz w:val="20"/>
                <w:szCs w:val="20"/>
              </w:rPr>
              <w:t>;</w:t>
            </w:r>
          </w:p>
          <w:p w:rsidR="000973A4" w:rsidRDefault="00C269C9" w:rsidP="00773868">
            <w:pPr>
              <w:pStyle w:val="ListBul2"/>
              <w:numPr>
                <w:ilvl w:val="0"/>
                <w:numId w:val="0"/>
              </w:numPr>
              <w:ind w:left="284"/>
              <w:rPr>
                <w:sz w:val="20"/>
                <w:szCs w:val="20"/>
              </w:rPr>
            </w:pPr>
            <w:r>
              <w:rPr>
                <w:sz w:val="20"/>
                <w:szCs w:val="20"/>
              </w:rPr>
              <w:t>9</w:t>
            </w:r>
            <w:r w:rsidR="00773868" w:rsidRPr="00773868">
              <w:rPr>
                <w:sz w:val="20"/>
                <w:szCs w:val="20"/>
              </w:rPr>
              <w:t>.</w:t>
            </w:r>
            <w:r w:rsidR="004B41A9" w:rsidRPr="00773868">
              <w:rPr>
                <w:sz w:val="20"/>
                <w:szCs w:val="20"/>
              </w:rPr>
              <w:t xml:space="preserve"> копии соответствующих действующих лицензий участника размещения заказа на выполнение видов деятельности в рамках договора, подлежащих лицензированию в соответствии с действующим законодательством Российской Федерации</w:t>
            </w:r>
            <w:r w:rsidR="00773868" w:rsidRPr="00773868">
              <w:rPr>
                <w:sz w:val="20"/>
                <w:szCs w:val="20"/>
              </w:rPr>
              <w:t>.</w:t>
            </w:r>
          </w:p>
          <w:p w:rsidR="00297D80" w:rsidRPr="00297D80" w:rsidRDefault="00297D80" w:rsidP="00297D80">
            <w:pPr>
              <w:pStyle w:val="ListBul2"/>
              <w:numPr>
                <w:ilvl w:val="0"/>
                <w:numId w:val="0"/>
              </w:numPr>
              <w:ind w:left="1"/>
              <w:rPr>
                <w:sz w:val="20"/>
                <w:szCs w:val="20"/>
              </w:rPr>
            </w:pPr>
            <w:r>
              <w:rPr>
                <w:sz w:val="20"/>
                <w:szCs w:val="20"/>
              </w:rPr>
              <w:t xml:space="preserve">     </w:t>
            </w:r>
            <w:r w:rsidRPr="00297D80">
              <w:rPr>
                <w:sz w:val="20"/>
                <w:szCs w:val="20"/>
              </w:rPr>
              <w:t>1</w:t>
            </w:r>
            <w:r>
              <w:rPr>
                <w:sz w:val="20"/>
                <w:szCs w:val="20"/>
              </w:rPr>
              <w:t xml:space="preserve">0. </w:t>
            </w:r>
            <w:r w:rsidRPr="00297D80">
              <w:rPr>
                <w:sz w:val="20"/>
                <w:szCs w:val="20"/>
              </w:rPr>
              <w:tab/>
              <w:t>копию выписки из ЕГРПО (коды Госкомстата);</w:t>
            </w:r>
          </w:p>
          <w:p w:rsidR="00975E8F" w:rsidRPr="00773868" w:rsidRDefault="00297D80" w:rsidP="00DE682B">
            <w:pPr>
              <w:pStyle w:val="ListBul2"/>
              <w:numPr>
                <w:ilvl w:val="0"/>
                <w:numId w:val="0"/>
              </w:numPr>
              <w:ind w:left="284"/>
              <w:rPr>
                <w:sz w:val="20"/>
                <w:szCs w:val="20"/>
              </w:rPr>
            </w:pPr>
            <w:r w:rsidRPr="00EA6E22">
              <w:rPr>
                <w:sz w:val="20"/>
                <w:szCs w:val="20"/>
              </w:rPr>
              <w:t>11.</w:t>
            </w:r>
            <w:r w:rsidR="00EA6E22" w:rsidRPr="00EA6E22">
              <w:rPr>
                <w:sz w:val="20"/>
                <w:szCs w:val="20"/>
              </w:rPr>
              <w:t xml:space="preserve"> сведения о цепочке собственников, включая бенефициаров </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0" w:name="_Ref166313135"/>
            <w:r>
              <w:lastRenderedPageBreak/>
              <w:t>10.1.14</w:t>
            </w:r>
          </w:p>
        </w:tc>
        <w:bookmarkEnd w:id="240"/>
        <w:tc>
          <w:tcPr>
            <w:tcW w:w="2644" w:type="dxa"/>
            <w:tcBorders>
              <w:top w:val="single" w:sz="4" w:space="0" w:color="auto"/>
              <w:left w:val="single" w:sz="4" w:space="0" w:color="auto"/>
              <w:bottom w:val="single" w:sz="4" w:space="0" w:color="auto"/>
              <w:right w:val="single" w:sz="4" w:space="0" w:color="auto"/>
            </w:tcBorders>
          </w:tcPr>
          <w:p w:rsidR="005245C6" w:rsidRDefault="002864EA" w:rsidP="004E39EE">
            <w:pPr>
              <w:pStyle w:val="Tabletext"/>
            </w:pPr>
            <w:r>
              <w:t>Количество копий заявки на участие в конкурсе</w:t>
            </w:r>
          </w:p>
          <w:p w:rsidR="002864EA" w:rsidRDefault="005245C6" w:rsidP="005245C6">
            <w:pPr>
              <w:pStyle w:val="Tabletext"/>
            </w:pPr>
            <w:r>
              <w:t>(желательно предоставить)</w:t>
            </w:r>
          </w:p>
        </w:tc>
        <w:tc>
          <w:tcPr>
            <w:tcW w:w="6521" w:type="dxa"/>
            <w:tcBorders>
              <w:top w:val="single" w:sz="4" w:space="0" w:color="auto"/>
              <w:left w:val="single" w:sz="4" w:space="0" w:color="auto"/>
              <w:bottom w:val="single" w:sz="4" w:space="0" w:color="auto"/>
              <w:right w:val="single" w:sz="4" w:space="0" w:color="auto"/>
            </w:tcBorders>
          </w:tcPr>
          <w:p w:rsidR="002864EA" w:rsidRPr="002864EA" w:rsidRDefault="002864EA" w:rsidP="00C6504A">
            <w:pPr>
              <w:keepNext/>
              <w:keepLines/>
              <w:suppressLineNumbers/>
              <w:suppressAutoHyphens/>
              <w:ind w:right="-2"/>
              <w:rPr>
                <w:rStyle w:val="af7"/>
                <w:snapToGrid w:val="0"/>
                <w:sz w:val="20"/>
                <w:szCs w:val="20"/>
              </w:rPr>
            </w:pPr>
            <w:r w:rsidRPr="002864EA">
              <w:rPr>
                <w:rStyle w:val="af7"/>
                <w:snapToGrid w:val="0"/>
                <w:sz w:val="20"/>
                <w:szCs w:val="20"/>
              </w:rPr>
              <w:t xml:space="preserve">Помимо оригинала: </w:t>
            </w:r>
            <w:r w:rsidR="00D61EE6">
              <w:rPr>
                <w:rStyle w:val="af7"/>
                <w:snapToGrid w:val="0"/>
                <w:sz w:val="20"/>
                <w:szCs w:val="20"/>
              </w:rPr>
              <w:t>1</w:t>
            </w:r>
            <w:r w:rsidRPr="002864EA">
              <w:rPr>
                <w:rStyle w:val="af7"/>
                <w:snapToGrid w:val="0"/>
                <w:sz w:val="20"/>
                <w:szCs w:val="20"/>
              </w:rPr>
              <w:t>(</w:t>
            </w:r>
            <w:r w:rsidR="00D61EE6">
              <w:rPr>
                <w:rStyle w:val="af7"/>
                <w:snapToGrid w:val="0"/>
                <w:sz w:val="20"/>
                <w:szCs w:val="20"/>
              </w:rPr>
              <w:t>одну) копию</w:t>
            </w:r>
            <w:r w:rsidRPr="002864EA">
              <w:rPr>
                <w:rStyle w:val="af7"/>
                <w:snapToGrid w:val="0"/>
                <w:sz w:val="20"/>
                <w:szCs w:val="20"/>
              </w:rPr>
              <w:t xml:space="preserve"> заявки на участие в конкурсе в формате </w:t>
            </w:r>
            <w:r w:rsidRPr="002864EA">
              <w:rPr>
                <w:rStyle w:val="af7"/>
                <w:snapToGrid w:val="0"/>
                <w:sz w:val="20"/>
                <w:szCs w:val="20"/>
                <w:lang w:val="en-US"/>
              </w:rPr>
              <w:t>Microsoft</w:t>
            </w:r>
            <w:r w:rsidRPr="002864EA">
              <w:rPr>
                <w:rStyle w:val="af7"/>
                <w:snapToGrid w:val="0"/>
                <w:sz w:val="20"/>
                <w:szCs w:val="20"/>
              </w:rPr>
              <w:t xml:space="preserve"> </w:t>
            </w:r>
            <w:r w:rsidRPr="002864EA">
              <w:rPr>
                <w:rStyle w:val="af7"/>
                <w:snapToGrid w:val="0"/>
                <w:sz w:val="20"/>
                <w:szCs w:val="20"/>
                <w:lang w:val="en-US"/>
              </w:rPr>
              <w:t>Word</w:t>
            </w:r>
            <w:r w:rsidRPr="002864EA">
              <w:rPr>
                <w:rStyle w:val="af7"/>
                <w:snapToGrid w:val="0"/>
                <w:sz w:val="20"/>
                <w:szCs w:val="20"/>
              </w:rPr>
              <w:t xml:space="preserve"> </w:t>
            </w:r>
            <w:r w:rsidRPr="002864EA">
              <w:rPr>
                <w:rStyle w:val="af7"/>
                <w:snapToGrid w:val="0"/>
                <w:sz w:val="20"/>
                <w:szCs w:val="20"/>
                <w:lang w:val="en-US"/>
              </w:rPr>
              <w:t>Document</w:t>
            </w:r>
            <w:r w:rsidRPr="002864EA">
              <w:rPr>
                <w:rStyle w:val="af7"/>
                <w:snapToGrid w:val="0"/>
                <w:sz w:val="20"/>
                <w:szCs w:val="20"/>
              </w:rPr>
              <w:t xml:space="preserve"> (*</w:t>
            </w:r>
            <w:r w:rsidRPr="002864EA">
              <w:rPr>
                <w:rStyle w:val="af7"/>
                <w:snapToGrid w:val="0"/>
                <w:sz w:val="20"/>
                <w:szCs w:val="20"/>
                <w:lang w:val="en-US"/>
              </w:rPr>
              <w:t>doc</w:t>
            </w:r>
            <w:r w:rsidRPr="002864EA">
              <w:rPr>
                <w:rStyle w:val="af7"/>
                <w:snapToGrid w:val="0"/>
                <w:sz w:val="20"/>
                <w:szCs w:val="20"/>
              </w:rPr>
              <w:t>)</w:t>
            </w:r>
          </w:p>
          <w:p w:rsidR="002864EA" w:rsidRDefault="002864EA" w:rsidP="00C6504A">
            <w:pPr>
              <w:keepNext/>
              <w:keepLines/>
              <w:suppressLineNumbers/>
              <w:suppressAutoHyphens/>
              <w:ind w:left="742" w:right="-2"/>
              <w:rPr>
                <w:rStyle w:val="af7"/>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1" w:name="_Ref166314817"/>
            <w:r>
              <w:t xml:space="preserve"> </w:t>
            </w:r>
            <w:bookmarkEnd w:id="241"/>
            <w:r>
              <w:t>10.1.15</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Срок подачи заявок на участие в конкурсе</w:t>
            </w:r>
          </w:p>
        </w:tc>
        <w:tc>
          <w:tcPr>
            <w:tcW w:w="6521"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Дата начала подачи заявок на участие в конкурсе: «</w:t>
            </w:r>
            <w:r w:rsidR="00C6504A">
              <w:t>06</w:t>
            </w:r>
            <w:r>
              <w:t>» </w:t>
            </w:r>
            <w:r w:rsidR="00C6504A">
              <w:t>апреля</w:t>
            </w:r>
            <w:r w:rsidR="00B541A6">
              <w:t xml:space="preserve"> </w:t>
            </w:r>
            <w:r w:rsidR="00806227">
              <w:t xml:space="preserve"> </w:t>
            </w:r>
            <w:r>
              <w:t xml:space="preserve"> 201</w:t>
            </w:r>
            <w:r w:rsidR="000E4512">
              <w:t>2</w:t>
            </w:r>
            <w:r>
              <w:t xml:space="preserve"> года.</w:t>
            </w:r>
          </w:p>
          <w:p w:rsidR="002864EA" w:rsidRDefault="002864EA" w:rsidP="00C6504A">
            <w:pPr>
              <w:pStyle w:val="Tabletext"/>
            </w:pPr>
            <w:r>
              <w:t xml:space="preserve">Дата окончания подачи заявок на участие в конкурсе: </w:t>
            </w:r>
            <w:r w:rsidR="005245C6">
              <w:t xml:space="preserve"> до 14ч 00</w:t>
            </w:r>
            <w:r w:rsidR="00746D1A">
              <w:t xml:space="preserve"> </w:t>
            </w:r>
            <w:r w:rsidR="00D347A5">
              <w:t>мин</w:t>
            </w:r>
            <w:r w:rsidR="00746D1A">
              <w:t>.</w:t>
            </w:r>
            <w:r w:rsidR="005245C6">
              <w:t xml:space="preserve"> </w:t>
            </w:r>
            <w:r>
              <w:t>«</w:t>
            </w:r>
            <w:r w:rsidR="00C6504A">
              <w:t>10</w:t>
            </w:r>
            <w:r>
              <w:t xml:space="preserve">» </w:t>
            </w:r>
            <w:r w:rsidR="00C6504A">
              <w:t>мая</w:t>
            </w:r>
            <w:r w:rsidR="00B541A6">
              <w:t xml:space="preserve"> </w:t>
            </w:r>
            <w:r w:rsidR="005245C6">
              <w:t xml:space="preserve"> </w:t>
            </w:r>
            <w:r>
              <w:t>201</w:t>
            </w:r>
            <w:r w:rsidR="000E4512">
              <w:t>2</w:t>
            </w:r>
            <w:r>
              <w:t xml:space="preserve"> года.</w:t>
            </w:r>
            <w:r w:rsidR="008A4B06">
              <w:t xml:space="preserve"> </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2" w:name="_Ref166314819"/>
            <w:r>
              <w:t>10.1.16</w:t>
            </w:r>
          </w:p>
        </w:tc>
        <w:bookmarkEnd w:id="242"/>
        <w:tc>
          <w:tcPr>
            <w:tcW w:w="2644" w:type="dxa"/>
            <w:tcBorders>
              <w:top w:val="single" w:sz="4" w:space="0" w:color="auto"/>
              <w:left w:val="single" w:sz="4" w:space="0" w:color="auto"/>
              <w:bottom w:val="single" w:sz="4" w:space="0" w:color="auto"/>
              <w:right w:val="single" w:sz="4" w:space="0" w:color="auto"/>
            </w:tcBorders>
          </w:tcPr>
          <w:p w:rsidR="002864EA" w:rsidRPr="0077570F" w:rsidRDefault="002864EA" w:rsidP="004E39EE">
            <w:pPr>
              <w:pStyle w:val="Tabletext"/>
            </w:pPr>
            <w:r w:rsidRPr="0077570F">
              <w:t>Место подачи заявок на участие в конкурсе (адрес)</w:t>
            </w:r>
          </w:p>
        </w:tc>
        <w:tc>
          <w:tcPr>
            <w:tcW w:w="6521" w:type="dxa"/>
            <w:tcBorders>
              <w:top w:val="single" w:sz="4" w:space="0" w:color="auto"/>
              <w:left w:val="single" w:sz="4" w:space="0" w:color="auto"/>
              <w:bottom w:val="single" w:sz="4" w:space="0" w:color="auto"/>
              <w:right w:val="single" w:sz="4" w:space="0" w:color="auto"/>
            </w:tcBorders>
          </w:tcPr>
          <w:p w:rsidR="002864EA" w:rsidRDefault="00746D1A" w:rsidP="006E1C64">
            <w:pPr>
              <w:pStyle w:val="Tabletext"/>
            </w:pPr>
            <w:r>
              <w:t xml:space="preserve">   </w:t>
            </w:r>
            <w:r w:rsidR="00827389">
              <w:t>З</w:t>
            </w:r>
            <w:r w:rsidR="002864EA" w:rsidRPr="0077570F">
              <w:t xml:space="preserve">аявки на участие в конкурсе </w:t>
            </w:r>
            <w:r w:rsidR="00827389">
              <w:t>в бумажной форме</w:t>
            </w:r>
            <w:r w:rsidR="002864EA" w:rsidRPr="0077570F">
              <w:t xml:space="preserve"> принимаются по адресу</w:t>
            </w:r>
            <w:r w:rsidR="002864EA" w:rsidRPr="0087475A">
              <w:t>:</w:t>
            </w:r>
            <w:r w:rsidR="00827389">
              <w:t xml:space="preserve"> </w:t>
            </w:r>
            <w:r w:rsidR="002864EA">
              <w:t>Россия</w:t>
            </w:r>
            <w:r w:rsidR="00C6504A">
              <w:t xml:space="preserve">, 675000, г. Благовещенск, ул. Шевченко, 28, </w:t>
            </w:r>
            <w:proofErr w:type="spellStart"/>
            <w:r w:rsidR="00C6504A">
              <w:t>каб</w:t>
            </w:r>
            <w:proofErr w:type="spellEnd"/>
            <w:r w:rsidR="00C6504A">
              <w:t>. 235</w:t>
            </w:r>
            <w:r w:rsidR="002864EA">
              <w:t>.</w:t>
            </w:r>
          </w:p>
          <w:p w:rsidR="00827389" w:rsidRPr="006E1C64" w:rsidRDefault="004F17F9" w:rsidP="00C6504A">
            <w:pPr>
              <w:widowControl w:val="0"/>
              <w:shd w:val="clear" w:color="auto" w:fill="FFFFFF"/>
              <w:tabs>
                <w:tab w:val="left" w:pos="7457"/>
              </w:tabs>
              <w:suppressAutoHyphens/>
              <w:snapToGrid w:val="0"/>
              <w:rPr>
                <w:color w:val="000000"/>
                <w:kern w:val="1"/>
                <w:sz w:val="20"/>
                <w:szCs w:val="20"/>
                <w:lang w:eastAsia="ar-SA"/>
              </w:rPr>
            </w:pPr>
            <w:r>
              <w:rPr>
                <w:sz w:val="20"/>
                <w:szCs w:val="20"/>
              </w:rPr>
              <w:t xml:space="preserve">   </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3" w:name="_Ref166566393"/>
            <w:r>
              <w:t>10.1.17</w:t>
            </w:r>
          </w:p>
        </w:tc>
        <w:tc>
          <w:tcPr>
            <w:tcW w:w="2644" w:type="dxa"/>
            <w:tcBorders>
              <w:top w:val="single" w:sz="4" w:space="0" w:color="auto"/>
              <w:left w:val="single" w:sz="4" w:space="0" w:color="auto"/>
              <w:bottom w:val="single" w:sz="4" w:space="0" w:color="auto"/>
              <w:right w:val="single" w:sz="4" w:space="0" w:color="auto"/>
            </w:tcBorders>
          </w:tcPr>
          <w:p w:rsidR="002864EA" w:rsidRPr="0077570F" w:rsidRDefault="002864EA" w:rsidP="004E39EE">
            <w:pPr>
              <w:pStyle w:val="Tabletext"/>
            </w:pPr>
            <w:bookmarkStart w:id="244" w:name="_Ref166566297"/>
            <w:bookmarkEnd w:id="243"/>
            <w:bookmarkEnd w:id="244"/>
            <w:r w:rsidRPr="0077570F">
              <w:t>Обеспечение заявок на участие в конкурсе</w:t>
            </w:r>
          </w:p>
        </w:tc>
        <w:tc>
          <w:tcPr>
            <w:tcW w:w="6521" w:type="dxa"/>
            <w:tcBorders>
              <w:top w:val="single" w:sz="4" w:space="0" w:color="auto"/>
              <w:left w:val="single" w:sz="4" w:space="0" w:color="auto"/>
              <w:bottom w:val="single" w:sz="4" w:space="0" w:color="auto"/>
              <w:right w:val="single" w:sz="4" w:space="0" w:color="auto"/>
            </w:tcBorders>
          </w:tcPr>
          <w:p w:rsidR="002864EA" w:rsidRPr="0077570F" w:rsidRDefault="002864EA" w:rsidP="0087475A">
            <w:pPr>
              <w:pStyle w:val="Tabletext"/>
            </w:pPr>
            <w:r w:rsidRPr="0077570F">
              <w:t>Не требуется</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5" w:name="_Ref166315159"/>
            <w:r>
              <w:t xml:space="preserve"> </w:t>
            </w:r>
            <w:bookmarkEnd w:id="245"/>
            <w:r>
              <w:t>10.1.18</w:t>
            </w:r>
          </w:p>
        </w:tc>
        <w:tc>
          <w:tcPr>
            <w:tcW w:w="2644" w:type="dxa"/>
            <w:tcBorders>
              <w:top w:val="single" w:sz="4" w:space="0" w:color="auto"/>
              <w:left w:val="single" w:sz="4" w:space="0" w:color="auto"/>
              <w:bottom w:val="single" w:sz="4" w:space="0" w:color="auto"/>
              <w:right w:val="single" w:sz="4" w:space="0" w:color="auto"/>
            </w:tcBorders>
          </w:tcPr>
          <w:p w:rsidR="002864EA" w:rsidRPr="0077570F" w:rsidRDefault="002864EA" w:rsidP="004E39EE">
            <w:pPr>
              <w:pStyle w:val="Tabletext"/>
            </w:pPr>
            <w:r w:rsidRPr="0077570F">
              <w:t>Размер обеспечения заявок на участие в конкурсе, срок и порядок внесения денежных сре</w:t>
            </w:r>
            <w:proofErr w:type="gramStart"/>
            <w:r w:rsidRPr="0077570F">
              <w:t>дств в к</w:t>
            </w:r>
            <w:proofErr w:type="gramEnd"/>
            <w:r w:rsidRPr="0077570F">
              <w:t>ачестве обеспечения такой заявки</w:t>
            </w:r>
          </w:p>
        </w:tc>
        <w:tc>
          <w:tcPr>
            <w:tcW w:w="6521" w:type="dxa"/>
            <w:tcBorders>
              <w:top w:val="single" w:sz="4" w:space="0" w:color="auto"/>
              <w:left w:val="single" w:sz="4" w:space="0" w:color="auto"/>
              <w:bottom w:val="single" w:sz="4" w:space="0" w:color="auto"/>
              <w:right w:val="single" w:sz="4" w:space="0" w:color="auto"/>
            </w:tcBorders>
          </w:tcPr>
          <w:p w:rsidR="002864EA" w:rsidRPr="0077570F" w:rsidRDefault="002864EA" w:rsidP="0087475A">
            <w:pPr>
              <w:pStyle w:val="Tabletext"/>
              <w:rPr>
                <w:bCs/>
                <w:iCs/>
              </w:rPr>
            </w:pPr>
            <w:r>
              <w:t>Не требуется</w:t>
            </w:r>
          </w:p>
          <w:p w:rsidR="002864EA" w:rsidRPr="0077570F" w:rsidRDefault="002864EA" w:rsidP="004E39EE">
            <w:pPr>
              <w:pStyle w:val="Tabletext"/>
              <w:rPr>
                <w:bCs/>
                <w:iCs/>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6" w:name="_Ref166315233"/>
            <w:r>
              <w:t xml:space="preserve"> </w:t>
            </w:r>
            <w:bookmarkEnd w:id="246"/>
            <w:r>
              <w:t>10.1.19</w:t>
            </w:r>
          </w:p>
        </w:tc>
        <w:tc>
          <w:tcPr>
            <w:tcW w:w="2644" w:type="dxa"/>
            <w:tcBorders>
              <w:top w:val="single" w:sz="4" w:space="0" w:color="auto"/>
              <w:left w:val="single" w:sz="4" w:space="0" w:color="auto"/>
              <w:bottom w:val="single" w:sz="4" w:space="0" w:color="auto"/>
              <w:right w:val="single" w:sz="4" w:space="0" w:color="auto"/>
            </w:tcBorders>
          </w:tcPr>
          <w:p w:rsidR="002864EA" w:rsidRPr="0077570F" w:rsidRDefault="002864EA" w:rsidP="004E39EE">
            <w:pPr>
              <w:pStyle w:val="Tabletext"/>
            </w:pPr>
            <w:r w:rsidRPr="0077570F">
              <w:t>Реквизиты счета для перечисления денежных сре</w:t>
            </w:r>
            <w:proofErr w:type="gramStart"/>
            <w:r w:rsidRPr="0077570F">
              <w:t>дств в к</w:t>
            </w:r>
            <w:proofErr w:type="gramEnd"/>
            <w:r w:rsidRPr="0077570F">
              <w:t>ачестве обеспечения заявок на участие в конкурсе</w:t>
            </w:r>
          </w:p>
        </w:tc>
        <w:tc>
          <w:tcPr>
            <w:tcW w:w="6521"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Не предусмотрено</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Pr="00F4367B" w:rsidRDefault="002864EA" w:rsidP="004E39EE">
            <w:pPr>
              <w:pStyle w:val="Tabletext"/>
              <w:rPr>
                <w:b/>
              </w:rPr>
            </w:pPr>
            <w:bookmarkStart w:id="247" w:name="_Ref166315376"/>
            <w:r>
              <w:t xml:space="preserve"> </w:t>
            </w:r>
            <w:bookmarkEnd w:id="247"/>
            <w:r>
              <w:t>10.1.20</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Дата, время и место вскрытия конвертов с заявками на участие в конкурсе</w:t>
            </w:r>
          </w:p>
        </w:tc>
        <w:tc>
          <w:tcPr>
            <w:tcW w:w="6521" w:type="dxa"/>
            <w:tcBorders>
              <w:top w:val="single" w:sz="4" w:space="0" w:color="auto"/>
              <w:left w:val="single" w:sz="4" w:space="0" w:color="auto"/>
              <w:bottom w:val="single" w:sz="4" w:space="0" w:color="auto"/>
              <w:right w:val="single" w:sz="4" w:space="0" w:color="auto"/>
            </w:tcBorders>
          </w:tcPr>
          <w:p w:rsidR="002864EA" w:rsidRDefault="002864EA" w:rsidP="00C6504A">
            <w:pPr>
              <w:pStyle w:val="Tabletext"/>
            </w:pPr>
            <w:r>
              <w:t xml:space="preserve">Вскрытие конвертов с заявками на участие в конкурсе состоится </w:t>
            </w:r>
            <w:r w:rsidR="00B96A1B">
              <w:t>в</w:t>
            </w:r>
            <w:r>
              <w:t xml:space="preserve"> 1</w:t>
            </w:r>
            <w:r w:rsidR="00D347A5">
              <w:t>4</w:t>
            </w:r>
            <w:r>
              <w:t>:</w:t>
            </w:r>
            <w:r w:rsidR="00C6504A">
              <w:t>15</w:t>
            </w:r>
            <w:r>
              <w:t xml:space="preserve"> часов «</w:t>
            </w:r>
            <w:r w:rsidR="00C6504A">
              <w:t>1</w:t>
            </w:r>
            <w:r w:rsidR="005F436A">
              <w:t>0</w:t>
            </w:r>
            <w:r>
              <w:t xml:space="preserve">» </w:t>
            </w:r>
            <w:r w:rsidR="00C6504A">
              <w:t xml:space="preserve">мая </w:t>
            </w:r>
            <w:r>
              <w:t xml:space="preserve"> 201</w:t>
            </w:r>
            <w:r w:rsidR="000E4512">
              <w:t>2</w:t>
            </w:r>
            <w:r>
              <w:t xml:space="preserve">г. (время </w:t>
            </w:r>
            <w:r w:rsidR="00C6504A">
              <w:t>Благовещенское</w:t>
            </w:r>
            <w:r>
              <w:t xml:space="preserve">) по адресу: Россия, </w:t>
            </w:r>
            <w:r w:rsidR="00C6504A">
              <w:t xml:space="preserve">675000, </w:t>
            </w:r>
            <w:proofErr w:type="spellStart"/>
            <w:r w:rsidR="00C6504A">
              <w:t>г</w:t>
            </w:r>
            <w:proofErr w:type="gramStart"/>
            <w:r w:rsidR="00C6504A">
              <w:t>.Б</w:t>
            </w:r>
            <w:proofErr w:type="gramEnd"/>
            <w:r w:rsidR="00C6504A">
              <w:t>лаговещенск</w:t>
            </w:r>
            <w:proofErr w:type="spellEnd"/>
            <w:r w:rsidR="00C6504A">
              <w:t>, ул. Шевченко, 28, 1 этаж, зал заседаний</w:t>
            </w:r>
            <w:r>
              <w:t>.</w:t>
            </w:r>
          </w:p>
        </w:tc>
      </w:tr>
      <w:tr w:rsidR="002864EA" w:rsidTr="00827389">
        <w:trPr>
          <w:trHeight w:val="268"/>
        </w:trPr>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8" w:name="_Ref166313235"/>
            <w:r>
              <w:t xml:space="preserve"> </w:t>
            </w:r>
            <w:bookmarkEnd w:id="248"/>
            <w:r>
              <w:t>10.1.21</w:t>
            </w:r>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Критерии оценки заявок на участие в конкурсе, их содержание и значимость</w:t>
            </w:r>
          </w:p>
          <w:p w:rsidR="007319C1" w:rsidRDefault="007319C1" w:rsidP="004057A5">
            <w:pPr>
              <w:pStyle w:val="Tabletext"/>
            </w:pPr>
            <w:r>
              <w:t xml:space="preserve">По </w:t>
            </w:r>
            <w:r w:rsidR="004057A5">
              <w:t xml:space="preserve">всем </w:t>
            </w:r>
            <w:r>
              <w:t xml:space="preserve">лотам </w:t>
            </w:r>
          </w:p>
        </w:tc>
        <w:tc>
          <w:tcPr>
            <w:tcW w:w="6521" w:type="dxa"/>
            <w:tcBorders>
              <w:top w:val="single" w:sz="4" w:space="0" w:color="auto"/>
              <w:left w:val="single" w:sz="4" w:space="0" w:color="auto"/>
              <w:bottom w:val="single" w:sz="4" w:space="0" w:color="auto"/>
              <w:right w:val="single" w:sz="4" w:space="0" w:color="auto"/>
            </w:tcBorders>
          </w:tcPr>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2788"/>
              <w:gridCol w:w="1701"/>
              <w:gridCol w:w="283"/>
              <w:gridCol w:w="993"/>
            </w:tblGrid>
            <w:tr w:rsidR="002864EA" w:rsidRPr="009034A1" w:rsidTr="002A6125">
              <w:trPr>
                <w:tblHeader/>
              </w:trPr>
              <w:tc>
                <w:tcPr>
                  <w:tcW w:w="643" w:type="dxa"/>
                  <w:tcBorders>
                    <w:top w:val="single" w:sz="4" w:space="0" w:color="auto"/>
                    <w:left w:val="single" w:sz="4" w:space="0" w:color="auto"/>
                    <w:bottom w:val="single" w:sz="4" w:space="0" w:color="auto"/>
                    <w:right w:val="single" w:sz="4" w:space="0" w:color="auto"/>
                  </w:tcBorders>
                  <w:vAlign w:val="center"/>
                </w:tcPr>
                <w:p w:rsidR="002864EA" w:rsidRPr="009034A1" w:rsidRDefault="002864EA" w:rsidP="004E39EE">
                  <w:pPr>
                    <w:pStyle w:val="Tabletext"/>
                    <w:rPr>
                      <w:bCs/>
                    </w:rPr>
                  </w:pPr>
                  <w:r w:rsidRPr="009034A1">
                    <w:rPr>
                      <w:bCs/>
                    </w:rPr>
                    <w:t xml:space="preserve">Номер </w:t>
                  </w:r>
                  <w:r w:rsidRPr="009034A1">
                    <w:rPr>
                      <w:bCs/>
                    </w:rPr>
                    <w:br/>
                    <w:t>критерия</w:t>
                  </w:r>
                </w:p>
              </w:tc>
              <w:tc>
                <w:tcPr>
                  <w:tcW w:w="2788" w:type="dxa"/>
                  <w:tcBorders>
                    <w:top w:val="single" w:sz="4" w:space="0" w:color="auto"/>
                    <w:left w:val="single" w:sz="4" w:space="0" w:color="auto"/>
                    <w:bottom w:val="single" w:sz="4" w:space="0" w:color="auto"/>
                    <w:right w:val="single" w:sz="4" w:space="0" w:color="auto"/>
                  </w:tcBorders>
                  <w:vAlign w:val="center"/>
                </w:tcPr>
                <w:p w:rsidR="005875FE" w:rsidRPr="005875FE" w:rsidRDefault="002864EA" w:rsidP="005875FE">
                  <w:pPr>
                    <w:jc w:val="center"/>
                    <w:rPr>
                      <w:bCs/>
                    </w:rPr>
                  </w:pPr>
                  <w:r w:rsidRPr="009034A1">
                    <w:rPr>
                      <w:bCs/>
                    </w:rPr>
                    <w:t xml:space="preserve">Критерии оценки </w:t>
                  </w:r>
                  <w:r w:rsidRPr="009034A1">
                    <w:rPr>
                      <w:bCs/>
                    </w:rPr>
                    <w:br/>
                    <w:t>заявок на участие в конкурсе</w:t>
                  </w:r>
                  <w:r w:rsidR="005875FE" w:rsidRPr="005875FE">
                    <w:rPr>
                      <w:bCs/>
                    </w:rPr>
                    <w:t xml:space="preserve"> и </w:t>
                  </w:r>
                  <w:r w:rsidR="005875FE">
                    <w:rPr>
                      <w:bCs/>
                    </w:rPr>
                    <w:t>п</w:t>
                  </w:r>
                  <w:r w:rsidR="005875FE" w:rsidRPr="005875FE">
                    <w:rPr>
                      <w:bCs/>
                    </w:rPr>
                    <w:t>орядок присвоения баллов</w:t>
                  </w:r>
                </w:p>
                <w:p w:rsidR="002864EA" w:rsidRPr="009034A1" w:rsidRDefault="005875FE" w:rsidP="005875FE">
                  <w:pPr>
                    <w:jc w:val="center"/>
                    <w:rPr>
                      <w:bCs/>
                    </w:rPr>
                  </w:pPr>
                  <w:r w:rsidRPr="005875FE">
                    <w:rPr>
                      <w:bCs/>
                    </w:rPr>
                    <w:t>по ценовому критерию</w:t>
                  </w:r>
                </w:p>
              </w:tc>
              <w:tc>
                <w:tcPr>
                  <w:tcW w:w="1701" w:type="dxa"/>
                  <w:tcBorders>
                    <w:top w:val="single" w:sz="4" w:space="0" w:color="auto"/>
                    <w:left w:val="single" w:sz="4" w:space="0" w:color="auto"/>
                    <w:bottom w:val="single" w:sz="4" w:space="0" w:color="auto"/>
                    <w:right w:val="single" w:sz="4" w:space="0" w:color="auto"/>
                  </w:tcBorders>
                  <w:vAlign w:val="center"/>
                </w:tcPr>
                <w:p w:rsidR="002864EA" w:rsidRPr="009034A1" w:rsidRDefault="002864EA" w:rsidP="004E39EE">
                  <w:pPr>
                    <w:pStyle w:val="Tabletext"/>
                    <w:rPr>
                      <w:bCs/>
                    </w:rPr>
                  </w:pPr>
                  <w:r w:rsidRPr="009034A1">
                    <w:rPr>
                      <w:bCs/>
                    </w:rPr>
                    <w:t>Содержание критериев оценки заявок на участие в конкурсе</w:t>
                  </w:r>
                </w:p>
              </w:tc>
              <w:tc>
                <w:tcPr>
                  <w:tcW w:w="1276" w:type="dxa"/>
                  <w:gridSpan w:val="2"/>
                  <w:tcBorders>
                    <w:top w:val="single" w:sz="4" w:space="0" w:color="auto"/>
                    <w:left w:val="single" w:sz="4" w:space="0" w:color="auto"/>
                    <w:bottom w:val="single" w:sz="4" w:space="0" w:color="auto"/>
                    <w:right w:val="single" w:sz="4" w:space="0" w:color="auto"/>
                  </w:tcBorders>
                </w:tcPr>
                <w:p w:rsidR="002864EA" w:rsidRPr="009034A1" w:rsidRDefault="002864EA" w:rsidP="004E39EE">
                  <w:pPr>
                    <w:pStyle w:val="Tabletext"/>
                    <w:rPr>
                      <w:bCs/>
                    </w:rPr>
                  </w:pPr>
                  <w:r w:rsidRPr="009034A1">
                    <w:rPr>
                      <w:bCs/>
                    </w:rPr>
                    <w:t xml:space="preserve">Значимость в процентах (максимально </w:t>
                  </w:r>
                  <w:proofErr w:type="gramStart"/>
                  <w:r w:rsidRPr="009034A1">
                    <w:rPr>
                      <w:bCs/>
                    </w:rPr>
                    <w:t>возможное</w:t>
                  </w:r>
                  <w:proofErr w:type="gramEnd"/>
                  <w:r w:rsidRPr="009034A1">
                    <w:rPr>
                      <w:bCs/>
                    </w:rPr>
                    <w:t>) (К)</w:t>
                  </w:r>
                </w:p>
              </w:tc>
            </w:tr>
            <w:tr w:rsidR="002864EA" w:rsidRPr="009034A1" w:rsidTr="002A6125">
              <w:tc>
                <w:tcPr>
                  <w:tcW w:w="6408" w:type="dxa"/>
                  <w:gridSpan w:val="5"/>
                  <w:tcBorders>
                    <w:top w:val="single" w:sz="4" w:space="0" w:color="auto"/>
                    <w:left w:val="single" w:sz="4" w:space="0" w:color="auto"/>
                    <w:bottom w:val="single" w:sz="4" w:space="0" w:color="auto"/>
                    <w:right w:val="single" w:sz="4" w:space="0" w:color="auto"/>
                  </w:tcBorders>
                  <w:vAlign w:val="center"/>
                </w:tcPr>
                <w:p w:rsidR="002864EA" w:rsidRPr="005875FE" w:rsidRDefault="002864EA" w:rsidP="004E39EE">
                  <w:pPr>
                    <w:pStyle w:val="Tabletext"/>
                    <w:rPr>
                      <w:b/>
                      <w:bCs/>
                      <w:caps/>
                    </w:rPr>
                  </w:pPr>
                  <w:r w:rsidRPr="005875FE">
                    <w:rPr>
                      <w:b/>
                      <w:bCs/>
                      <w:caps/>
                    </w:rPr>
                    <w:t>Ценовой критерий</w:t>
                  </w:r>
                </w:p>
              </w:tc>
            </w:tr>
            <w:tr w:rsidR="002864EA" w:rsidRPr="009034A1" w:rsidTr="002A6125">
              <w:trPr>
                <w:trHeight w:val="227"/>
              </w:trPr>
              <w:tc>
                <w:tcPr>
                  <w:tcW w:w="643" w:type="dxa"/>
                  <w:tcBorders>
                    <w:top w:val="single" w:sz="4" w:space="0" w:color="auto"/>
                    <w:left w:val="single" w:sz="4" w:space="0" w:color="auto"/>
                    <w:bottom w:val="single" w:sz="4" w:space="0" w:color="auto"/>
                    <w:right w:val="single" w:sz="4" w:space="0" w:color="auto"/>
                  </w:tcBorders>
                </w:tcPr>
                <w:p w:rsidR="002864EA" w:rsidRPr="005875FE" w:rsidRDefault="002864EA" w:rsidP="004E39EE">
                  <w:pPr>
                    <w:pStyle w:val="Tabletext"/>
                    <w:rPr>
                      <w:b/>
                    </w:rPr>
                  </w:pPr>
                  <w:r w:rsidRPr="005875FE">
                    <w:rPr>
                      <w:b/>
                    </w:rPr>
                    <w:t>1.</w:t>
                  </w:r>
                </w:p>
              </w:tc>
              <w:tc>
                <w:tcPr>
                  <w:tcW w:w="2788" w:type="dxa"/>
                  <w:tcBorders>
                    <w:top w:val="single" w:sz="4" w:space="0" w:color="auto"/>
                    <w:left w:val="single" w:sz="4" w:space="0" w:color="auto"/>
                    <w:bottom w:val="single" w:sz="4" w:space="0" w:color="auto"/>
                    <w:right w:val="single" w:sz="4" w:space="0" w:color="auto"/>
                  </w:tcBorders>
                </w:tcPr>
                <w:p w:rsidR="002864EA" w:rsidRPr="00B526A0" w:rsidRDefault="002864EA" w:rsidP="004E39EE">
                  <w:pPr>
                    <w:pStyle w:val="Tabletext"/>
                    <w:rPr>
                      <w:b/>
                    </w:rPr>
                  </w:pPr>
                  <w:r w:rsidRPr="00B526A0">
                    <w:rPr>
                      <w:b/>
                    </w:rPr>
                    <w:t>Цена контракта</w:t>
                  </w:r>
                </w:p>
                <w:p w:rsidR="00B526A0" w:rsidRPr="00EF7994" w:rsidRDefault="00B526A0" w:rsidP="00B526A0">
                  <w:pPr>
                    <w:keepNext/>
                    <w:keepLines/>
                    <w:suppressLineNumbers/>
                    <w:suppressAutoHyphens/>
                    <w:rPr>
                      <w:sz w:val="20"/>
                      <w:szCs w:val="20"/>
                    </w:rPr>
                  </w:pPr>
                  <w:r w:rsidRPr="00EF7994">
                    <w:rPr>
                      <w:sz w:val="20"/>
                      <w:szCs w:val="20"/>
                    </w:rPr>
                    <w:t>Рейтинг, присуждаемый заявке по критерию "Цена контракта", определяется по формуле:</w:t>
                  </w:r>
                </w:p>
                <w:p w:rsidR="00B526A0" w:rsidRPr="00EF7994" w:rsidRDefault="00B526A0" w:rsidP="00B526A0">
                  <w:pPr>
                    <w:pStyle w:val="BodyText21"/>
                    <w:keepNext/>
                    <w:keepLines/>
                    <w:widowControl/>
                    <w:suppressLineNumbers/>
                    <w:tabs>
                      <w:tab w:val="left" w:pos="6768"/>
                    </w:tabs>
                    <w:suppressAutoHyphens/>
                    <w:spacing w:line="240" w:lineRule="auto"/>
                    <w:rPr>
                      <w:sz w:val="20"/>
                    </w:rPr>
                  </w:pPr>
                  <w:r w:rsidRPr="00EF7994">
                    <w:rPr>
                      <w:position w:val="-24"/>
                      <w:sz w:val="20"/>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05pt;height:30.6pt" o:ole="" fillcolor="window">
                        <v:imagedata r:id="rId12" o:title=""/>
                      </v:shape>
                      <o:OLEObject Type="Embed" ProgID="Equation.3" ShapeID="_x0000_i1025" DrawAspect="Content" ObjectID="_1395140791" r:id="rId13"/>
                    </w:object>
                  </w:r>
                  <w:r w:rsidRPr="00EF7994">
                    <w:rPr>
                      <w:sz w:val="20"/>
                    </w:rPr>
                    <w:t xml:space="preserve">х 100 </w:t>
                  </w:r>
                </w:p>
                <w:p w:rsidR="00B526A0" w:rsidRPr="00EF7994" w:rsidRDefault="00B526A0" w:rsidP="00B526A0">
                  <w:pPr>
                    <w:pStyle w:val="BodyText21"/>
                    <w:keepNext/>
                    <w:keepLines/>
                    <w:widowControl/>
                    <w:suppressLineNumbers/>
                    <w:tabs>
                      <w:tab w:val="left" w:pos="6768"/>
                    </w:tabs>
                    <w:suppressAutoHyphens/>
                    <w:spacing w:line="240" w:lineRule="auto"/>
                    <w:rPr>
                      <w:sz w:val="20"/>
                    </w:rPr>
                  </w:pPr>
                  <w:r w:rsidRPr="00EF7994">
                    <w:rPr>
                      <w:sz w:val="20"/>
                    </w:rPr>
                    <w:t xml:space="preserve">где </w:t>
                  </w:r>
                </w:p>
                <w:p w:rsidR="00B526A0" w:rsidRPr="00EF7994" w:rsidRDefault="00B526A0" w:rsidP="00B526A0">
                  <w:pPr>
                    <w:pStyle w:val="BodyText21"/>
                    <w:keepNext/>
                    <w:keepLines/>
                    <w:widowControl/>
                    <w:suppressLineNumbers/>
                    <w:tabs>
                      <w:tab w:val="left" w:pos="6768"/>
                    </w:tabs>
                    <w:suppressAutoHyphens/>
                    <w:spacing w:line="240" w:lineRule="auto"/>
                    <w:ind w:right="72"/>
                    <w:rPr>
                      <w:sz w:val="20"/>
                    </w:rPr>
                  </w:pPr>
                  <w:proofErr w:type="spellStart"/>
                  <w:r w:rsidRPr="00EF7994">
                    <w:rPr>
                      <w:sz w:val="20"/>
                      <w:lang w:val="en-US"/>
                    </w:rPr>
                    <w:t>Ra</w:t>
                  </w:r>
                  <w:r w:rsidRPr="00EF7994">
                    <w:rPr>
                      <w:sz w:val="20"/>
                      <w:vertAlign w:val="subscript"/>
                      <w:lang w:val="en-US"/>
                    </w:rPr>
                    <w:t>i</w:t>
                  </w:r>
                  <w:proofErr w:type="spellEnd"/>
                  <w:r w:rsidRPr="00EF7994">
                    <w:rPr>
                      <w:sz w:val="20"/>
                      <w:vertAlign w:val="subscript"/>
                    </w:rPr>
                    <w:t xml:space="preserve"> </w:t>
                  </w:r>
                  <w:r w:rsidRPr="00EF7994">
                    <w:rPr>
                      <w:sz w:val="20"/>
                    </w:rPr>
                    <w:t xml:space="preserve">– рейтинг, присуждаемый </w:t>
                  </w:r>
                  <w:proofErr w:type="spellStart"/>
                  <w:r w:rsidRPr="00EF7994">
                    <w:rPr>
                      <w:sz w:val="20"/>
                      <w:lang w:val="en-US"/>
                    </w:rPr>
                    <w:t>i</w:t>
                  </w:r>
                  <w:proofErr w:type="spellEnd"/>
                  <w:r w:rsidRPr="00EF7994">
                    <w:rPr>
                      <w:sz w:val="20"/>
                    </w:rPr>
                    <w:t>-той заявке по указанному критерию;</w:t>
                  </w:r>
                </w:p>
                <w:p w:rsidR="00B526A0" w:rsidRPr="00EF7994" w:rsidRDefault="00B526A0" w:rsidP="00B526A0">
                  <w:pPr>
                    <w:keepNext/>
                    <w:keepLines/>
                    <w:suppressLineNumbers/>
                    <w:suppressAutoHyphens/>
                    <w:rPr>
                      <w:sz w:val="20"/>
                      <w:szCs w:val="20"/>
                    </w:rPr>
                  </w:pPr>
                  <w:r w:rsidRPr="00EF7994">
                    <w:rPr>
                      <w:sz w:val="20"/>
                      <w:szCs w:val="20"/>
                      <w:lang w:val="en-US"/>
                    </w:rPr>
                    <w:t>A</w:t>
                  </w:r>
                  <w:r w:rsidRPr="00EF7994">
                    <w:rPr>
                      <w:sz w:val="20"/>
                      <w:szCs w:val="20"/>
                    </w:rPr>
                    <w:t xml:space="preserve"> </w:t>
                  </w:r>
                  <w:r w:rsidRPr="00EF7994">
                    <w:rPr>
                      <w:sz w:val="20"/>
                      <w:szCs w:val="20"/>
                      <w:lang w:val="en-US"/>
                    </w:rPr>
                    <w:t>max</w:t>
                  </w:r>
                  <w:r w:rsidRPr="00EF7994">
                    <w:rPr>
                      <w:sz w:val="20"/>
                      <w:szCs w:val="20"/>
                    </w:rPr>
                    <w:t xml:space="preserve"> – начальная (максимальная) цена контракта установленная в конкурсной документации;</w:t>
                  </w:r>
                </w:p>
                <w:p w:rsidR="00B526A0" w:rsidRPr="00EF7994" w:rsidRDefault="00B526A0" w:rsidP="00B526A0">
                  <w:pPr>
                    <w:pStyle w:val="BodyText21"/>
                    <w:keepNext/>
                    <w:keepLines/>
                    <w:widowControl/>
                    <w:suppressLineNumbers/>
                    <w:tabs>
                      <w:tab w:val="left" w:pos="6768"/>
                    </w:tabs>
                    <w:suppressAutoHyphens/>
                    <w:spacing w:line="240" w:lineRule="auto"/>
                    <w:ind w:right="72"/>
                    <w:rPr>
                      <w:sz w:val="20"/>
                    </w:rPr>
                  </w:pPr>
                  <w:r w:rsidRPr="00EF7994">
                    <w:rPr>
                      <w:sz w:val="20"/>
                    </w:rPr>
                    <w:t>А</w:t>
                  </w:r>
                  <w:proofErr w:type="spellStart"/>
                  <w:proofErr w:type="gramStart"/>
                  <w:r w:rsidRPr="00EF7994">
                    <w:rPr>
                      <w:sz w:val="20"/>
                      <w:vertAlign w:val="subscript"/>
                      <w:lang w:val="en-US"/>
                    </w:rPr>
                    <w:t>i</w:t>
                  </w:r>
                  <w:proofErr w:type="spellEnd"/>
                  <w:proofErr w:type="gramEnd"/>
                  <w:r w:rsidRPr="00EF7994">
                    <w:rPr>
                      <w:sz w:val="20"/>
                    </w:rPr>
                    <w:t xml:space="preserve"> – предложение </w:t>
                  </w:r>
                  <w:proofErr w:type="spellStart"/>
                  <w:r w:rsidRPr="00EF7994">
                    <w:rPr>
                      <w:sz w:val="20"/>
                      <w:lang w:val="en-US"/>
                    </w:rPr>
                    <w:t>i</w:t>
                  </w:r>
                  <w:proofErr w:type="spellEnd"/>
                  <w:r w:rsidRPr="00EF7994">
                    <w:rPr>
                      <w:sz w:val="20"/>
                    </w:rPr>
                    <w:t>-того участника конкурса по цене контракта;</w:t>
                  </w:r>
                </w:p>
                <w:p w:rsidR="00B526A0" w:rsidRPr="00EF7994" w:rsidRDefault="00B526A0" w:rsidP="00B526A0">
                  <w:pPr>
                    <w:pStyle w:val="ConsPlusNormal"/>
                    <w:keepNext/>
                    <w:keepLines/>
                    <w:widowControl/>
                    <w:suppressLineNumbers/>
                    <w:suppressAutoHyphens/>
                    <w:ind w:firstLine="0"/>
                    <w:rPr>
                      <w:rFonts w:ascii="Times New Roman" w:hAnsi="Times New Roman" w:cs="Times New Roman"/>
                    </w:rPr>
                  </w:pPr>
                  <w:r w:rsidRPr="00EF7994">
                    <w:rPr>
                      <w:rFonts w:ascii="Times New Roman" w:hAnsi="Times New Roman" w:cs="Times New Roman"/>
                    </w:rPr>
                    <w:lastRenderedPageBreak/>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B526A0" w:rsidRPr="00365D94" w:rsidRDefault="00B526A0" w:rsidP="00365D94">
                  <w:pPr>
                    <w:pStyle w:val="ConsPlusNormal"/>
                    <w:keepNext/>
                    <w:keepLines/>
                    <w:widowControl/>
                    <w:suppressLineNumbers/>
                    <w:suppressAutoHyphens/>
                    <w:ind w:firstLine="0"/>
                    <w:rPr>
                      <w:rFonts w:ascii="Times New Roman" w:hAnsi="Times New Roman" w:cs="Times New Roman"/>
                    </w:rPr>
                  </w:pPr>
                  <w:r w:rsidRPr="00EF7994">
                    <w:rPr>
                      <w:rFonts w:ascii="Times New Roman" w:hAnsi="Times New Roman" w:cs="Times New Roman"/>
                    </w:rPr>
                    <w:t>При оценке заявок по критерию "цена контракта" лучшим условием исполнения контракта по указанному критерию признается предложение участника конкурса с наименьшей ценой контракта.</w:t>
                  </w:r>
                </w:p>
              </w:tc>
              <w:tc>
                <w:tcPr>
                  <w:tcW w:w="1701" w:type="dxa"/>
                  <w:tcBorders>
                    <w:top w:val="single" w:sz="4" w:space="0" w:color="auto"/>
                    <w:left w:val="single" w:sz="4" w:space="0" w:color="auto"/>
                    <w:bottom w:val="single" w:sz="4" w:space="0" w:color="auto"/>
                    <w:right w:val="single" w:sz="4" w:space="0" w:color="auto"/>
                  </w:tcBorders>
                </w:tcPr>
                <w:p w:rsidR="002864EA" w:rsidRPr="00365D94" w:rsidRDefault="002864EA" w:rsidP="009E09ED">
                  <w:pPr>
                    <w:pStyle w:val="Tabletext"/>
                    <w:rPr>
                      <w:b/>
                    </w:rPr>
                  </w:pPr>
                  <w:r w:rsidRPr="00365D94">
                    <w:rPr>
                      <w:b/>
                    </w:rPr>
                    <w:lastRenderedPageBreak/>
                    <w:t xml:space="preserve">Общая сумма договора </w:t>
                  </w:r>
                  <w:r w:rsidR="009B423C" w:rsidRPr="00365D94">
                    <w:rPr>
                      <w:b/>
                    </w:rPr>
                    <w:t>(в рублях)</w:t>
                  </w:r>
                  <w:r w:rsidRPr="00365D94">
                    <w:rPr>
                      <w:b/>
                    </w:rPr>
                    <w:t xml:space="preserve"> </w:t>
                  </w:r>
                </w:p>
              </w:tc>
              <w:tc>
                <w:tcPr>
                  <w:tcW w:w="1276" w:type="dxa"/>
                  <w:gridSpan w:val="2"/>
                  <w:tcBorders>
                    <w:top w:val="single" w:sz="4" w:space="0" w:color="auto"/>
                    <w:left w:val="single" w:sz="4" w:space="0" w:color="auto"/>
                    <w:bottom w:val="single" w:sz="4" w:space="0" w:color="auto"/>
                    <w:right w:val="single" w:sz="4" w:space="0" w:color="auto"/>
                  </w:tcBorders>
                </w:tcPr>
                <w:p w:rsidR="002864EA" w:rsidRPr="005875FE" w:rsidRDefault="002864EA" w:rsidP="0017783E">
                  <w:pPr>
                    <w:pStyle w:val="Tabletext"/>
                    <w:rPr>
                      <w:b/>
                    </w:rPr>
                  </w:pPr>
                  <w:r w:rsidRPr="005875FE">
                    <w:rPr>
                      <w:b/>
                    </w:rPr>
                    <w:t>80</w:t>
                  </w:r>
                </w:p>
              </w:tc>
            </w:tr>
            <w:tr w:rsidR="002864EA" w:rsidRPr="009034A1" w:rsidTr="002A6125">
              <w:tc>
                <w:tcPr>
                  <w:tcW w:w="6408" w:type="dxa"/>
                  <w:gridSpan w:val="5"/>
                  <w:tcBorders>
                    <w:top w:val="single" w:sz="4" w:space="0" w:color="auto"/>
                    <w:left w:val="single" w:sz="4" w:space="0" w:color="auto"/>
                    <w:bottom w:val="single" w:sz="4" w:space="0" w:color="auto"/>
                    <w:right w:val="single" w:sz="4" w:space="0" w:color="auto"/>
                  </w:tcBorders>
                </w:tcPr>
                <w:p w:rsidR="002864EA" w:rsidRPr="005875FE" w:rsidRDefault="002864EA" w:rsidP="004057A5">
                  <w:pPr>
                    <w:pStyle w:val="Tabletext"/>
                    <w:rPr>
                      <w:b/>
                      <w:bCs/>
                      <w:caps/>
                    </w:rPr>
                  </w:pPr>
                  <w:r w:rsidRPr="005875FE">
                    <w:rPr>
                      <w:b/>
                      <w:bCs/>
                      <w:caps/>
                    </w:rPr>
                    <w:lastRenderedPageBreak/>
                    <w:t>Неценовые критерии</w:t>
                  </w:r>
                  <w:r w:rsidR="00806227">
                    <w:rPr>
                      <w:b/>
                      <w:bCs/>
                      <w:caps/>
                    </w:rPr>
                    <w:t xml:space="preserve"> по </w:t>
                  </w:r>
                  <w:r w:rsidR="004057A5">
                    <w:rPr>
                      <w:b/>
                      <w:bCs/>
                      <w:caps/>
                    </w:rPr>
                    <w:t xml:space="preserve">всем </w:t>
                  </w:r>
                  <w:r w:rsidR="00806227">
                    <w:rPr>
                      <w:b/>
                      <w:bCs/>
                      <w:caps/>
                    </w:rPr>
                    <w:t>лот</w:t>
                  </w:r>
                  <w:r w:rsidR="009B423C">
                    <w:rPr>
                      <w:b/>
                      <w:bCs/>
                      <w:caps/>
                    </w:rPr>
                    <w:t xml:space="preserve">АМ </w:t>
                  </w:r>
                  <w:r w:rsidR="00365D94">
                    <w:rPr>
                      <w:b/>
                      <w:bCs/>
                      <w:caps/>
                    </w:rPr>
                    <w:t xml:space="preserve"> </w:t>
                  </w:r>
                </w:p>
              </w:tc>
            </w:tr>
            <w:tr w:rsidR="002864EA" w:rsidRPr="009034A1" w:rsidTr="001A48E6">
              <w:trPr>
                <w:trHeight w:val="568"/>
              </w:trPr>
              <w:tc>
                <w:tcPr>
                  <w:tcW w:w="643" w:type="dxa"/>
                  <w:vMerge w:val="restart"/>
                  <w:tcBorders>
                    <w:top w:val="single" w:sz="4" w:space="0" w:color="auto"/>
                    <w:left w:val="single" w:sz="4" w:space="0" w:color="auto"/>
                    <w:right w:val="single" w:sz="4" w:space="0" w:color="auto"/>
                  </w:tcBorders>
                </w:tcPr>
                <w:p w:rsidR="002864EA" w:rsidRPr="005875FE" w:rsidRDefault="002864EA" w:rsidP="004E39EE">
                  <w:pPr>
                    <w:pStyle w:val="Tabletext"/>
                    <w:rPr>
                      <w:b/>
                    </w:rPr>
                  </w:pPr>
                  <w:r w:rsidRPr="005875FE">
                    <w:rPr>
                      <w:b/>
                    </w:rPr>
                    <w:t>2.</w:t>
                  </w:r>
                </w:p>
              </w:tc>
              <w:tc>
                <w:tcPr>
                  <w:tcW w:w="2788" w:type="dxa"/>
                  <w:vMerge w:val="restart"/>
                  <w:tcBorders>
                    <w:top w:val="single" w:sz="4" w:space="0" w:color="auto"/>
                    <w:left w:val="single" w:sz="4" w:space="0" w:color="auto"/>
                    <w:right w:val="single" w:sz="4" w:space="0" w:color="auto"/>
                  </w:tcBorders>
                </w:tcPr>
                <w:p w:rsidR="002864EA" w:rsidRPr="002A6125" w:rsidRDefault="002864EA" w:rsidP="00FA7D2D">
                  <w:pPr>
                    <w:pStyle w:val="Tabletext"/>
                    <w:jc w:val="left"/>
                    <w:rPr>
                      <w:bCs/>
                      <w:iCs/>
                    </w:rPr>
                  </w:pPr>
                  <w:r w:rsidRPr="002A6125">
                    <w:rPr>
                      <w:bCs/>
                      <w:iCs/>
                    </w:rPr>
                    <w:t>Качество услуг и квалификация участника конкурса</w:t>
                  </w:r>
                </w:p>
                <w:p w:rsidR="005875FE" w:rsidRPr="002A6125" w:rsidRDefault="005875FE" w:rsidP="00FA7D2D">
                  <w:pPr>
                    <w:pStyle w:val="Tabletext"/>
                    <w:jc w:val="left"/>
                    <w:rPr>
                      <w:bCs/>
                      <w:iCs/>
                    </w:rPr>
                  </w:pPr>
                </w:p>
                <w:p w:rsidR="002864EA" w:rsidRDefault="005875FE" w:rsidP="00FA7D2D">
                  <w:pPr>
                    <w:pStyle w:val="Tabletext"/>
                    <w:jc w:val="left"/>
                    <w:rPr>
                      <w:bCs/>
                      <w:iCs/>
                    </w:rPr>
                  </w:pPr>
                  <w:r w:rsidRPr="00F328B9">
                    <w:rPr>
                      <w:bCs/>
                      <w:iCs/>
                    </w:rPr>
                    <w:t>Рейтинг, присуждаемый заявке по критерию "качество работ, услуг и (или) квалификация участника конкурса при размещении заказа на выполнение работ, оказание услуг", определяется как среднее арифметическое оценок в баллах всех членов конкурсной комиссии, присуждаемых этой заявке по ука</w:t>
                  </w:r>
                  <w:r>
                    <w:rPr>
                      <w:bCs/>
                      <w:iCs/>
                    </w:rPr>
                    <w:t>занному критерию.</w:t>
                  </w:r>
                </w:p>
                <w:p w:rsidR="002A6125" w:rsidRDefault="002A6125" w:rsidP="00FA7D2D">
                  <w:pPr>
                    <w:pStyle w:val="Tabletext"/>
                    <w:jc w:val="left"/>
                    <w:rPr>
                      <w:bCs/>
                      <w:iCs/>
                    </w:rPr>
                  </w:pPr>
                </w:p>
                <w:p w:rsidR="002A6125" w:rsidRPr="003F4B73" w:rsidRDefault="002A6125" w:rsidP="00FA7D2D">
                  <w:pPr>
                    <w:autoSpaceDE w:val="0"/>
                    <w:autoSpaceDN w:val="0"/>
                    <w:adjustRightInd w:val="0"/>
                    <w:ind w:hanging="13"/>
                    <w:jc w:val="left"/>
                    <w:rPr>
                      <w:bCs/>
                      <w:iCs/>
                      <w:sz w:val="20"/>
                    </w:rPr>
                  </w:pPr>
                  <w:r w:rsidRPr="002A6125">
                    <w:rPr>
                      <w:bCs/>
                      <w:iCs/>
                      <w:sz w:val="20"/>
                    </w:rPr>
                    <w:t xml:space="preserve">Для получения оценки (значения в баллах) по критерию (показателю) для каждой заявки вычисляется среднее арифметическое оценок в баллах, </w:t>
                  </w:r>
                  <w:r w:rsidRPr="003F4B73">
                    <w:rPr>
                      <w:bCs/>
                      <w:iCs/>
                      <w:sz w:val="20"/>
                    </w:rPr>
                    <w:t>присвоенных всеми членами конкурсной комиссии по критерию (показателю).</w:t>
                  </w:r>
                </w:p>
                <w:p w:rsidR="002A6125" w:rsidRPr="002A6125" w:rsidRDefault="002A6125" w:rsidP="00FA7D2D">
                  <w:pPr>
                    <w:autoSpaceDE w:val="0"/>
                    <w:autoSpaceDN w:val="0"/>
                    <w:adjustRightInd w:val="0"/>
                    <w:ind w:hanging="13"/>
                    <w:jc w:val="left"/>
                    <w:rPr>
                      <w:bCs/>
                      <w:iCs/>
                      <w:sz w:val="20"/>
                    </w:rPr>
                  </w:pPr>
                </w:p>
                <w:p w:rsidR="002A6125" w:rsidRPr="002A6125" w:rsidRDefault="002A6125" w:rsidP="00FA7D2D">
                  <w:pPr>
                    <w:autoSpaceDE w:val="0"/>
                    <w:autoSpaceDN w:val="0"/>
                    <w:adjustRightInd w:val="0"/>
                    <w:ind w:hanging="13"/>
                    <w:jc w:val="left"/>
                    <w:rPr>
                      <w:bCs/>
                      <w:iCs/>
                      <w:sz w:val="20"/>
                    </w:rPr>
                  </w:pPr>
                  <w:r w:rsidRPr="002A6125">
                    <w:rPr>
                      <w:bCs/>
                      <w:iCs/>
                      <w:sz w:val="20"/>
                    </w:rPr>
                    <w:t>Для получения итогового рейтинга по заявке, рейтинг, присуждаемый этой заявке по критерию "качество услуг", умножается на соответствующую указанному критерию значимость.</w:t>
                  </w:r>
                </w:p>
                <w:p w:rsidR="002A6125" w:rsidRPr="002A6125" w:rsidRDefault="002A6125" w:rsidP="00FA7D2D">
                  <w:pPr>
                    <w:pStyle w:val="Tabletext"/>
                    <w:ind w:hanging="13"/>
                    <w:jc w:val="left"/>
                    <w:rPr>
                      <w:bCs/>
                      <w:iCs/>
                    </w:rPr>
                  </w:pPr>
                  <w:r w:rsidRPr="002A6125">
                    <w:rPr>
                      <w:bCs/>
                      <w:iCs/>
                    </w:rPr>
                    <w:t>При оценке заявок по критерию "качество услуг" наибольшее количество баллов присваивается заявке с лучшим предложением по качеству услуг</w:t>
                  </w:r>
                </w:p>
              </w:tc>
              <w:tc>
                <w:tcPr>
                  <w:tcW w:w="1984" w:type="dxa"/>
                  <w:gridSpan w:val="2"/>
                  <w:tcBorders>
                    <w:top w:val="single" w:sz="4" w:space="0" w:color="auto"/>
                    <w:left w:val="single" w:sz="4" w:space="0" w:color="auto"/>
                    <w:bottom w:val="single" w:sz="4" w:space="0" w:color="auto"/>
                    <w:right w:val="single" w:sz="4" w:space="0" w:color="auto"/>
                  </w:tcBorders>
                </w:tcPr>
                <w:p w:rsidR="009B423C" w:rsidRDefault="00FA7D2D" w:rsidP="002A6125">
                  <w:pPr>
                    <w:pStyle w:val="Tabletext"/>
                    <w:jc w:val="left"/>
                  </w:pPr>
                  <w:r w:rsidRPr="00D32DAD">
                    <w:rPr>
                      <w:b/>
                      <w:sz w:val="16"/>
                      <w:szCs w:val="16"/>
                    </w:rPr>
                    <w:t xml:space="preserve">Максимальное значение показателя    </w:t>
                  </w:r>
                  <w:r>
                    <w:rPr>
                      <w:b/>
                      <w:sz w:val="16"/>
                      <w:szCs w:val="16"/>
                    </w:rPr>
                    <w:t>100</w:t>
                  </w:r>
                  <w:r w:rsidRPr="00D32DAD">
                    <w:rPr>
                      <w:b/>
                      <w:sz w:val="16"/>
                      <w:szCs w:val="16"/>
                    </w:rPr>
                    <w:t xml:space="preserve">          балл</w:t>
                  </w:r>
                  <w:r>
                    <w:rPr>
                      <w:b/>
                      <w:sz w:val="16"/>
                      <w:szCs w:val="16"/>
                    </w:rPr>
                    <w:t>ов</w:t>
                  </w:r>
                </w:p>
                <w:p w:rsidR="009B423C" w:rsidRDefault="009B423C" w:rsidP="002A6125">
                  <w:pPr>
                    <w:pStyle w:val="Tabletext"/>
                    <w:jc w:val="left"/>
                  </w:pPr>
                </w:p>
                <w:p w:rsidR="003609C4" w:rsidRPr="00365D94" w:rsidRDefault="002864EA" w:rsidP="002A6125">
                  <w:pPr>
                    <w:pStyle w:val="Tabletext"/>
                    <w:jc w:val="left"/>
                    <w:rPr>
                      <w:b/>
                      <w:sz w:val="16"/>
                      <w:szCs w:val="16"/>
                    </w:rPr>
                  </w:pPr>
                  <w:r w:rsidRPr="00365D94">
                    <w:rPr>
                      <w:b/>
                      <w:sz w:val="16"/>
                      <w:szCs w:val="16"/>
                    </w:rPr>
                    <w:t xml:space="preserve">2.1. </w:t>
                  </w:r>
                </w:p>
                <w:p w:rsidR="00365D94" w:rsidRPr="00365D94" w:rsidRDefault="009B423C" w:rsidP="002A6125">
                  <w:pPr>
                    <w:pStyle w:val="Tabletext"/>
                    <w:jc w:val="left"/>
                    <w:rPr>
                      <w:b/>
                      <w:iCs/>
                      <w:sz w:val="16"/>
                      <w:szCs w:val="16"/>
                    </w:rPr>
                  </w:pPr>
                  <w:r w:rsidRPr="00365D94">
                    <w:rPr>
                      <w:b/>
                      <w:iCs/>
                      <w:sz w:val="16"/>
                      <w:szCs w:val="16"/>
                    </w:rPr>
                    <w:t xml:space="preserve">Требование по </w:t>
                  </w:r>
                  <w:r w:rsidR="001A48E6">
                    <w:rPr>
                      <w:b/>
                      <w:iCs/>
                      <w:sz w:val="16"/>
                      <w:szCs w:val="16"/>
                    </w:rPr>
                    <w:t>возможности досрочного погашения кредита</w:t>
                  </w:r>
                </w:p>
                <w:p w:rsidR="002864EA" w:rsidRPr="00365D94" w:rsidRDefault="002864EA" w:rsidP="002A6125">
                  <w:pPr>
                    <w:pStyle w:val="Tabletext"/>
                    <w:jc w:val="left"/>
                    <w:rPr>
                      <w:sz w:val="16"/>
                      <w:szCs w:val="16"/>
                    </w:rPr>
                  </w:pPr>
                  <w:r w:rsidRPr="00365D94">
                    <w:rPr>
                      <w:sz w:val="16"/>
                      <w:szCs w:val="16"/>
                    </w:rPr>
                    <w:t>(</w:t>
                  </w:r>
                  <w:r w:rsidRPr="00365D94">
                    <w:rPr>
                      <w:b/>
                      <w:sz w:val="16"/>
                      <w:szCs w:val="16"/>
                    </w:rPr>
                    <w:t xml:space="preserve">мах </w:t>
                  </w:r>
                  <w:r w:rsidR="001A48E6">
                    <w:rPr>
                      <w:b/>
                      <w:sz w:val="16"/>
                      <w:szCs w:val="16"/>
                    </w:rPr>
                    <w:t>5</w:t>
                  </w:r>
                  <w:r w:rsidR="0006230E">
                    <w:rPr>
                      <w:b/>
                      <w:sz w:val="16"/>
                      <w:szCs w:val="16"/>
                    </w:rPr>
                    <w:t>0</w:t>
                  </w:r>
                  <w:r w:rsidRPr="00365D94">
                    <w:rPr>
                      <w:b/>
                      <w:sz w:val="16"/>
                      <w:szCs w:val="16"/>
                    </w:rPr>
                    <w:t xml:space="preserve"> баллов</w:t>
                  </w:r>
                  <w:r w:rsidRPr="00365D94">
                    <w:rPr>
                      <w:sz w:val="16"/>
                      <w:szCs w:val="16"/>
                    </w:rPr>
                    <w:t>)</w:t>
                  </w:r>
                </w:p>
                <w:p w:rsidR="001B3692" w:rsidRDefault="001B3692" w:rsidP="002A6125">
                  <w:pPr>
                    <w:pStyle w:val="Tabletext"/>
                    <w:jc w:val="left"/>
                  </w:pPr>
                </w:p>
                <w:p w:rsidR="001B3692" w:rsidRDefault="001B3692" w:rsidP="001B3692">
                  <w:pPr>
                    <w:pStyle w:val="Tabletext"/>
                    <w:jc w:val="left"/>
                    <w:rPr>
                      <w:bCs/>
                      <w:i/>
                      <w:iCs/>
                      <w:sz w:val="16"/>
                      <w:szCs w:val="16"/>
                    </w:rPr>
                  </w:pPr>
                  <w:r w:rsidRPr="00BE6B2B">
                    <w:rPr>
                      <w:bCs/>
                      <w:i/>
                      <w:iCs/>
                      <w:sz w:val="16"/>
                      <w:szCs w:val="16"/>
                    </w:rPr>
                    <w:t xml:space="preserve">Оценивается  </w:t>
                  </w:r>
                  <w:r w:rsidR="009B423C">
                    <w:rPr>
                      <w:bCs/>
                      <w:i/>
                      <w:iCs/>
                      <w:sz w:val="16"/>
                      <w:szCs w:val="16"/>
                    </w:rPr>
                    <w:t xml:space="preserve">предложение  участника конкурса по </w:t>
                  </w:r>
                  <w:r w:rsidR="004B54DD">
                    <w:rPr>
                      <w:bCs/>
                      <w:i/>
                      <w:iCs/>
                      <w:sz w:val="16"/>
                      <w:szCs w:val="16"/>
                    </w:rPr>
                    <w:t xml:space="preserve">возможности досрочного погашения </w:t>
                  </w:r>
                  <w:r w:rsidR="001A48E6">
                    <w:rPr>
                      <w:bCs/>
                      <w:i/>
                      <w:iCs/>
                      <w:sz w:val="16"/>
                      <w:szCs w:val="16"/>
                    </w:rPr>
                    <w:t xml:space="preserve"> кредита</w:t>
                  </w:r>
                </w:p>
                <w:p w:rsidR="001B3692" w:rsidRDefault="001B3692" w:rsidP="001B3692">
                  <w:pPr>
                    <w:pStyle w:val="Tabletext"/>
                    <w:jc w:val="left"/>
                    <w:rPr>
                      <w:bCs/>
                      <w:i/>
                      <w:iCs/>
                      <w:sz w:val="16"/>
                      <w:szCs w:val="16"/>
                    </w:rPr>
                  </w:pPr>
                </w:p>
                <w:p w:rsidR="009B423C" w:rsidRPr="009B423C" w:rsidRDefault="009B423C" w:rsidP="009B423C">
                  <w:pPr>
                    <w:pStyle w:val="Tabletext"/>
                    <w:jc w:val="left"/>
                    <w:rPr>
                      <w:bCs/>
                      <w:i/>
                      <w:iCs/>
                      <w:sz w:val="16"/>
                      <w:szCs w:val="16"/>
                    </w:rPr>
                  </w:pPr>
                  <w:r w:rsidRPr="009B423C">
                    <w:rPr>
                      <w:i/>
                      <w:color w:val="000000"/>
                      <w:sz w:val="16"/>
                      <w:szCs w:val="16"/>
                    </w:rPr>
                    <w:t xml:space="preserve">1. </w:t>
                  </w:r>
                  <w:r w:rsidR="001A48E6">
                    <w:rPr>
                      <w:bCs/>
                      <w:i/>
                      <w:iCs/>
                      <w:sz w:val="16"/>
                      <w:szCs w:val="16"/>
                    </w:rPr>
                    <w:t>Возможность досрочного погашения кредита без применения штрафных санкций -</w:t>
                  </w:r>
                  <w:r w:rsidRPr="009B423C">
                    <w:rPr>
                      <w:bCs/>
                      <w:i/>
                      <w:iCs/>
                      <w:sz w:val="16"/>
                      <w:szCs w:val="16"/>
                    </w:rPr>
                    <w:t xml:space="preserve"> </w:t>
                  </w:r>
                  <w:r w:rsidR="001A48E6">
                    <w:rPr>
                      <w:bCs/>
                      <w:i/>
                      <w:iCs/>
                      <w:sz w:val="16"/>
                      <w:szCs w:val="16"/>
                    </w:rPr>
                    <w:t xml:space="preserve"> 50 баллов</w:t>
                  </w:r>
                </w:p>
                <w:p w:rsidR="001B3692" w:rsidRPr="00F02169" w:rsidRDefault="009B423C" w:rsidP="001A48E6">
                  <w:pPr>
                    <w:pStyle w:val="Tabletext"/>
                    <w:jc w:val="left"/>
                  </w:pPr>
                  <w:r w:rsidRPr="009B423C">
                    <w:rPr>
                      <w:bCs/>
                      <w:i/>
                      <w:iCs/>
                      <w:sz w:val="16"/>
                      <w:szCs w:val="16"/>
                    </w:rPr>
                    <w:t xml:space="preserve">2. </w:t>
                  </w:r>
                  <w:r w:rsidR="001A48E6">
                    <w:rPr>
                      <w:bCs/>
                      <w:i/>
                      <w:iCs/>
                      <w:sz w:val="16"/>
                      <w:szCs w:val="16"/>
                    </w:rPr>
                    <w:t>Комиссия, штрафы за досрочное погашение кредита – 0 баллов</w:t>
                  </w:r>
                </w:p>
              </w:tc>
              <w:tc>
                <w:tcPr>
                  <w:tcW w:w="993" w:type="dxa"/>
                  <w:vMerge w:val="restart"/>
                  <w:tcBorders>
                    <w:top w:val="single" w:sz="4" w:space="0" w:color="auto"/>
                    <w:left w:val="single" w:sz="4" w:space="0" w:color="auto"/>
                    <w:right w:val="single" w:sz="4" w:space="0" w:color="auto"/>
                  </w:tcBorders>
                </w:tcPr>
                <w:p w:rsidR="002864EA" w:rsidRPr="005875FE" w:rsidRDefault="002864EA" w:rsidP="004E39EE">
                  <w:pPr>
                    <w:pStyle w:val="Tabletext"/>
                    <w:rPr>
                      <w:b/>
                    </w:rPr>
                  </w:pPr>
                  <w:r w:rsidRPr="005875FE">
                    <w:rPr>
                      <w:b/>
                    </w:rPr>
                    <w:t>20</w:t>
                  </w:r>
                </w:p>
                <w:p w:rsidR="002864EA" w:rsidRPr="009034A1" w:rsidRDefault="002864EA" w:rsidP="004E39EE">
                  <w:pPr>
                    <w:pStyle w:val="Tabletext"/>
                  </w:pPr>
                </w:p>
              </w:tc>
            </w:tr>
            <w:tr w:rsidR="00E9330A" w:rsidRPr="009034A1" w:rsidTr="00B6432C">
              <w:trPr>
                <w:trHeight w:val="274"/>
              </w:trPr>
              <w:tc>
                <w:tcPr>
                  <w:tcW w:w="643" w:type="dxa"/>
                  <w:vMerge/>
                  <w:tcBorders>
                    <w:left w:val="single" w:sz="4" w:space="0" w:color="auto"/>
                    <w:right w:val="single" w:sz="4" w:space="0" w:color="auto"/>
                  </w:tcBorders>
                </w:tcPr>
                <w:p w:rsidR="00E9330A" w:rsidRPr="009034A1" w:rsidRDefault="00E9330A" w:rsidP="004E39EE">
                  <w:pPr>
                    <w:pStyle w:val="Tabletext"/>
                  </w:pPr>
                </w:p>
              </w:tc>
              <w:tc>
                <w:tcPr>
                  <w:tcW w:w="2788" w:type="dxa"/>
                  <w:vMerge/>
                  <w:tcBorders>
                    <w:left w:val="single" w:sz="4" w:space="0" w:color="auto"/>
                    <w:right w:val="single" w:sz="4" w:space="0" w:color="auto"/>
                  </w:tcBorders>
                </w:tcPr>
                <w:p w:rsidR="00E9330A" w:rsidRPr="009034A1" w:rsidRDefault="00E9330A" w:rsidP="004E39EE">
                  <w:pPr>
                    <w:pStyle w:val="Tabletext"/>
                  </w:pPr>
                </w:p>
              </w:tc>
              <w:tc>
                <w:tcPr>
                  <w:tcW w:w="1984" w:type="dxa"/>
                  <w:gridSpan w:val="2"/>
                  <w:tcBorders>
                    <w:top w:val="single" w:sz="4" w:space="0" w:color="auto"/>
                    <w:left w:val="single" w:sz="4" w:space="0" w:color="auto"/>
                    <w:right w:val="single" w:sz="4" w:space="0" w:color="auto"/>
                  </w:tcBorders>
                </w:tcPr>
                <w:p w:rsidR="00E9330A" w:rsidRPr="00365D94" w:rsidRDefault="00E9330A" w:rsidP="002A6125">
                  <w:pPr>
                    <w:pStyle w:val="Tabletext"/>
                    <w:jc w:val="left"/>
                    <w:rPr>
                      <w:b/>
                      <w:iCs/>
                      <w:sz w:val="16"/>
                      <w:szCs w:val="16"/>
                    </w:rPr>
                  </w:pPr>
                  <w:r w:rsidRPr="00365D94">
                    <w:rPr>
                      <w:b/>
                      <w:iCs/>
                      <w:sz w:val="16"/>
                      <w:szCs w:val="16"/>
                    </w:rPr>
                    <w:t>2.2.</w:t>
                  </w:r>
                </w:p>
                <w:p w:rsidR="009B423C" w:rsidRPr="00365D94" w:rsidRDefault="004B54DD" w:rsidP="00365D94">
                  <w:pPr>
                    <w:pStyle w:val="Tabletext"/>
                    <w:jc w:val="left"/>
                    <w:rPr>
                      <w:b/>
                      <w:iCs/>
                      <w:sz w:val="16"/>
                      <w:szCs w:val="16"/>
                    </w:rPr>
                  </w:pPr>
                  <w:r>
                    <w:rPr>
                      <w:b/>
                      <w:iCs/>
                      <w:sz w:val="16"/>
                      <w:szCs w:val="16"/>
                    </w:rPr>
                    <w:t>Комиссии и штрафы за неиспользование лимита кредитной линии</w:t>
                  </w:r>
                </w:p>
                <w:p w:rsidR="00E9330A" w:rsidRPr="00365D94" w:rsidRDefault="00E9330A" w:rsidP="009B423C">
                  <w:pPr>
                    <w:pStyle w:val="Tabletext"/>
                    <w:jc w:val="left"/>
                    <w:rPr>
                      <w:b/>
                      <w:iCs/>
                      <w:sz w:val="16"/>
                      <w:szCs w:val="16"/>
                    </w:rPr>
                  </w:pPr>
                  <w:r w:rsidRPr="00365D94">
                    <w:rPr>
                      <w:b/>
                      <w:iCs/>
                      <w:sz w:val="16"/>
                      <w:szCs w:val="16"/>
                    </w:rPr>
                    <w:t xml:space="preserve">(мах </w:t>
                  </w:r>
                  <w:r w:rsidR="004B54DD">
                    <w:rPr>
                      <w:b/>
                      <w:iCs/>
                      <w:sz w:val="16"/>
                      <w:szCs w:val="16"/>
                    </w:rPr>
                    <w:t>50</w:t>
                  </w:r>
                  <w:r w:rsidRPr="00365D94">
                    <w:rPr>
                      <w:b/>
                      <w:iCs/>
                      <w:sz w:val="16"/>
                      <w:szCs w:val="16"/>
                    </w:rPr>
                    <w:t xml:space="preserve"> баллов)</w:t>
                  </w:r>
                </w:p>
                <w:p w:rsidR="00FA7D2D" w:rsidRDefault="00FA7D2D" w:rsidP="002A6125">
                  <w:pPr>
                    <w:pStyle w:val="Tabletext"/>
                    <w:jc w:val="left"/>
                    <w:rPr>
                      <w:bCs/>
                      <w:i/>
                      <w:iCs/>
                      <w:sz w:val="16"/>
                      <w:szCs w:val="16"/>
                    </w:rPr>
                  </w:pPr>
                </w:p>
                <w:p w:rsidR="004B54DD" w:rsidRPr="009B423C" w:rsidRDefault="004B54DD" w:rsidP="004B54DD">
                  <w:pPr>
                    <w:pStyle w:val="Tabletext"/>
                    <w:jc w:val="left"/>
                    <w:rPr>
                      <w:bCs/>
                      <w:i/>
                      <w:iCs/>
                      <w:sz w:val="16"/>
                      <w:szCs w:val="16"/>
                    </w:rPr>
                  </w:pPr>
                  <w:r>
                    <w:rPr>
                      <w:bCs/>
                      <w:i/>
                      <w:iCs/>
                      <w:sz w:val="16"/>
                      <w:szCs w:val="16"/>
                    </w:rPr>
                    <w:t>1. Комиссии и штрафы за неиспользование лимита кредитной линии не предусмотрены -</w:t>
                  </w:r>
                  <w:r w:rsidRPr="009B423C">
                    <w:rPr>
                      <w:bCs/>
                      <w:i/>
                      <w:iCs/>
                      <w:sz w:val="16"/>
                      <w:szCs w:val="16"/>
                    </w:rPr>
                    <w:t xml:space="preserve"> </w:t>
                  </w:r>
                  <w:r>
                    <w:rPr>
                      <w:bCs/>
                      <w:i/>
                      <w:iCs/>
                      <w:sz w:val="16"/>
                      <w:szCs w:val="16"/>
                    </w:rPr>
                    <w:t xml:space="preserve"> 50 баллов</w:t>
                  </w:r>
                </w:p>
                <w:p w:rsidR="004B54DD" w:rsidRPr="009B423C" w:rsidRDefault="004B54DD" w:rsidP="004B54DD">
                  <w:pPr>
                    <w:pStyle w:val="Tabletext"/>
                    <w:jc w:val="left"/>
                    <w:rPr>
                      <w:bCs/>
                      <w:i/>
                      <w:iCs/>
                      <w:sz w:val="16"/>
                      <w:szCs w:val="16"/>
                    </w:rPr>
                  </w:pPr>
                  <w:r w:rsidRPr="009B423C">
                    <w:rPr>
                      <w:bCs/>
                      <w:i/>
                      <w:iCs/>
                      <w:sz w:val="16"/>
                      <w:szCs w:val="16"/>
                    </w:rPr>
                    <w:t xml:space="preserve">2. </w:t>
                  </w:r>
                  <w:r>
                    <w:rPr>
                      <w:bCs/>
                      <w:i/>
                      <w:iCs/>
                      <w:sz w:val="16"/>
                      <w:szCs w:val="16"/>
                    </w:rPr>
                    <w:t>Комиссии и штрафы за неиспользование лимита кредитной линии предусмотрены -</w:t>
                  </w:r>
                  <w:r w:rsidRPr="009B423C">
                    <w:rPr>
                      <w:bCs/>
                      <w:i/>
                      <w:iCs/>
                      <w:sz w:val="16"/>
                      <w:szCs w:val="16"/>
                    </w:rPr>
                    <w:t xml:space="preserve"> </w:t>
                  </w:r>
                  <w:r>
                    <w:rPr>
                      <w:bCs/>
                      <w:i/>
                      <w:iCs/>
                      <w:sz w:val="16"/>
                      <w:szCs w:val="16"/>
                    </w:rPr>
                    <w:t xml:space="preserve"> 0 баллов</w:t>
                  </w:r>
                </w:p>
                <w:p w:rsidR="00812D02" w:rsidRPr="00812D02" w:rsidRDefault="00812D02" w:rsidP="004B54DD">
                  <w:pPr>
                    <w:pStyle w:val="Tabletext"/>
                    <w:jc w:val="left"/>
                  </w:pPr>
                </w:p>
              </w:tc>
              <w:tc>
                <w:tcPr>
                  <w:tcW w:w="993" w:type="dxa"/>
                  <w:vMerge/>
                  <w:tcBorders>
                    <w:left w:val="single" w:sz="4" w:space="0" w:color="auto"/>
                    <w:right w:val="single" w:sz="4" w:space="0" w:color="auto"/>
                  </w:tcBorders>
                </w:tcPr>
                <w:p w:rsidR="00E9330A" w:rsidRPr="009034A1" w:rsidRDefault="00E9330A" w:rsidP="004E39EE">
                  <w:pPr>
                    <w:pStyle w:val="Tabletext"/>
                  </w:pPr>
                </w:p>
              </w:tc>
            </w:tr>
            <w:tr w:rsidR="002864EA" w:rsidRPr="009034A1" w:rsidTr="00B6432C">
              <w:tc>
                <w:tcPr>
                  <w:tcW w:w="3431" w:type="dxa"/>
                  <w:gridSpan w:val="2"/>
                  <w:tcBorders>
                    <w:top w:val="single" w:sz="4" w:space="0" w:color="auto"/>
                    <w:left w:val="single" w:sz="4" w:space="0" w:color="auto"/>
                    <w:bottom w:val="single" w:sz="4" w:space="0" w:color="auto"/>
                    <w:right w:val="single" w:sz="4" w:space="0" w:color="auto"/>
                  </w:tcBorders>
                </w:tcPr>
                <w:p w:rsidR="002864EA" w:rsidRPr="009034A1" w:rsidRDefault="002864EA" w:rsidP="004E39EE">
                  <w:pPr>
                    <w:pStyle w:val="Tabletext"/>
                  </w:pPr>
                  <w:r w:rsidRPr="009034A1">
                    <w:t>Сумма значимости всех критериев в баллах</w:t>
                  </w:r>
                </w:p>
              </w:tc>
              <w:tc>
                <w:tcPr>
                  <w:tcW w:w="1984" w:type="dxa"/>
                  <w:gridSpan w:val="2"/>
                  <w:tcBorders>
                    <w:top w:val="single" w:sz="4" w:space="0" w:color="auto"/>
                    <w:left w:val="single" w:sz="4" w:space="0" w:color="auto"/>
                    <w:bottom w:val="single" w:sz="4" w:space="0" w:color="auto"/>
                    <w:right w:val="single" w:sz="4" w:space="0" w:color="auto"/>
                  </w:tcBorders>
                </w:tcPr>
                <w:p w:rsidR="002864EA" w:rsidRPr="009034A1" w:rsidRDefault="002864EA" w:rsidP="004E39EE">
                  <w:pPr>
                    <w:pStyle w:val="Tabletext"/>
                  </w:pPr>
                </w:p>
              </w:tc>
              <w:tc>
                <w:tcPr>
                  <w:tcW w:w="993" w:type="dxa"/>
                  <w:tcBorders>
                    <w:top w:val="single" w:sz="4" w:space="0" w:color="auto"/>
                    <w:left w:val="single" w:sz="4" w:space="0" w:color="auto"/>
                    <w:bottom w:val="single" w:sz="4" w:space="0" w:color="auto"/>
                    <w:right w:val="single" w:sz="4" w:space="0" w:color="auto"/>
                  </w:tcBorders>
                </w:tcPr>
                <w:p w:rsidR="002864EA" w:rsidRPr="002A6125" w:rsidRDefault="002864EA" w:rsidP="004E39EE">
                  <w:pPr>
                    <w:pStyle w:val="Tabletext"/>
                    <w:rPr>
                      <w:b/>
                    </w:rPr>
                  </w:pPr>
                  <w:r w:rsidRPr="002A6125">
                    <w:rPr>
                      <w:b/>
                    </w:rPr>
                    <w:t>100</w:t>
                  </w:r>
                </w:p>
              </w:tc>
            </w:tr>
            <w:tr w:rsidR="002A6125" w:rsidRPr="009034A1" w:rsidTr="002A6125">
              <w:tc>
                <w:tcPr>
                  <w:tcW w:w="6408" w:type="dxa"/>
                  <w:gridSpan w:val="5"/>
                  <w:tcBorders>
                    <w:top w:val="single" w:sz="4" w:space="0" w:color="auto"/>
                    <w:left w:val="single" w:sz="4" w:space="0" w:color="auto"/>
                    <w:bottom w:val="single" w:sz="4" w:space="0" w:color="auto"/>
                    <w:right w:val="single" w:sz="4" w:space="0" w:color="auto"/>
                  </w:tcBorders>
                </w:tcPr>
                <w:p w:rsidR="00D4012C" w:rsidRPr="003F4B73" w:rsidRDefault="00D4012C" w:rsidP="00D4012C">
                  <w:pPr>
                    <w:pStyle w:val="Tabletext"/>
                    <w:ind w:hanging="13"/>
                    <w:jc w:val="left"/>
                    <w:rPr>
                      <w:bCs/>
                      <w:iCs/>
                    </w:rPr>
                  </w:pPr>
                  <w:r>
                    <w:rPr>
                      <w:bCs/>
                      <w:iCs/>
                    </w:rPr>
                    <w:t xml:space="preserve">1. </w:t>
                  </w:r>
                  <w:r w:rsidRPr="003F4B73">
                    <w:rPr>
                      <w:bCs/>
                      <w:iCs/>
                    </w:rPr>
                    <w:t xml:space="preserve">Итоговая оценка каждой заявки рассчитывается путем суммирования оценок по всем  критериям. Рассчитанная таким образом в отношении </w:t>
                  </w:r>
                  <w:r w:rsidRPr="003F4B73">
                    <w:rPr>
                      <w:bCs/>
                      <w:iCs/>
                    </w:rPr>
                    <w:lastRenderedPageBreak/>
                    <w:t>каждой заявки сумма рассматривается как оценка степени выгодности содержащейся в ней условий исполнения договора (чем больше — тем лучше).</w:t>
                  </w:r>
                </w:p>
                <w:p w:rsidR="002A6125" w:rsidRDefault="00D4012C" w:rsidP="00D4012C">
                  <w:pPr>
                    <w:pStyle w:val="Tabletext"/>
                    <w:ind w:hanging="13"/>
                    <w:jc w:val="left"/>
                    <w:rPr>
                      <w:bCs/>
                      <w:iCs/>
                    </w:rPr>
                  </w:pPr>
                  <w:r w:rsidRPr="003F4B73">
                    <w:rPr>
                      <w:bCs/>
                      <w:iCs/>
                    </w:rPr>
                    <w:t xml:space="preserve">  2. Заявке, которая по результатам оценки получает максимальный суммарный балл, присваивается первый номер.</w:t>
                  </w:r>
                </w:p>
                <w:p w:rsidR="00C269C9" w:rsidRPr="00D4012C" w:rsidRDefault="00C269C9" w:rsidP="00D4012C">
                  <w:pPr>
                    <w:pStyle w:val="Tabletext"/>
                    <w:ind w:hanging="13"/>
                    <w:jc w:val="left"/>
                    <w:rPr>
                      <w:bCs/>
                      <w:iCs/>
                    </w:rPr>
                  </w:pPr>
                  <w:r>
                    <w:rPr>
                      <w:bCs/>
                      <w:iCs/>
                    </w:rPr>
                    <w:t xml:space="preserve"> 3. </w:t>
                  </w:r>
                  <w:r w:rsidRPr="00961FCB">
                    <w:rPr>
                      <w:bCs/>
                      <w:iCs/>
                    </w:rPr>
                    <w:t xml:space="preserve">В </w:t>
                  </w:r>
                  <w:proofErr w:type="gramStart"/>
                  <w:r w:rsidRPr="00961FCB">
                    <w:rPr>
                      <w:bCs/>
                      <w:iCs/>
                    </w:rPr>
                    <w:t>случае</w:t>
                  </w:r>
                  <w:proofErr w:type="gramEnd"/>
                  <w:r w:rsidRPr="00961FCB">
                    <w:rPr>
                      <w:bCs/>
                      <w:iCs/>
                    </w:rPr>
                    <w:t xml:space="preserve"> если несколько заявок на участие в конкурсе наберут равное количество баллов, меньший порядковый номер (первый номер) присваивается заявке на участие в конкурсе, поступившей ранее других заявок на участие в конкурсе</w:t>
                  </w:r>
                  <w:r>
                    <w:rPr>
                      <w:bCs/>
                      <w:iCs/>
                    </w:rPr>
                    <w:t>.</w:t>
                  </w:r>
                </w:p>
              </w:tc>
            </w:tr>
          </w:tbl>
          <w:p w:rsidR="002864EA" w:rsidRPr="009034A1" w:rsidRDefault="002864EA" w:rsidP="004E39EE">
            <w:pPr>
              <w:pStyle w:val="Tabletext"/>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49" w:name="_Ref166315600"/>
            <w:r>
              <w:lastRenderedPageBreak/>
              <w:t xml:space="preserve">10.1.22 </w:t>
            </w:r>
            <w:bookmarkEnd w:id="249"/>
          </w:p>
        </w:tc>
        <w:tc>
          <w:tcPr>
            <w:tcW w:w="2644"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rPr>
                <w:bCs/>
              </w:rPr>
            </w:pPr>
            <w:r>
              <w:rPr>
                <w:bCs/>
              </w:rPr>
              <w:t>Обеспечение исполнения контракта</w:t>
            </w:r>
          </w:p>
        </w:tc>
        <w:tc>
          <w:tcPr>
            <w:tcW w:w="6521" w:type="dxa"/>
            <w:tcBorders>
              <w:top w:val="single" w:sz="4" w:space="0" w:color="auto"/>
              <w:left w:val="single" w:sz="4" w:space="0" w:color="auto"/>
              <w:bottom w:val="single" w:sz="4" w:space="0" w:color="auto"/>
              <w:right w:val="single" w:sz="4" w:space="0" w:color="auto"/>
            </w:tcBorders>
          </w:tcPr>
          <w:p w:rsidR="002864EA" w:rsidRPr="009034A1" w:rsidRDefault="002864EA" w:rsidP="007A3FF6">
            <w:pPr>
              <w:pStyle w:val="Tabletext"/>
              <w:rPr>
                <w:bCs/>
              </w:rPr>
            </w:pPr>
            <w:r w:rsidRPr="009034A1">
              <w:rPr>
                <w:bCs/>
              </w:rPr>
              <w:t>Не требуется</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50" w:name="_Ref166337491"/>
            <w:r>
              <w:t xml:space="preserve"> 10.1.23</w:t>
            </w:r>
          </w:p>
        </w:tc>
        <w:bookmarkEnd w:id="250"/>
        <w:tc>
          <w:tcPr>
            <w:tcW w:w="2644" w:type="dxa"/>
            <w:tcBorders>
              <w:top w:val="single" w:sz="4" w:space="0" w:color="auto"/>
              <w:left w:val="single" w:sz="4" w:space="0" w:color="auto"/>
              <w:bottom w:val="single" w:sz="4" w:space="0" w:color="auto"/>
              <w:right w:val="single" w:sz="4" w:space="0" w:color="auto"/>
            </w:tcBorders>
          </w:tcPr>
          <w:p w:rsidR="002864EA" w:rsidRPr="009034A1" w:rsidRDefault="002864EA" w:rsidP="004E39EE">
            <w:pPr>
              <w:pStyle w:val="Tabletext"/>
              <w:rPr>
                <w:bCs/>
              </w:rPr>
            </w:pPr>
            <w:r w:rsidRPr="009034A1">
              <w:rPr>
                <w:bCs/>
              </w:rPr>
              <w:t>Размер обеспечения исполнения контракта, срок и порядок его предоставления</w:t>
            </w:r>
          </w:p>
        </w:tc>
        <w:tc>
          <w:tcPr>
            <w:tcW w:w="6521" w:type="dxa"/>
            <w:tcBorders>
              <w:top w:val="single" w:sz="4" w:space="0" w:color="auto"/>
              <w:left w:val="single" w:sz="4" w:space="0" w:color="auto"/>
              <w:bottom w:val="single" w:sz="4" w:space="0" w:color="auto"/>
              <w:right w:val="single" w:sz="4" w:space="0" w:color="auto"/>
            </w:tcBorders>
          </w:tcPr>
          <w:p w:rsidR="002864EA" w:rsidRPr="009034A1" w:rsidRDefault="002864EA" w:rsidP="007A3FF6">
            <w:pPr>
              <w:pStyle w:val="Tabletext"/>
              <w:rPr>
                <w:bCs/>
                <w:iCs/>
              </w:rPr>
            </w:pPr>
            <w:r w:rsidRPr="009034A1">
              <w:t xml:space="preserve">Не требуется </w:t>
            </w:r>
          </w:p>
          <w:p w:rsidR="002864EA" w:rsidRPr="009034A1" w:rsidRDefault="002864EA" w:rsidP="004E39EE">
            <w:pPr>
              <w:pStyle w:val="Tabletext"/>
              <w:rPr>
                <w:bCs/>
                <w:iCs/>
              </w:rPr>
            </w:pP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51" w:name="_Ref166315737"/>
            <w:r>
              <w:t xml:space="preserve"> 10.1.24</w:t>
            </w:r>
          </w:p>
        </w:tc>
        <w:bookmarkEnd w:id="251"/>
        <w:tc>
          <w:tcPr>
            <w:tcW w:w="2644" w:type="dxa"/>
            <w:tcBorders>
              <w:top w:val="single" w:sz="4" w:space="0" w:color="auto"/>
              <w:left w:val="single" w:sz="4" w:space="0" w:color="auto"/>
              <w:bottom w:val="single" w:sz="4" w:space="0" w:color="auto"/>
              <w:right w:val="single" w:sz="4" w:space="0" w:color="auto"/>
            </w:tcBorders>
          </w:tcPr>
          <w:p w:rsidR="002864EA" w:rsidRPr="009034A1" w:rsidRDefault="002864EA" w:rsidP="004E39EE">
            <w:pPr>
              <w:pStyle w:val="Tabletext"/>
              <w:rPr>
                <w:bCs/>
              </w:rPr>
            </w:pPr>
            <w:r w:rsidRPr="009034A1">
              <w:rPr>
                <w:bCs/>
              </w:rPr>
              <w:t>Реквизиты счета для внесения обеспечения исполнения Контракта</w:t>
            </w:r>
            <w:r w:rsidRPr="009034A1">
              <w:t xml:space="preserve"> (в случае если участник размещения заказа выбрал обеспечение исполнения контракта в виде залога денежных средств)</w:t>
            </w:r>
          </w:p>
        </w:tc>
        <w:tc>
          <w:tcPr>
            <w:tcW w:w="6521"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r>
              <w:t>Не предусмотрено</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52" w:name="_Ref191668656"/>
            <w:r>
              <w:t>10.1.25</w:t>
            </w:r>
          </w:p>
        </w:tc>
        <w:bookmarkEnd w:id="252"/>
        <w:tc>
          <w:tcPr>
            <w:tcW w:w="2644" w:type="dxa"/>
            <w:tcBorders>
              <w:top w:val="single" w:sz="4" w:space="0" w:color="auto"/>
              <w:left w:val="single" w:sz="4" w:space="0" w:color="auto"/>
              <w:bottom w:val="single" w:sz="4" w:space="0" w:color="auto"/>
              <w:right w:val="single" w:sz="4" w:space="0" w:color="auto"/>
            </w:tcBorders>
          </w:tcPr>
          <w:p w:rsidR="002864EA" w:rsidRPr="003F4B73" w:rsidRDefault="002864EA" w:rsidP="008A4B06">
            <w:pPr>
              <w:pStyle w:val="Tabletext"/>
              <w:jc w:val="left"/>
              <w:rPr>
                <w:bCs/>
              </w:rPr>
            </w:pPr>
            <w:r w:rsidRPr="003F4B73">
              <w:t xml:space="preserve">Изменение </w:t>
            </w:r>
            <w:r w:rsidR="008A4B06" w:rsidRPr="003F4B73">
              <w:t>объема финансовых услуг (</w:t>
            </w:r>
            <w:r w:rsidRPr="003F4B73">
              <w:t>количества товаров</w:t>
            </w:r>
            <w:r w:rsidR="008A4B06" w:rsidRPr="003F4B73">
              <w:t>)</w:t>
            </w:r>
            <w:r w:rsidRPr="003F4B73">
              <w:t xml:space="preserve"> при заключении контракта</w:t>
            </w:r>
          </w:p>
        </w:tc>
        <w:tc>
          <w:tcPr>
            <w:tcW w:w="6521" w:type="dxa"/>
            <w:tcBorders>
              <w:top w:val="single" w:sz="4" w:space="0" w:color="auto"/>
              <w:left w:val="single" w:sz="4" w:space="0" w:color="auto"/>
              <w:bottom w:val="single" w:sz="4" w:space="0" w:color="auto"/>
              <w:right w:val="single" w:sz="4" w:space="0" w:color="auto"/>
            </w:tcBorders>
          </w:tcPr>
          <w:p w:rsidR="002864EA" w:rsidRPr="009034A1" w:rsidRDefault="002864EA" w:rsidP="007A3FF6">
            <w:pPr>
              <w:pStyle w:val="Tabletext"/>
            </w:pPr>
            <w:r w:rsidRPr="009034A1">
              <w:t>Не допускается</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53" w:name="_Ref166340053"/>
            <w:r>
              <w:t xml:space="preserve"> 10.1.26</w:t>
            </w:r>
          </w:p>
        </w:tc>
        <w:bookmarkEnd w:id="253"/>
        <w:tc>
          <w:tcPr>
            <w:tcW w:w="2644" w:type="dxa"/>
            <w:tcBorders>
              <w:top w:val="single" w:sz="4" w:space="0" w:color="auto"/>
              <w:left w:val="single" w:sz="4" w:space="0" w:color="auto"/>
              <w:bottom w:val="single" w:sz="4" w:space="0" w:color="auto"/>
              <w:right w:val="single" w:sz="4" w:space="0" w:color="auto"/>
            </w:tcBorders>
          </w:tcPr>
          <w:p w:rsidR="002864EA" w:rsidRPr="003F4B73" w:rsidRDefault="002864EA" w:rsidP="008A4B06">
            <w:pPr>
              <w:pStyle w:val="Tabletext"/>
              <w:jc w:val="left"/>
            </w:pPr>
            <w:r w:rsidRPr="003F4B73">
              <w:t xml:space="preserve">Изменение количества объема </w:t>
            </w:r>
            <w:r w:rsidR="00B526A0" w:rsidRPr="003F4B73">
              <w:t xml:space="preserve">финансовых </w:t>
            </w:r>
            <w:r w:rsidRPr="003F4B73">
              <w:t>услуг при исполнении Контракта. Процент изменения.</w:t>
            </w:r>
          </w:p>
        </w:tc>
        <w:tc>
          <w:tcPr>
            <w:tcW w:w="6521" w:type="dxa"/>
            <w:tcBorders>
              <w:top w:val="single" w:sz="4" w:space="0" w:color="auto"/>
              <w:left w:val="single" w:sz="4" w:space="0" w:color="auto"/>
              <w:bottom w:val="single" w:sz="4" w:space="0" w:color="auto"/>
              <w:right w:val="single" w:sz="4" w:space="0" w:color="auto"/>
            </w:tcBorders>
          </w:tcPr>
          <w:p w:rsidR="002864EA" w:rsidRPr="000128EC" w:rsidRDefault="002864EA" w:rsidP="007A3FF6">
            <w:pPr>
              <w:pStyle w:val="Tabletext"/>
            </w:pPr>
            <w:r w:rsidRPr="009034A1">
              <w:t>Не допускается</w:t>
            </w:r>
          </w:p>
        </w:tc>
      </w:tr>
      <w:tr w:rsidR="002864EA" w:rsidTr="00827389">
        <w:tc>
          <w:tcPr>
            <w:tcW w:w="900" w:type="dxa"/>
            <w:tcBorders>
              <w:top w:val="single" w:sz="4" w:space="0" w:color="auto"/>
              <w:left w:val="single" w:sz="4" w:space="0" w:color="auto"/>
              <w:bottom w:val="single" w:sz="4" w:space="0" w:color="auto"/>
              <w:right w:val="single" w:sz="4" w:space="0" w:color="auto"/>
            </w:tcBorders>
          </w:tcPr>
          <w:p w:rsidR="002864EA" w:rsidRDefault="002864EA" w:rsidP="004E39EE">
            <w:pPr>
              <w:pStyle w:val="Tabletext"/>
            </w:pPr>
            <w:bookmarkStart w:id="254" w:name="_Ref178701361"/>
            <w:r>
              <w:t>10.1.27</w:t>
            </w:r>
          </w:p>
        </w:tc>
        <w:bookmarkEnd w:id="254"/>
        <w:tc>
          <w:tcPr>
            <w:tcW w:w="2644" w:type="dxa"/>
            <w:tcBorders>
              <w:top w:val="single" w:sz="4" w:space="0" w:color="auto"/>
              <w:left w:val="single" w:sz="4" w:space="0" w:color="auto"/>
              <w:bottom w:val="single" w:sz="4" w:space="0" w:color="auto"/>
              <w:right w:val="single" w:sz="4" w:space="0" w:color="auto"/>
            </w:tcBorders>
          </w:tcPr>
          <w:p w:rsidR="002864EA" w:rsidRPr="00FC3BBD" w:rsidRDefault="002864EA" w:rsidP="00B526A0">
            <w:pPr>
              <w:pStyle w:val="Tabletext"/>
            </w:pPr>
            <w:r w:rsidRPr="009034A1">
              <w:t xml:space="preserve">Заключение Контракта на оказание </w:t>
            </w:r>
            <w:r w:rsidR="00B526A0">
              <w:t xml:space="preserve">финансовых </w:t>
            </w:r>
            <w:r w:rsidRPr="009034A1">
              <w:t>услуг с несколькими</w:t>
            </w:r>
            <w:r w:rsidRPr="00FC3BBD">
              <w:t xml:space="preserve"> участниками размещения заказа</w:t>
            </w:r>
          </w:p>
        </w:tc>
        <w:tc>
          <w:tcPr>
            <w:tcW w:w="6521" w:type="dxa"/>
            <w:tcBorders>
              <w:top w:val="single" w:sz="4" w:space="0" w:color="auto"/>
              <w:left w:val="single" w:sz="4" w:space="0" w:color="auto"/>
              <w:bottom w:val="single" w:sz="4" w:space="0" w:color="auto"/>
              <w:right w:val="single" w:sz="4" w:space="0" w:color="auto"/>
            </w:tcBorders>
          </w:tcPr>
          <w:p w:rsidR="002864EA" w:rsidRPr="00D23310" w:rsidRDefault="002864EA" w:rsidP="006343B0">
            <w:pPr>
              <w:pStyle w:val="Tabletext"/>
            </w:pPr>
            <w:r w:rsidRPr="009034A1">
              <w:t>Не допускается</w:t>
            </w:r>
          </w:p>
        </w:tc>
      </w:tr>
      <w:tr w:rsidR="00B67E63" w:rsidTr="00827389">
        <w:tc>
          <w:tcPr>
            <w:tcW w:w="900" w:type="dxa"/>
            <w:tcBorders>
              <w:top w:val="single" w:sz="4" w:space="0" w:color="auto"/>
              <w:left w:val="single" w:sz="4" w:space="0" w:color="auto"/>
              <w:bottom w:val="single" w:sz="4" w:space="0" w:color="auto"/>
              <w:right w:val="single" w:sz="4" w:space="0" w:color="auto"/>
            </w:tcBorders>
          </w:tcPr>
          <w:p w:rsidR="00B67E63" w:rsidRDefault="00B67E63" w:rsidP="004E39EE">
            <w:pPr>
              <w:pStyle w:val="Tabletext"/>
            </w:pPr>
            <w:r>
              <w:t>10.1.28</w:t>
            </w:r>
          </w:p>
        </w:tc>
        <w:tc>
          <w:tcPr>
            <w:tcW w:w="2644" w:type="dxa"/>
            <w:tcBorders>
              <w:top w:val="single" w:sz="4" w:space="0" w:color="auto"/>
              <w:left w:val="single" w:sz="4" w:space="0" w:color="auto"/>
              <w:bottom w:val="single" w:sz="4" w:space="0" w:color="auto"/>
              <w:right w:val="single" w:sz="4" w:space="0" w:color="auto"/>
            </w:tcBorders>
          </w:tcPr>
          <w:p w:rsidR="00B67E63" w:rsidRPr="00B67E63" w:rsidRDefault="00B67E63" w:rsidP="00B526A0">
            <w:pPr>
              <w:pStyle w:val="Tabletext"/>
            </w:pPr>
            <w:r w:rsidRPr="00B67E63">
              <w:t>Срок заключения договора</w:t>
            </w:r>
          </w:p>
        </w:tc>
        <w:tc>
          <w:tcPr>
            <w:tcW w:w="6521" w:type="dxa"/>
            <w:tcBorders>
              <w:top w:val="single" w:sz="4" w:space="0" w:color="auto"/>
              <w:left w:val="single" w:sz="4" w:space="0" w:color="auto"/>
              <w:bottom w:val="single" w:sz="4" w:space="0" w:color="auto"/>
              <w:right w:val="single" w:sz="4" w:space="0" w:color="auto"/>
            </w:tcBorders>
          </w:tcPr>
          <w:p w:rsidR="00B67E63" w:rsidRPr="00B67E63" w:rsidRDefault="00B67E63" w:rsidP="00B67E63">
            <w:pPr>
              <w:pStyle w:val="Tabletext"/>
            </w:pPr>
            <w:r w:rsidRPr="00B67E63">
              <w:t>1. Договор может быть заключен не ранее чем через десять дней со дня размещения на официальном сайте протокола оценки и сопоставления заявок на участие в конкурсе</w:t>
            </w:r>
          </w:p>
          <w:p w:rsidR="00B67E63" w:rsidRPr="009034A1" w:rsidRDefault="00B67E63" w:rsidP="004B54DD">
            <w:pPr>
              <w:pStyle w:val="Tabletext"/>
            </w:pPr>
          </w:p>
        </w:tc>
      </w:tr>
    </w:tbl>
    <w:p w:rsidR="002660B7" w:rsidRPr="00847535" w:rsidRDefault="002660B7" w:rsidP="00375F1B">
      <w:pPr>
        <w:pStyle w:val="11"/>
        <w:pageBreakBefore/>
        <w:numPr>
          <w:ilvl w:val="0"/>
          <w:numId w:val="15"/>
        </w:numPr>
        <w:ind w:hanging="181"/>
        <w:rPr>
          <w:rStyle w:val="15"/>
          <w:b/>
          <w:bCs w:val="0"/>
          <w:sz w:val="24"/>
          <w:szCs w:val="24"/>
        </w:rPr>
      </w:pPr>
      <w:bookmarkStart w:id="255" w:name="_РАЗДЕЛ_I_4_ОБРАЗЦЫ_ФОРМ_И_ДОКУМЕНТО"/>
      <w:bookmarkStart w:id="256" w:name="_Ref119427310"/>
      <w:bookmarkStart w:id="257" w:name="_Toc166101215"/>
      <w:bookmarkStart w:id="258" w:name="_Ref166101288"/>
      <w:bookmarkStart w:id="259" w:name="_Ref166101291"/>
      <w:bookmarkStart w:id="260" w:name="_Ref166158276"/>
      <w:bookmarkStart w:id="261" w:name="_Ref166158279"/>
      <w:bookmarkStart w:id="262" w:name="_Ref166329210"/>
      <w:bookmarkStart w:id="263" w:name="_Ref166329212"/>
      <w:bookmarkStart w:id="264" w:name="_Ref166329217"/>
      <w:bookmarkStart w:id="265" w:name="_Toc320713644"/>
      <w:bookmarkEnd w:id="255"/>
      <w:r w:rsidRPr="00847535">
        <w:rPr>
          <w:rStyle w:val="15"/>
          <w:b/>
          <w:bCs w:val="0"/>
          <w:sz w:val="24"/>
          <w:szCs w:val="24"/>
        </w:rPr>
        <w:lastRenderedPageBreak/>
        <w:t>ОБРАЗЦЫ ФОРМ ДЛЯ ЗАПОЛНЕНИЯ УЧАСТНИКАМИ РАЗМЕЩЕНИЯ ЗАКАЗА</w:t>
      </w:r>
      <w:bookmarkEnd w:id="256"/>
      <w:bookmarkEnd w:id="257"/>
      <w:bookmarkEnd w:id="258"/>
      <w:bookmarkEnd w:id="259"/>
      <w:bookmarkEnd w:id="260"/>
      <w:bookmarkEnd w:id="261"/>
      <w:bookmarkEnd w:id="262"/>
      <w:bookmarkEnd w:id="263"/>
      <w:bookmarkEnd w:id="264"/>
      <w:bookmarkEnd w:id="265"/>
    </w:p>
    <w:p w:rsidR="002660B7" w:rsidRDefault="002660B7" w:rsidP="00C6130D">
      <w:pPr>
        <w:pStyle w:val="11"/>
        <w:numPr>
          <w:ilvl w:val="1"/>
          <w:numId w:val="15"/>
        </w:numPr>
        <w:spacing w:after="120"/>
        <w:ind w:left="540" w:hanging="540"/>
        <w:rPr>
          <w:sz w:val="26"/>
        </w:rPr>
      </w:pPr>
      <w:bookmarkStart w:id="266" w:name="_Toc127334282"/>
      <w:bookmarkStart w:id="267" w:name="_Ref166329160"/>
      <w:bookmarkStart w:id="268" w:name="_Ref166329169"/>
      <w:bookmarkStart w:id="269" w:name="_Ref166487238"/>
      <w:bookmarkStart w:id="270" w:name="_Ref166487244"/>
      <w:bookmarkStart w:id="271" w:name="_Ref166487316"/>
      <w:bookmarkStart w:id="272" w:name="_Toc320713645"/>
      <w:r>
        <w:rPr>
          <w:sz w:val="24"/>
        </w:rPr>
        <w:t>ОПИСЬ ДОКУМЕНТОВ</w:t>
      </w:r>
      <w:bookmarkEnd w:id="266"/>
      <w:bookmarkEnd w:id="267"/>
      <w:bookmarkEnd w:id="268"/>
      <w:bookmarkEnd w:id="269"/>
      <w:bookmarkEnd w:id="270"/>
      <w:bookmarkEnd w:id="271"/>
      <w:bookmarkEnd w:id="272"/>
    </w:p>
    <w:p w:rsidR="002660B7" w:rsidRDefault="002660B7">
      <w:pPr>
        <w:ind w:firstLine="709"/>
        <w:jc w:val="center"/>
        <w:rPr>
          <w:b/>
        </w:rPr>
      </w:pPr>
      <w:bookmarkStart w:id="273" w:name="_Toc119343910"/>
    </w:p>
    <w:p w:rsidR="002660B7" w:rsidRPr="00B56771" w:rsidRDefault="002660B7">
      <w:pPr>
        <w:ind w:firstLine="709"/>
        <w:jc w:val="center"/>
        <w:rPr>
          <w:b/>
        </w:rPr>
      </w:pPr>
      <w:r>
        <w:rPr>
          <w:b/>
        </w:rPr>
        <w:t>ОПИСЬ ДОКУМЕНТОВ</w:t>
      </w:r>
      <w:bookmarkEnd w:id="273"/>
    </w:p>
    <w:p w:rsidR="004B54DD" w:rsidRPr="004B54DD" w:rsidRDefault="002660B7" w:rsidP="004B54DD">
      <w:pPr>
        <w:ind w:left="567"/>
        <w:rPr>
          <w:szCs w:val="22"/>
        </w:rPr>
      </w:pPr>
      <w:r w:rsidRPr="004B54DD">
        <w:rPr>
          <w:szCs w:val="22"/>
        </w:rPr>
        <w:t xml:space="preserve">представляемых </w:t>
      </w:r>
      <w:proofErr w:type="gramStart"/>
      <w:r w:rsidRPr="004B54DD">
        <w:rPr>
          <w:szCs w:val="22"/>
        </w:rPr>
        <w:t>для участия в открытом конкурсе</w:t>
      </w:r>
      <w:r w:rsidR="00812D02" w:rsidRPr="004B54DD">
        <w:rPr>
          <w:szCs w:val="22"/>
        </w:rPr>
        <w:t xml:space="preserve"> </w:t>
      </w:r>
      <w:r w:rsidR="004B54DD" w:rsidRPr="004B54DD">
        <w:rPr>
          <w:szCs w:val="22"/>
        </w:rPr>
        <w:t xml:space="preserve">на право заключения договора на оказание услуг </w:t>
      </w:r>
      <w:r w:rsidR="004B54DD" w:rsidRPr="004B54DD">
        <w:rPr>
          <w:b/>
          <w:i/>
          <w:szCs w:val="22"/>
        </w:rPr>
        <w:t>по предоставлению</w:t>
      </w:r>
      <w:proofErr w:type="gramEnd"/>
      <w:r w:rsidR="004B54DD" w:rsidRPr="004B54DD">
        <w:rPr>
          <w:b/>
          <w:i/>
          <w:szCs w:val="22"/>
        </w:rPr>
        <w:t xml:space="preserve"> </w:t>
      </w:r>
      <w:proofErr w:type="spellStart"/>
      <w:r w:rsidR="004B54DD" w:rsidRPr="004B54DD">
        <w:rPr>
          <w:b/>
          <w:i/>
          <w:szCs w:val="22"/>
        </w:rPr>
        <w:t>невозобновляемой</w:t>
      </w:r>
      <w:proofErr w:type="spellEnd"/>
      <w:r w:rsidR="004B54DD" w:rsidRPr="004B54DD">
        <w:rPr>
          <w:b/>
          <w:i/>
          <w:szCs w:val="22"/>
        </w:rPr>
        <w:t xml:space="preserve"> кредитной линии с возможностью открытия расчетного счета для нужд  ОАО «ДРСК»</w:t>
      </w:r>
      <w:r w:rsidR="004B54DD" w:rsidRPr="004B54DD">
        <w:rPr>
          <w:szCs w:val="22"/>
        </w:rPr>
        <w:t xml:space="preserve"> </w:t>
      </w:r>
      <w:r w:rsidR="004B54DD" w:rsidRPr="004B54DD">
        <w:rPr>
          <w:b/>
          <w:i/>
          <w:szCs w:val="22"/>
        </w:rPr>
        <w:t>в сумме 1 100 000 000  рублей.</w:t>
      </w:r>
      <w:r w:rsidR="004B54DD" w:rsidRPr="004B54DD">
        <w:rPr>
          <w:szCs w:val="22"/>
        </w:rPr>
        <w:t xml:space="preserve"> </w:t>
      </w:r>
    </w:p>
    <w:p w:rsidR="002660B7" w:rsidRPr="00FE1856" w:rsidRDefault="002660B7" w:rsidP="00EC1579">
      <w:pPr>
        <w:jc w:val="center"/>
        <w:rPr>
          <w:b/>
          <w:sz w:val="16"/>
          <w:szCs w:val="16"/>
        </w:rPr>
      </w:pPr>
    </w:p>
    <w:p w:rsidR="002660B7" w:rsidRDefault="002660B7">
      <w:r>
        <w:t xml:space="preserve">Настоящим ____________________________________________ подтверждает, что для участия </w:t>
      </w:r>
      <w:proofErr w:type="gramStart"/>
      <w:r>
        <w:t>в</w:t>
      </w:r>
      <w:proofErr w:type="gramEnd"/>
    </w:p>
    <w:p w:rsidR="002660B7" w:rsidRDefault="002660B7" w:rsidP="001E43BF">
      <w:pPr>
        <w:ind w:left="1260" w:right="3725"/>
        <w:rPr>
          <w:i/>
        </w:rPr>
      </w:pPr>
      <w:r>
        <w:rPr>
          <w:i/>
        </w:rPr>
        <w:t>(наименование участника размещения заказа)</w:t>
      </w:r>
    </w:p>
    <w:p w:rsidR="002660B7" w:rsidRPr="00857B01" w:rsidRDefault="002660B7">
      <w:r w:rsidRPr="00857B01">
        <w:t xml:space="preserve">открытом </w:t>
      </w:r>
      <w:proofErr w:type="gramStart"/>
      <w:r w:rsidRPr="00857B01">
        <w:t>конкурсе</w:t>
      </w:r>
      <w:proofErr w:type="gramEnd"/>
      <w:r w:rsidRPr="00857B01">
        <w:t xml:space="preserve"> </w:t>
      </w:r>
      <w:r w:rsidRPr="009034A1">
        <w:t xml:space="preserve">на право заключения </w:t>
      </w:r>
      <w:r w:rsidR="00857B01" w:rsidRPr="009034A1">
        <w:t xml:space="preserve">Контракта на поставку товаров </w:t>
      </w:r>
      <w:r w:rsidR="009034A1" w:rsidRPr="009034A1">
        <w:t>(</w:t>
      </w:r>
      <w:r w:rsidR="00857B01" w:rsidRPr="009034A1">
        <w:t>на выполнение работ по</w:t>
      </w:r>
      <w:r w:rsidR="009034A1" w:rsidRPr="009034A1">
        <w:t>,</w:t>
      </w:r>
      <w:r w:rsidR="00857B01" w:rsidRPr="009034A1">
        <w:t xml:space="preserve"> по оказанию услуг</w:t>
      </w:r>
      <w:r w:rsidR="009034A1" w:rsidRPr="009034A1">
        <w:t>)</w:t>
      </w:r>
      <w:r w:rsidRPr="00857B01">
        <w:t xml:space="preserve"> направляются нижеперечисленные документы.</w:t>
      </w:r>
    </w:p>
    <w:tbl>
      <w:tblPr>
        <w:tblW w:w="10440" w:type="dxa"/>
        <w:tblInd w:w="-25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6480"/>
        <w:gridCol w:w="1440"/>
        <w:gridCol w:w="1620"/>
      </w:tblGrid>
      <w:tr w:rsidR="002660B7">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2660B7" w:rsidRDefault="002660B7" w:rsidP="00375F1B">
            <w:pPr>
              <w:pStyle w:val="Tableheader"/>
            </w:pPr>
            <w:r>
              <w:t>№№ п\</w:t>
            </w:r>
            <w:proofErr w:type="gramStart"/>
            <w:r>
              <w:t>п</w:t>
            </w:r>
            <w:proofErr w:type="gramEnd"/>
          </w:p>
        </w:tc>
        <w:tc>
          <w:tcPr>
            <w:tcW w:w="6480" w:type="dxa"/>
            <w:tcBorders>
              <w:top w:val="single" w:sz="4" w:space="0" w:color="auto"/>
              <w:left w:val="single" w:sz="4" w:space="0" w:color="auto"/>
              <w:bottom w:val="single" w:sz="4" w:space="0" w:color="auto"/>
              <w:right w:val="single" w:sz="4" w:space="0" w:color="auto"/>
            </w:tcBorders>
            <w:shd w:val="clear" w:color="000000" w:fill="auto"/>
            <w:vAlign w:val="center"/>
          </w:tcPr>
          <w:p w:rsidR="002660B7" w:rsidRDefault="002660B7" w:rsidP="00375F1B">
            <w:pPr>
              <w:pStyle w:val="Tableheader"/>
            </w:pPr>
            <w:r>
              <w:t>Наименование документов</w:t>
            </w:r>
          </w:p>
        </w:tc>
        <w:tc>
          <w:tcPr>
            <w:tcW w:w="1440" w:type="dxa"/>
            <w:tcBorders>
              <w:top w:val="single" w:sz="4" w:space="0" w:color="auto"/>
              <w:left w:val="single" w:sz="4" w:space="0" w:color="auto"/>
              <w:bottom w:val="single" w:sz="4" w:space="0" w:color="auto"/>
              <w:right w:val="single" w:sz="4" w:space="0" w:color="auto"/>
            </w:tcBorders>
            <w:shd w:val="clear" w:color="000000" w:fill="auto"/>
          </w:tcPr>
          <w:p w:rsidR="002660B7" w:rsidRDefault="002660B7" w:rsidP="00375F1B">
            <w:pPr>
              <w:pStyle w:val="Tableheader"/>
            </w:pPr>
            <w:r>
              <w:t xml:space="preserve">Страницы </w:t>
            </w:r>
            <w:r>
              <w:br/>
            </w:r>
            <w:proofErr w:type="gramStart"/>
            <w:r>
              <w:t>с</w:t>
            </w:r>
            <w:proofErr w:type="gramEnd"/>
            <w:r>
              <w:t xml:space="preserve"> __ по __</w:t>
            </w:r>
          </w:p>
        </w:tc>
        <w:tc>
          <w:tcPr>
            <w:tcW w:w="1620" w:type="dxa"/>
            <w:tcBorders>
              <w:top w:val="single" w:sz="4" w:space="0" w:color="auto"/>
              <w:left w:val="single" w:sz="4" w:space="0" w:color="auto"/>
              <w:bottom w:val="single" w:sz="4" w:space="0" w:color="auto"/>
              <w:right w:val="single" w:sz="4" w:space="0" w:color="auto"/>
            </w:tcBorders>
            <w:shd w:val="clear" w:color="000000" w:fill="auto"/>
            <w:vAlign w:val="center"/>
          </w:tcPr>
          <w:p w:rsidR="002660B7" w:rsidRDefault="002660B7" w:rsidP="00375F1B">
            <w:pPr>
              <w:pStyle w:val="Tableheader"/>
            </w:pPr>
            <w:r>
              <w:t>Количество страниц</w:t>
            </w:r>
          </w:p>
        </w:tc>
      </w:tr>
      <w:tr w:rsidR="002660B7">
        <w:tc>
          <w:tcPr>
            <w:tcW w:w="900" w:type="dxa"/>
            <w:tcBorders>
              <w:top w:val="single" w:sz="4" w:space="0" w:color="auto"/>
              <w:left w:val="single" w:sz="4" w:space="0" w:color="auto"/>
              <w:bottom w:val="single" w:sz="4" w:space="0" w:color="auto"/>
              <w:right w:val="single" w:sz="4" w:space="0" w:color="auto"/>
            </w:tcBorders>
          </w:tcPr>
          <w:p w:rsidR="002660B7" w:rsidRDefault="00647B56" w:rsidP="00375F1B">
            <w:pPr>
              <w:pStyle w:val="Tabletext"/>
            </w:pPr>
            <w:r>
              <w:t>1</w:t>
            </w:r>
          </w:p>
        </w:tc>
        <w:tc>
          <w:tcPr>
            <w:tcW w:w="648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r>
              <w:t>Заявка на участие в конкурсе (</w:t>
            </w:r>
            <w:r>
              <w:fldChar w:fldCharType="begin"/>
            </w:r>
            <w:r>
              <w:instrText xml:space="preserve"> REF _Ref166329536 \n \h  \* MERGEFORMAT </w:instrText>
            </w:r>
            <w:r>
              <w:fldChar w:fldCharType="separate"/>
            </w:r>
            <w:r w:rsidR="00AB6DC0">
              <w:t>Форма 2</w:t>
            </w:r>
            <w:r>
              <w:fldChar w:fldCharType="end"/>
            </w:r>
            <w:r>
              <w:t xml:space="preserve"> части </w:t>
            </w:r>
            <w:r>
              <w:fldChar w:fldCharType="begin"/>
            </w:r>
            <w:r>
              <w:instrText xml:space="preserve"> REF _Ref166329210 \r \h  \* MERGEFORMAT </w:instrText>
            </w:r>
            <w:r>
              <w:fldChar w:fldCharType="separate"/>
            </w:r>
            <w:r w:rsidR="00AB6DC0">
              <w:t>IV</w:t>
            </w:r>
            <w:r>
              <w:fldChar w:fldCharType="end"/>
            </w:r>
            <w:r>
              <w:t xml:space="preserve"> «</w:t>
            </w:r>
            <w:r>
              <w:fldChar w:fldCharType="begin"/>
            </w:r>
            <w:r>
              <w:instrText xml:space="preserve"> REF _Ref166329217 \h  \* MERGEFORMAT </w:instrText>
            </w:r>
            <w:r>
              <w:fldChar w:fldCharType="separate"/>
            </w:r>
            <w:r w:rsidR="00AB6DC0" w:rsidRPr="00AB6DC0">
              <w:t>ОБРАЗЦЫ ФОРМ ДЛЯ ЗАПОЛНЕНИЯ УЧАСТНИКАМИ РАЗМЕЩЕНИЯ ЗАКАЗА</w:t>
            </w:r>
            <w:r>
              <w:fldChar w:fldCharType="end"/>
            </w:r>
            <w:r>
              <w:t>»), в том числе следующее приложение:</w:t>
            </w:r>
          </w:p>
        </w:tc>
        <w:tc>
          <w:tcPr>
            <w:tcW w:w="144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r>
      <w:tr w:rsidR="002660B7">
        <w:tc>
          <w:tcPr>
            <w:tcW w:w="900" w:type="dxa"/>
            <w:tcBorders>
              <w:top w:val="single" w:sz="4" w:space="0" w:color="auto"/>
              <w:left w:val="single" w:sz="4" w:space="0" w:color="auto"/>
              <w:bottom w:val="single" w:sz="4" w:space="0" w:color="auto"/>
              <w:right w:val="single" w:sz="4" w:space="0" w:color="auto"/>
            </w:tcBorders>
          </w:tcPr>
          <w:p w:rsidR="002660B7" w:rsidRDefault="00647B56" w:rsidP="00375F1B">
            <w:pPr>
              <w:pStyle w:val="Tabletext"/>
            </w:pPr>
            <w:r>
              <w:t>1.1</w:t>
            </w:r>
          </w:p>
        </w:tc>
        <w:tc>
          <w:tcPr>
            <w:tcW w:w="6480" w:type="dxa"/>
            <w:tcBorders>
              <w:top w:val="single" w:sz="4" w:space="0" w:color="auto"/>
              <w:left w:val="single" w:sz="4" w:space="0" w:color="auto"/>
              <w:bottom w:val="single" w:sz="4" w:space="0" w:color="auto"/>
              <w:right w:val="single" w:sz="4" w:space="0" w:color="auto"/>
            </w:tcBorders>
          </w:tcPr>
          <w:p w:rsidR="002660B7" w:rsidRPr="00146C5A" w:rsidRDefault="002660B7" w:rsidP="004F4328">
            <w:pPr>
              <w:pStyle w:val="Tabletext"/>
            </w:pPr>
            <w:r w:rsidRPr="00856208">
              <w:t xml:space="preserve">Предложение на поставку </w:t>
            </w:r>
            <w:r w:rsidR="002E74C2" w:rsidRPr="00856208">
              <w:t>товаров</w:t>
            </w:r>
            <w:r w:rsidRPr="00856208">
              <w:t xml:space="preserve"> </w:t>
            </w:r>
            <w:r w:rsidR="00856208" w:rsidRPr="00856208">
              <w:t>(</w:t>
            </w:r>
            <w:r w:rsidR="00146C5A" w:rsidRPr="00856208">
              <w:t xml:space="preserve">по </w:t>
            </w:r>
            <w:r w:rsidRPr="00856208">
              <w:t>выполнени</w:t>
            </w:r>
            <w:r w:rsidR="00146C5A" w:rsidRPr="00856208">
              <w:t>ю</w:t>
            </w:r>
            <w:r w:rsidRPr="00856208">
              <w:t xml:space="preserve"> работ</w:t>
            </w:r>
            <w:r w:rsidR="00856208" w:rsidRPr="00856208">
              <w:t>,</w:t>
            </w:r>
            <w:r w:rsidR="00146C5A" w:rsidRPr="00856208">
              <w:t xml:space="preserve"> по </w:t>
            </w:r>
            <w:r w:rsidRPr="00856208">
              <w:t>оказани</w:t>
            </w:r>
            <w:r w:rsidR="00146C5A" w:rsidRPr="00856208">
              <w:t>ю</w:t>
            </w:r>
            <w:r w:rsidRPr="00856208">
              <w:t xml:space="preserve"> услуг</w:t>
            </w:r>
            <w:r w:rsidR="00856208" w:rsidRPr="00856208">
              <w:t>)</w:t>
            </w:r>
            <w:r w:rsidRPr="00856208">
              <w:t xml:space="preserve"> (</w:t>
            </w:r>
            <w:r w:rsidR="004F4328">
              <w:t xml:space="preserve">Форма 3 </w:t>
            </w:r>
            <w:r>
              <w:t xml:space="preserve">части </w:t>
            </w:r>
            <w:r>
              <w:fldChar w:fldCharType="begin"/>
            </w:r>
            <w:r>
              <w:instrText xml:space="preserve"> REF _Ref166329210 \r \h  \* MERGEFORMAT </w:instrText>
            </w:r>
            <w:r>
              <w:fldChar w:fldCharType="separate"/>
            </w:r>
            <w:r w:rsidR="00AB6DC0">
              <w:t>IV</w:t>
            </w:r>
            <w:r>
              <w:fldChar w:fldCharType="end"/>
            </w:r>
            <w:r>
              <w:t xml:space="preserve"> «</w:t>
            </w:r>
            <w:r>
              <w:fldChar w:fldCharType="begin"/>
            </w:r>
            <w:r>
              <w:instrText xml:space="preserve"> REF _Ref166329217 \h  \* MERGEFORMAT </w:instrText>
            </w:r>
            <w:r>
              <w:fldChar w:fldCharType="separate"/>
            </w:r>
            <w:r w:rsidR="00AB6DC0" w:rsidRPr="00AB6DC0">
              <w:t>ОБРАЗЦЫ ФОРМ ДЛЯ ЗАПОЛНЕНИЯ УЧАСТНИКАМИ РАЗМЕЩЕНИЯ ЗАКАЗА</w:t>
            </w:r>
            <w:r>
              <w:fldChar w:fldCharType="end"/>
            </w:r>
            <w:r>
              <w:t>»)</w:t>
            </w:r>
          </w:p>
        </w:tc>
        <w:tc>
          <w:tcPr>
            <w:tcW w:w="144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r>
      <w:tr w:rsidR="002660B7">
        <w:trPr>
          <w:trHeight w:val="389"/>
        </w:trPr>
        <w:tc>
          <w:tcPr>
            <w:tcW w:w="900" w:type="dxa"/>
            <w:tcBorders>
              <w:top w:val="single" w:sz="4" w:space="0" w:color="auto"/>
              <w:left w:val="single" w:sz="4" w:space="0" w:color="auto"/>
              <w:bottom w:val="single" w:sz="4" w:space="0" w:color="auto"/>
              <w:right w:val="single" w:sz="4" w:space="0" w:color="auto"/>
            </w:tcBorders>
          </w:tcPr>
          <w:p w:rsidR="002660B7" w:rsidRDefault="00647B56" w:rsidP="00375F1B">
            <w:pPr>
              <w:pStyle w:val="Tabletext"/>
            </w:pPr>
            <w:r>
              <w:t>2</w:t>
            </w:r>
          </w:p>
        </w:tc>
        <w:tc>
          <w:tcPr>
            <w:tcW w:w="648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r>
              <w:t>Выписка из Единого государственного реестра юридических лиц, выданная ФНС России, или нотариально заверенная копия такой выписки (для юридических лиц)</w:t>
            </w:r>
            <w:r w:rsidR="00FE1856">
              <w:t>, полученная не ранее чем за 6 месяцев до дня размещения на официальн</w:t>
            </w:r>
            <w:r w:rsidR="00974953">
              <w:t>о</w:t>
            </w:r>
            <w:r w:rsidR="00FE1856">
              <w:t>м сайте извещения о проведении открытого конкурса</w:t>
            </w:r>
          </w:p>
        </w:tc>
        <w:tc>
          <w:tcPr>
            <w:tcW w:w="144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r>
      <w:tr w:rsidR="002660B7">
        <w:tc>
          <w:tcPr>
            <w:tcW w:w="900" w:type="dxa"/>
            <w:tcBorders>
              <w:top w:val="single" w:sz="4" w:space="0" w:color="auto"/>
              <w:left w:val="single" w:sz="4" w:space="0" w:color="auto"/>
              <w:bottom w:val="single" w:sz="4" w:space="0" w:color="auto"/>
              <w:right w:val="single" w:sz="4" w:space="0" w:color="auto"/>
            </w:tcBorders>
          </w:tcPr>
          <w:p w:rsidR="002660B7" w:rsidRDefault="00647B56" w:rsidP="00375F1B">
            <w:pPr>
              <w:pStyle w:val="Tabletext"/>
            </w:pPr>
            <w:r>
              <w:t>5</w:t>
            </w:r>
          </w:p>
        </w:tc>
        <w:tc>
          <w:tcPr>
            <w:tcW w:w="6480" w:type="dxa"/>
            <w:tcBorders>
              <w:top w:val="single" w:sz="4" w:space="0" w:color="auto"/>
              <w:left w:val="single" w:sz="4" w:space="0" w:color="auto"/>
              <w:bottom w:val="single" w:sz="4" w:space="0" w:color="auto"/>
              <w:right w:val="single" w:sz="4" w:space="0" w:color="auto"/>
            </w:tcBorders>
          </w:tcPr>
          <w:p w:rsidR="002660B7" w:rsidRDefault="002660B7" w:rsidP="00ED217B">
            <w:pPr>
              <w:pStyle w:val="Tabletext"/>
            </w:pPr>
            <w:r>
              <w:t>Надлежащим образом заверенный перевод на русский язык документов о государственной регистрации юридического в соответствии с законодательством соответствующего государства (для иностранных лиц)</w:t>
            </w:r>
          </w:p>
        </w:tc>
        <w:tc>
          <w:tcPr>
            <w:tcW w:w="144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r>
      <w:tr w:rsidR="002660B7">
        <w:tc>
          <w:tcPr>
            <w:tcW w:w="900" w:type="dxa"/>
            <w:tcBorders>
              <w:top w:val="single" w:sz="4" w:space="0" w:color="auto"/>
              <w:left w:val="single" w:sz="4" w:space="0" w:color="auto"/>
              <w:bottom w:val="single" w:sz="4" w:space="0" w:color="auto"/>
              <w:right w:val="single" w:sz="4" w:space="0" w:color="auto"/>
            </w:tcBorders>
          </w:tcPr>
          <w:p w:rsidR="002660B7" w:rsidRDefault="00647B56" w:rsidP="00375F1B">
            <w:pPr>
              <w:pStyle w:val="Tabletext"/>
            </w:pPr>
            <w:r>
              <w:t>6</w:t>
            </w:r>
          </w:p>
        </w:tc>
        <w:tc>
          <w:tcPr>
            <w:tcW w:w="6480" w:type="dxa"/>
            <w:tcBorders>
              <w:top w:val="single" w:sz="4" w:space="0" w:color="auto"/>
              <w:left w:val="single" w:sz="4" w:space="0" w:color="auto"/>
              <w:bottom w:val="single" w:sz="4" w:space="0" w:color="auto"/>
              <w:right w:val="single" w:sz="4" w:space="0" w:color="auto"/>
            </w:tcBorders>
          </w:tcPr>
          <w:p w:rsidR="002660B7" w:rsidRDefault="002660B7" w:rsidP="00B65CA9">
            <w:pPr>
              <w:pStyle w:val="Tabletext"/>
            </w:pPr>
            <w:r>
              <w:t>Документ, подтверждающий полномочия лица на осуществление действий от имени участника размещения заказа, в случае необходимости (например, приказ о назначении на должность, доверенность на лицо, уполномоченное осуществлять действия от имени участника размещения заказа (</w:t>
            </w:r>
            <w:r w:rsidR="00B65CA9">
              <w:t xml:space="preserve">Форма 4 </w:t>
            </w:r>
            <w:r>
              <w:t xml:space="preserve">части </w:t>
            </w:r>
            <w:r>
              <w:fldChar w:fldCharType="begin"/>
            </w:r>
            <w:r>
              <w:instrText xml:space="preserve"> REF _Ref166329210 \r \h  \* MERGEFORMAT </w:instrText>
            </w:r>
            <w:r>
              <w:fldChar w:fldCharType="separate"/>
            </w:r>
            <w:r w:rsidR="00AB6DC0">
              <w:t>IV</w:t>
            </w:r>
            <w:r>
              <w:fldChar w:fldCharType="end"/>
            </w:r>
            <w:r>
              <w:t xml:space="preserve"> «</w:t>
            </w:r>
            <w:r>
              <w:fldChar w:fldCharType="begin"/>
            </w:r>
            <w:r>
              <w:instrText xml:space="preserve"> REF _Ref166329217 \h  \* MERGEFORMAT </w:instrText>
            </w:r>
            <w:r>
              <w:fldChar w:fldCharType="separate"/>
            </w:r>
            <w:r w:rsidR="00AB6DC0" w:rsidRPr="00AB6DC0">
              <w:t>ОБРАЗЦЫ ФОРМ ДЛЯ ЗАПОЛНЕНИЯ УЧАСТНИКАМИ РАЗМЕЩЕНИЯ ЗАКАЗА</w:t>
            </w:r>
            <w:r>
              <w:fldChar w:fldCharType="end"/>
            </w:r>
            <w:r>
              <w:t>»))</w:t>
            </w:r>
          </w:p>
        </w:tc>
        <w:tc>
          <w:tcPr>
            <w:tcW w:w="144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r>
      <w:tr w:rsidR="00E37F34" w:rsidRPr="00ED4093">
        <w:tc>
          <w:tcPr>
            <w:tcW w:w="900" w:type="dxa"/>
            <w:tcBorders>
              <w:top w:val="single" w:sz="4" w:space="0" w:color="auto"/>
              <w:left w:val="single" w:sz="4" w:space="0" w:color="auto"/>
              <w:bottom w:val="single" w:sz="4" w:space="0" w:color="auto"/>
              <w:right w:val="single" w:sz="4" w:space="0" w:color="auto"/>
            </w:tcBorders>
          </w:tcPr>
          <w:p w:rsidR="00E37F34" w:rsidRPr="00ED4093" w:rsidRDefault="00647B56" w:rsidP="00375F1B">
            <w:pPr>
              <w:pStyle w:val="Tabletext"/>
            </w:pPr>
            <w:r w:rsidRPr="00ED4093">
              <w:t>7</w:t>
            </w:r>
          </w:p>
        </w:tc>
        <w:tc>
          <w:tcPr>
            <w:tcW w:w="6480" w:type="dxa"/>
            <w:tcBorders>
              <w:top w:val="single" w:sz="4" w:space="0" w:color="auto"/>
              <w:left w:val="single" w:sz="4" w:space="0" w:color="auto"/>
              <w:bottom w:val="single" w:sz="4" w:space="0" w:color="auto"/>
              <w:right w:val="single" w:sz="4" w:space="0" w:color="auto"/>
            </w:tcBorders>
          </w:tcPr>
          <w:p w:rsidR="00E37F34" w:rsidRPr="00ED4093" w:rsidRDefault="00E37F34" w:rsidP="00375F1B">
            <w:pPr>
              <w:pStyle w:val="Tabletext"/>
            </w:pPr>
            <w:r w:rsidRPr="00ED4093">
              <w:rPr>
                <w:szCs w:val="20"/>
              </w:rPr>
              <w:t>Копия учредительных документов участника размещения заказа (для юридических лиц)</w:t>
            </w:r>
          </w:p>
        </w:tc>
        <w:tc>
          <w:tcPr>
            <w:tcW w:w="1440" w:type="dxa"/>
            <w:tcBorders>
              <w:top w:val="single" w:sz="4" w:space="0" w:color="auto"/>
              <w:left w:val="single" w:sz="4" w:space="0" w:color="auto"/>
              <w:bottom w:val="single" w:sz="4" w:space="0" w:color="auto"/>
              <w:right w:val="single" w:sz="4" w:space="0" w:color="auto"/>
            </w:tcBorders>
          </w:tcPr>
          <w:p w:rsidR="00E37F34" w:rsidRPr="00ED4093" w:rsidRDefault="00E37F34"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E37F34" w:rsidRPr="00ED4093" w:rsidRDefault="00E37F34" w:rsidP="00375F1B">
            <w:pPr>
              <w:pStyle w:val="Tabletext"/>
            </w:pPr>
          </w:p>
        </w:tc>
      </w:tr>
      <w:tr w:rsidR="00E37F34">
        <w:tc>
          <w:tcPr>
            <w:tcW w:w="900" w:type="dxa"/>
            <w:tcBorders>
              <w:top w:val="single" w:sz="4" w:space="0" w:color="auto"/>
              <w:left w:val="single" w:sz="4" w:space="0" w:color="auto"/>
              <w:bottom w:val="single" w:sz="4" w:space="0" w:color="auto"/>
              <w:right w:val="single" w:sz="4" w:space="0" w:color="auto"/>
            </w:tcBorders>
          </w:tcPr>
          <w:p w:rsidR="00E37F34" w:rsidRPr="00ED4093" w:rsidRDefault="001910AF" w:rsidP="00375F1B">
            <w:pPr>
              <w:pStyle w:val="Tabletext"/>
            </w:pPr>
            <w:r>
              <w:t>8</w:t>
            </w:r>
          </w:p>
        </w:tc>
        <w:tc>
          <w:tcPr>
            <w:tcW w:w="6480" w:type="dxa"/>
            <w:tcBorders>
              <w:top w:val="single" w:sz="4" w:space="0" w:color="auto"/>
              <w:left w:val="single" w:sz="4" w:space="0" w:color="auto"/>
              <w:bottom w:val="single" w:sz="4" w:space="0" w:color="auto"/>
              <w:right w:val="single" w:sz="4" w:space="0" w:color="auto"/>
            </w:tcBorders>
          </w:tcPr>
          <w:p w:rsidR="00E37F34" w:rsidRDefault="00E37F34" w:rsidP="00375F1B">
            <w:pPr>
              <w:pStyle w:val="Tabletext"/>
            </w:pPr>
            <w:proofErr w:type="gramStart"/>
            <w:r w:rsidRPr="00ED4093">
              <w:rPr>
                <w:szCs w:val="20"/>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 предметом контракта, или внесение денежных средств в качестве обеспечения заявки на участие в конкурсе</w:t>
            </w:r>
            <w:proofErr w:type="gramEnd"/>
            <w:r w:rsidRPr="00ED4093">
              <w:rPr>
                <w:szCs w:val="20"/>
              </w:rPr>
              <w:t>, обеспечения исполнения контракта являются крупной сделкой</w:t>
            </w:r>
          </w:p>
        </w:tc>
        <w:tc>
          <w:tcPr>
            <w:tcW w:w="1440" w:type="dxa"/>
            <w:tcBorders>
              <w:top w:val="single" w:sz="4" w:space="0" w:color="auto"/>
              <w:left w:val="single" w:sz="4" w:space="0" w:color="auto"/>
              <w:bottom w:val="single" w:sz="4" w:space="0" w:color="auto"/>
              <w:right w:val="single" w:sz="4" w:space="0" w:color="auto"/>
            </w:tcBorders>
          </w:tcPr>
          <w:p w:rsidR="00E37F34" w:rsidRDefault="00E37F34"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E37F34" w:rsidRDefault="00E37F34" w:rsidP="00375F1B">
            <w:pPr>
              <w:pStyle w:val="Tabletext"/>
            </w:pPr>
          </w:p>
        </w:tc>
      </w:tr>
      <w:tr w:rsidR="002660B7">
        <w:tc>
          <w:tcPr>
            <w:tcW w:w="900" w:type="dxa"/>
            <w:tcBorders>
              <w:top w:val="single" w:sz="4" w:space="0" w:color="auto"/>
              <w:left w:val="single" w:sz="4" w:space="0" w:color="auto"/>
              <w:bottom w:val="single" w:sz="4" w:space="0" w:color="auto"/>
              <w:right w:val="single" w:sz="4" w:space="0" w:color="auto"/>
            </w:tcBorders>
          </w:tcPr>
          <w:p w:rsidR="002660B7" w:rsidRDefault="00ED217B" w:rsidP="00375F1B">
            <w:pPr>
              <w:pStyle w:val="Tabletext"/>
            </w:pPr>
            <w:r>
              <w:t>9</w:t>
            </w:r>
          </w:p>
        </w:tc>
        <w:tc>
          <w:tcPr>
            <w:tcW w:w="6480" w:type="dxa"/>
            <w:tcBorders>
              <w:top w:val="single" w:sz="4" w:space="0" w:color="auto"/>
              <w:left w:val="single" w:sz="4" w:space="0" w:color="auto"/>
              <w:bottom w:val="single" w:sz="4" w:space="0" w:color="auto"/>
              <w:right w:val="single" w:sz="4" w:space="0" w:color="auto"/>
            </w:tcBorders>
          </w:tcPr>
          <w:p w:rsidR="002660B7" w:rsidRPr="00856208" w:rsidRDefault="00E9330A" w:rsidP="00375F1B">
            <w:pPr>
              <w:pStyle w:val="Tabletext"/>
            </w:pPr>
            <w:r w:rsidRPr="00773868">
              <w:rPr>
                <w:szCs w:val="20"/>
              </w:rPr>
              <w:t>копии соответствующих действующих лицензий участника размещения заказа на выполнение видов деятельности в рамках договора, подлежащих лицензированию в соответствии с действующим законодательством Российской Федерации</w:t>
            </w:r>
          </w:p>
        </w:tc>
        <w:tc>
          <w:tcPr>
            <w:tcW w:w="144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r>
      <w:tr w:rsidR="00F04C1A">
        <w:tc>
          <w:tcPr>
            <w:tcW w:w="900" w:type="dxa"/>
            <w:tcBorders>
              <w:top w:val="single" w:sz="4" w:space="0" w:color="auto"/>
              <w:left w:val="single" w:sz="4" w:space="0" w:color="auto"/>
              <w:bottom w:val="single" w:sz="4" w:space="0" w:color="auto"/>
              <w:right w:val="single" w:sz="4" w:space="0" w:color="auto"/>
            </w:tcBorders>
          </w:tcPr>
          <w:p w:rsidR="00F04C1A" w:rsidRDefault="00F04C1A" w:rsidP="00375F1B">
            <w:pPr>
              <w:pStyle w:val="Tabletext"/>
            </w:pPr>
            <w:r>
              <w:t>10</w:t>
            </w:r>
          </w:p>
        </w:tc>
        <w:tc>
          <w:tcPr>
            <w:tcW w:w="6480" w:type="dxa"/>
            <w:tcBorders>
              <w:top w:val="single" w:sz="4" w:space="0" w:color="auto"/>
              <w:left w:val="single" w:sz="4" w:space="0" w:color="auto"/>
              <w:bottom w:val="single" w:sz="4" w:space="0" w:color="auto"/>
              <w:right w:val="single" w:sz="4" w:space="0" w:color="auto"/>
            </w:tcBorders>
          </w:tcPr>
          <w:p w:rsidR="00F04C1A" w:rsidRPr="00773868" w:rsidRDefault="00F04C1A" w:rsidP="00375F1B">
            <w:pPr>
              <w:pStyle w:val="Tabletext"/>
              <w:rPr>
                <w:szCs w:val="20"/>
              </w:rPr>
            </w:pPr>
            <w:r w:rsidRPr="00F04C1A">
              <w:rPr>
                <w:szCs w:val="20"/>
              </w:rPr>
              <w:t>копию выписки из ЕГРПО (коды Госкомстата);</w:t>
            </w:r>
          </w:p>
        </w:tc>
        <w:tc>
          <w:tcPr>
            <w:tcW w:w="1440" w:type="dxa"/>
            <w:tcBorders>
              <w:top w:val="single" w:sz="4" w:space="0" w:color="auto"/>
              <w:left w:val="single" w:sz="4" w:space="0" w:color="auto"/>
              <w:bottom w:val="single" w:sz="4" w:space="0" w:color="auto"/>
              <w:right w:val="single" w:sz="4" w:space="0" w:color="auto"/>
            </w:tcBorders>
          </w:tcPr>
          <w:p w:rsidR="00F04C1A" w:rsidRDefault="00F04C1A"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F04C1A" w:rsidRDefault="00F04C1A" w:rsidP="00375F1B">
            <w:pPr>
              <w:pStyle w:val="Tabletext"/>
            </w:pPr>
          </w:p>
        </w:tc>
      </w:tr>
      <w:tr w:rsidR="00F04C1A">
        <w:tc>
          <w:tcPr>
            <w:tcW w:w="900" w:type="dxa"/>
            <w:tcBorders>
              <w:top w:val="single" w:sz="4" w:space="0" w:color="auto"/>
              <w:left w:val="single" w:sz="4" w:space="0" w:color="auto"/>
              <w:bottom w:val="single" w:sz="4" w:space="0" w:color="auto"/>
              <w:right w:val="single" w:sz="4" w:space="0" w:color="auto"/>
            </w:tcBorders>
          </w:tcPr>
          <w:p w:rsidR="00F04C1A" w:rsidRDefault="00F04C1A" w:rsidP="00375F1B">
            <w:pPr>
              <w:pStyle w:val="Tabletext"/>
            </w:pPr>
            <w:r>
              <w:t>11</w:t>
            </w:r>
          </w:p>
        </w:tc>
        <w:tc>
          <w:tcPr>
            <w:tcW w:w="6480" w:type="dxa"/>
            <w:tcBorders>
              <w:top w:val="single" w:sz="4" w:space="0" w:color="auto"/>
              <w:left w:val="single" w:sz="4" w:space="0" w:color="auto"/>
              <w:bottom w:val="single" w:sz="4" w:space="0" w:color="auto"/>
              <w:right w:val="single" w:sz="4" w:space="0" w:color="auto"/>
            </w:tcBorders>
          </w:tcPr>
          <w:p w:rsidR="00F04C1A" w:rsidRPr="00773868" w:rsidRDefault="00812D02" w:rsidP="00812D02">
            <w:pPr>
              <w:pStyle w:val="Tabletext"/>
              <w:rPr>
                <w:szCs w:val="20"/>
              </w:rPr>
            </w:pPr>
            <w:r w:rsidRPr="00812D02">
              <w:rPr>
                <w:szCs w:val="20"/>
              </w:rPr>
              <w:t>нотариально заверенные документы, подтверждающие представленные Участником сведения о цепочке собственников, включая бенефициаров (Приложение 1).</w:t>
            </w:r>
          </w:p>
        </w:tc>
        <w:tc>
          <w:tcPr>
            <w:tcW w:w="1440" w:type="dxa"/>
            <w:tcBorders>
              <w:top w:val="single" w:sz="4" w:space="0" w:color="auto"/>
              <w:left w:val="single" w:sz="4" w:space="0" w:color="auto"/>
              <w:bottom w:val="single" w:sz="4" w:space="0" w:color="auto"/>
              <w:right w:val="single" w:sz="4" w:space="0" w:color="auto"/>
            </w:tcBorders>
          </w:tcPr>
          <w:p w:rsidR="00F04C1A" w:rsidRDefault="00F04C1A"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F04C1A" w:rsidRDefault="00F04C1A" w:rsidP="00375F1B">
            <w:pPr>
              <w:pStyle w:val="Tabletext"/>
            </w:pPr>
          </w:p>
        </w:tc>
      </w:tr>
      <w:tr w:rsidR="004B54DD">
        <w:tc>
          <w:tcPr>
            <w:tcW w:w="900" w:type="dxa"/>
            <w:tcBorders>
              <w:top w:val="single" w:sz="4" w:space="0" w:color="auto"/>
              <w:left w:val="single" w:sz="4" w:space="0" w:color="auto"/>
              <w:bottom w:val="single" w:sz="4" w:space="0" w:color="auto"/>
              <w:right w:val="single" w:sz="4" w:space="0" w:color="auto"/>
            </w:tcBorders>
          </w:tcPr>
          <w:p w:rsidR="004B54DD" w:rsidRDefault="004B54DD" w:rsidP="00375F1B">
            <w:pPr>
              <w:pStyle w:val="Tabletext"/>
            </w:pPr>
            <w:r>
              <w:t>12</w:t>
            </w:r>
          </w:p>
        </w:tc>
        <w:tc>
          <w:tcPr>
            <w:tcW w:w="6480" w:type="dxa"/>
            <w:tcBorders>
              <w:top w:val="single" w:sz="4" w:space="0" w:color="auto"/>
              <w:left w:val="single" w:sz="4" w:space="0" w:color="auto"/>
              <w:bottom w:val="single" w:sz="4" w:space="0" w:color="auto"/>
              <w:right w:val="single" w:sz="4" w:space="0" w:color="auto"/>
            </w:tcBorders>
          </w:tcPr>
          <w:p w:rsidR="004B54DD" w:rsidRPr="00812D02" w:rsidRDefault="004B54DD" w:rsidP="00812D02">
            <w:pPr>
              <w:pStyle w:val="Tabletext"/>
              <w:rPr>
                <w:szCs w:val="20"/>
              </w:rPr>
            </w:pPr>
            <w:r>
              <w:rPr>
                <w:szCs w:val="20"/>
              </w:rPr>
              <w:t>…..</w:t>
            </w:r>
          </w:p>
        </w:tc>
        <w:tc>
          <w:tcPr>
            <w:tcW w:w="1440" w:type="dxa"/>
            <w:tcBorders>
              <w:top w:val="single" w:sz="4" w:space="0" w:color="auto"/>
              <w:left w:val="single" w:sz="4" w:space="0" w:color="auto"/>
              <w:bottom w:val="single" w:sz="4" w:space="0" w:color="auto"/>
              <w:right w:val="single" w:sz="4" w:space="0" w:color="auto"/>
            </w:tcBorders>
          </w:tcPr>
          <w:p w:rsidR="004B54DD" w:rsidRDefault="004B54DD" w:rsidP="00375F1B">
            <w:pPr>
              <w:pStyle w:val="Tabletext"/>
            </w:pPr>
          </w:p>
        </w:tc>
        <w:tc>
          <w:tcPr>
            <w:tcW w:w="1620" w:type="dxa"/>
            <w:tcBorders>
              <w:top w:val="single" w:sz="4" w:space="0" w:color="auto"/>
              <w:left w:val="single" w:sz="4" w:space="0" w:color="auto"/>
              <w:bottom w:val="single" w:sz="4" w:space="0" w:color="auto"/>
              <w:right w:val="single" w:sz="4" w:space="0" w:color="auto"/>
            </w:tcBorders>
          </w:tcPr>
          <w:p w:rsidR="004B54DD" w:rsidRDefault="004B54DD" w:rsidP="00375F1B">
            <w:pPr>
              <w:pStyle w:val="Tabletext"/>
            </w:pPr>
          </w:p>
        </w:tc>
      </w:tr>
      <w:tr w:rsidR="002660B7">
        <w:tc>
          <w:tcPr>
            <w:tcW w:w="90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c>
          <w:tcPr>
            <w:tcW w:w="7920" w:type="dxa"/>
            <w:gridSpan w:val="2"/>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r>
              <w:t>ВСЕГО листов:</w:t>
            </w:r>
          </w:p>
        </w:tc>
        <w:tc>
          <w:tcPr>
            <w:tcW w:w="1620" w:type="dxa"/>
            <w:tcBorders>
              <w:top w:val="single" w:sz="4" w:space="0" w:color="auto"/>
              <w:left w:val="single" w:sz="4" w:space="0" w:color="auto"/>
              <w:bottom w:val="single" w:sz="4" w:space="0" w:color="auto"/>
              <w:right w:val="single" w:sz="4" w:space="0" w:color="auto"/>
            </w:tcBorders>
          </w:tcPr>
          <w:p w:rsidR="002660B7" w:rsidRDefault="002660B7" w:rsidP="00375F1B">
            <w:pPr>
              <w:pStyle w:val="Tabletext"/>
            </w:pPr>
          </w:p>
        </w:tc>
      </w:tr>
    </w:tbl>
    <w:p w:rsidR="002660B7" w:rsidRDefault="002660B7">
      <w:pPr>
        <w:rPr>
          <w:b/>
        </w:rPr>
      </w:pPr>
      <w:r>
        <w:rPr>
          <w:b/>
        </w:rPr>
        <w:t>Руководитель участника размещения заказа</w:t>
      </w:r>
    </w:p>
    <w:p w:rsidR="002660B7" w:rsidRDefault="002660B7">
      <w:r>
        <w:t xml:space="preserve">(уполномоченный представитель) </w:t>
      </w:r>
      <w:r>
        <w:tab/>
      </w:r>
      <w:r>
        <w:tab/>
      </w:r>
      <w:r>
        <w:tab/>
      </w:r>
      <w:r>
        <w:tab/>
      </w:r>
      <w:r>
        <w:tab/>
        <w:t>_________________ (Ф.И.О.)</w:t>
      </w:r>
    </w:p>
    <w:p w:rsidR="002660B7" w:rsidRDefault="002660B7">
      <w:pPr>
        <w:ind w:left="6381" w:firstLine="709"/>
        <w:rPr>
          <w:vertAlign w:val="superscript"/>
        </w:rPr>
      </w:pPr>
      <w:r>
        <w:rPr>
          <w:vertAlign w:val="superscript"/>
        </w:rPr>
        <w:t>(подпись)</w:t>
      </w:r>
    </w:p>
    <w:p w:rsidR="002660B7" w:rsidRDefault="002660B7" w:rsidP="00B56771">
      <w:pPr>
        <w:pStyle w:val="11"/>
        <w:numPr>
          <w:ilvl w:val="1"/>
          <w:numId w:val="15"/>
        </w:numPr>
        <w:tabs>
          <w:tab w:val="clear" w:pos="2160"/>
          <w:tab w:val="num" w:pos="1260"/>
        </w:tabs>
        <w:spacing w:after="120" w:line="360" w:lineRule="auto"/>
        <w:ind w:left="540" w:hanging="540"/>
        <w:rPr>
          <w:sz w:val="26"/>
          <w:szCs w:val="26"/>
        </w:rPr>
      </w:pPr>
      <w:r>
        <w:rPr>
          <w:vertAlign w:val="superscript"/>
        </w:rPr>
        <w:br w:type="page"/>
      </w:r>
      <w:bookmarkStart w:id="274" w:name="_Ref166329536"/>
      <w:bookmarkStart w:id="275" w:name="_Toc320713646"/>
      <w:bookmarkStart w:id="276" w:name="_Toc121292706"/>
      <w:bookmarkStart w:id="277" w:name="_Toc127334286"/>
      <w:r>
        <w:rPr>
          <w:sz w:val="24"/>
        </w:rPr>
        <w:lastRenderedPageBreak/>
        <w:t xml:space="preserve">ЗАЯВКА НА УЧАСТИЕ В </w:t>
      </w:r>
      <w:proofErr w:type="gramStart"/>
      <w:r>
        <w:rPr>
          <w:sz w:val="24"/>
        </w:rPr>
        <w:t>КОНКУРСЕ</w:t>
      </w:r>
      <w:bookmarkEnd w:id="274"/>
      <w:bookmarkEnd w:id="275"/>
      <w:proofErr w:type="gramEnd"/>
    </w:p>
    <w:p w:rsidR="002660B7" w:rsidRPr="00062D27" w:rsidRDefault="002660B7">
      <w:pPr>
        <w:ind w:firstLine="709"/>
        <w:rPr>
          <w:i/>
        </w:rPr>
      </w:pPr>
      <w:bookmarkStart w:id="278" w:name="_Ref166329400"/>
      <w:r>
        <w:rPr>
          <w:i/>
        </w:rPr>
        <w:t>На бланке участника размещения заказа</w:t>
      </w:r>
      <w:bookmarkEnd w:id="278"/>
    </w:p>
    <w:p w:rsidR="002660B7" w:rsidRDefault="002660B7">
      <w:pPr>
        <w:ind w:firstLine="709"/>
      </w:pPr>
    </w:p>
    <w:p w:rsidR="002660B7" w:rsidRDefault="002660B7">
      <w:pPr>
        <w:ind w:firstLine="709"/>
      </w:pPr>
      <w:r>
        <w:t>Дата, исх. номер</w:t>
      </w:r>
    </w:p>
    <w:p w:rsidR="002660B7" w:rsidRPr="00856208" w:rsidRDefault="008E0D21">
      <w:pPr>
        <w:ind w:left="5580"/>
        <w:rPr>
          <w:b/>
        </w:rPr>
      </w:pPr>
      <w:r w:rsidRPr="00856208">
        <w:rPr>
          <w:b/>
        </w:rPr>
        <w:t>З</w:t>
      </w:r>
      <w:r w:rsidR="002660B7" w:rsidRPr="00856208">
        <w:rPr>
          <w:b/>
        </w:rPr>
        <w:t>аказчику</w:t>
      </w:r>
    </w:p>
    <w:p w:rsidR="002660B7" w:rsidRPr="00856208" w:rsidRDefault="00856208">
      <w:pPr>
        <w:ind w:left="5580"/>
        <w:rPr>
          <w:b/>
        </w:rPr>
      </w:pPr>
      <w:r w:rsidRPr="00856208">
        <w:rPr>
          <w:b/>
        </w:rPr>
        <w:t>(</w:t>
      </w:r>
      <w:r w:rsidR="002660B7" w:rsidRPr="00856208">
        <w:rPr>
          <w:b/>
        </w:rPr>
        <w:t>Уполномоченному органу</w:t>
      </w:r>
      <w:r w:rsidRPr="00856208">
        <w:rPr>
          <w:b/>
        </w:rPr>
        <w:t>)</w:t>
      </w:r>
      <w:r w:rsidR="002660B7" w:rsidRPr="00856208">
        <w:rPr>
          <w:b/>
        </w:rPr>
        <w:t>:</w:t>
      </w:r>
    </w:p>
    <w:p w:rsidR="002660B7" w:rsidRDefault="002660B7">
      <w:pPr>
        <w:ind w:left="5580"/>
        <w:jc w:val="left"/>
        <w:rPr>
          <w:i/>
        </w:rPr>
      </w:pPr>
      <w:proofErr w:type="gramStart"/>
      <w:r w:rsidRPr="00856208">
        <w:t>(</w:t>
      </w:r>
      <w:r w:rsidRPr="00856208">
        <w:rPr>
          <w:i/>
        </w:rPr>
        <w:t xml:space="preserve">(Указывается наименование </w:t>
      </w:r>
      <w:r w:rsidR="008E0D21" w:rsidRPr="00856208">
        <w:rPr>
          <w:i/>
        </w:rPr>
        <w:t>З</w:t>
      </w:r>
      <w:r w:rsidRPr="00856208">
        <w:rPr>
          <w:i/>
        </w:rPr>
        <w:t>аказчика</w:t>
      </w:r>
      <w:r w:rsidR="008E0D21" w:rsidRPr="00856208">
        <w:rPr>
          <w:i/>
        </w:rPr>
        <w:t xml:space="preserve"> </w:t>
      </w:r>
      <w:r w:rsidR="00856208">
        <w:rPr>
          <w:i/>
        </w:rPr>
        <w:t>(</w:t>
      </w:r>
      <w:r w:rsidRPr="00856208">
        <w:rPr>
          <w:i/>
        </w:rPr>
        <w:t>Уполномоченного</w:t>
      </w:r>
      <w:r>
        <w:rPr>
          <w:i/>
        </w:rPr>
        <w:t xml:space="preserve"> органа</w:t>
      </w:r>
      <w:r w:rsidR="00856208">
        <w:t>)</w:t>
      </w:r>
      <w:r>
        <w:rPr>
          <w:i/>
        </w:rPr>
        <w:t>, в чей адрес направляется заявка на участие в конкурсе)</w:t>
      </w:r>
      <w:proofErr w:type="gramEnd"/>
    </w:p>
    <w:p w:rsidR="002660B7" w:rsidRDefault="002660B7">
      <w:pPr>
        <w:ind w:firstLine="709"/>
      </w:pPr>
    </w:p>
    <w:p w:rsidR="002660B7" w:rsidRDefault="002660B7" w:rsidP="00404E3A">
      <w:pPr>
        <w:pStyle w:val="36"/>
        <w:tabs>
          <w:tab w:val="clear" w:pos="0"/>
          <w:tab w:val="left" w:pos="284"/>
        </w:tabs>
        <w:ind w:firstLine="709"/>
        <w:jc w:val="center"/>
        <w:rPr>
          <w:i w:val="0"/>
          <w:sz w:val="24"/>
        </w:rPr>
      </w:pPr>
      <w:r>
        <w:rPr>
          <w:i w:val="0"/>
          <w:sz w:val="24"/>
        </w:rPr>
        <w:t xml:space="preserve">ЗАЯВКА НА УЧАСТИЕ В </w:t>
      </w:r>
      <w:proofErr w:type="gramStart"/>
      <w:r>
        <w:rPr>
          <w:i w:val="0"/>
          <w:sz w:val="24"/>
        </w:rPr>
        <w:t>КОНКУРСЕ</w:t>
      </w:r>
      <w:proofErr w:type="gramEnd"/>
    </w:p>
    <w:p w:rsidR="00BD02C5" w:rsidRPr="00BD02C5" w:rsidRDefault="002660B7" w:rsidP="00E45BA6">
      <w:pPr>
        <w:numPr>
          <w:ilvl w:val="0"/>
          <w:numId w:val="33"/>
        </w:numPr>
        <w:tabs>
          <w:tab w:val="clear" w:pos="454"/>
          <w:tab w:val="num" w:pos="993"/>
        </w:tabs>
        <w:ind w:firstLine="567"/>
        <w:rPr>
          <w:szCs w:val="22"/>
        </w:rPr>
      </w:pPr>
      <w:r w:rsidRPr="00BD02C5">
        <w:rPr>
          <w:szCs w:val="22"/>
        </w:rPr>
        <w:t xml:space="preserve">на право заключения с </w:t>
      </w:r>
      <w:r w:rsidR="00BD02C5" w:rsidRPr="00BD02C5">
        <w:rPr>
          <w:szCs w:val="22"/>
        </w:rPr>
        <w:t>ОАО «Дальневосточная распределительная сетевая компания</w:t>
      </w:r>
      <w:r w:rsidRPr="00BD02C5">
        <w:rPr>
          <w:szCs w:val="22"/>
        </w:rPr>
        <w:t xml:space="preserve"> </w:t>
      </w:r>
      <w:r w:rsidR="00BD02C5" w:rsidRPr="00BD02C5">
        <w:rPr>
          <w:szCs w:val="22"/>
        </w:rPr>
        <w:t xml:space="preserve">договора на оказание услуг </w:t>
      </w:r>
      <w:r w:rsidR="00BD02C5" w:rsidRPr="00BD02C5">
        <w:rPr>
          <w:b/>
          <w:i/>
          <w:szCs w:val="22"/>
        </w:rPr>
        <w:t xml:space="preserve">по предоставлению </w:t>
      </w:r>
      <w:proofErr w:type="spellStart"/>
      <w:r w:rsidR="00BD02C5" w:rsidRPr="00BD02C5">
        <w:rPr>
          <w:b/>
          <w:i/>
          <w:szCs w:val="22"/>
        </w:rPr>
        <w:t>невозобновляемой</w:t>
      </w:r>
      <w:proofErr w:type="spellEnd"/>
      <w:r w:rsidR="00BD02C5" w:rsidRPr="00BD02C5">
        <w:rPr>
          <w:b/>
          <w:i/>
          <w:szCs w:val="22"/>
        </w:rPr>
        <w:t xml:space="preserve"> кредитной линии с возможностью открытия расчетного счета для нужд  ОАО «ДРСК»</w:t>
      </w:r>
      <w:r w:rsidR="00BD02C5" w:rsidRPr="00BD02C5">
        <w:rPr>
          <w:szCs w:val="22"/>
        </w:rPr>
        <w:t xml:space="preserve"> </w:t>
      </w:r>
      <w:r w:rsidR="00BD02C5" w:rsidRPr="00BD02C5">
        <w:rPr>
          <w:b/>
          <w:i/>
          <w:szCs w:val="22"/>
        </w:rPr>
        <w:t>в сумме 1 100 000 000  рублей.</w:t>
      </w:r>
      <w:r w:rsidR="00BD02C5" w:rsidRPr="00BD02C5">
        <w:rPr>
          <w:szCs w:val="22"/>
        </w:rPr>
        <w:t xml:space="preserve"> </w:t>
      </w:r>
    </w:p>
    <w:p w:rsidR="002660B7" w:rsidRPr="00BD02C5" w:rsidRDefault="002660B7" w:rsidP="00BD02C5">
      <w:pPr>
        <w:jc w:val="center"/>
        <w:rPr>
          <w:b/>
          <w:i/>
          <w:szCs w:val="22"/>
        </w:rPr>
      </w:pPr>
    </w:p>
    <w:p w:rsidR="002660B7" w:rsidRPr="00404E3A" w:rsidRDefault="002660B7" w:rsidP="00404E3A">
      <w:pPr>
        <w:tabs>
          <w:tab w:val="left" w:pos="284"/>
        </w:tabs>
        <w:rPr>
          <w:bCs/>
          <w:sz w:val="21"/>
          <w:szCs w:val="21"/>
        </w:rPr>
      </w:pPr>
      <w:r w:rsidRPr="00404E3A">
        <w:rPr>
          <w:sz w:val="21"/>
          <w:szCs w:val="21"/>
        </w:rPr>
        <w:t>1.</w:t>
      </w:r>
      <w:r w:rsidRPr="00404E3A">
        <w:rPr>
          <w:bCs/>
          <w:sz w:val="21"/>
          <w:szCs w:val="21"/>
        </w:rPr>
        <w:t> Изучив конкурсную документацию на право заключения вышеупомянутого контракта, а также применимые к данному конкурсу законодательство и нормативно-правовые акты _____________________________________________________________________________________</w:t>
      </w:r>
    </w:p>
    <w:p w:rsidR="00BD02C5" w:rsidRDefault="002660B7" w:rsidP="00404E3A">
      <w:pPr>
        <w:tabs>
          <w:tab w:val="left" w:pos="284"/>
        </w:tabs>
        <w:rPr>
          <w:bCs/>
          <w:i/>
          <w:sz w:val="21"/>
          <w:szCs w:val="21"/>
        </w:rPr>
      </w:pPr>
      <w:proofErr w:type="gramStart"/>
      <w:r w:rsidRPr="00404E3A">
        <w:rPr>
          <w:bCs/>
          <w:i/>
          <w:sz w:val="21"/>
          <w:szCs w:val="21"/>
        </w:rPr>
        <w:t xml:space="preserve">(наименование участника размещения заказа с указанием организационно-правовой формы, место нахождения, почтовый адрес (для юридического лица) </w:t>
      </w:r>
      <w:proofErr w:type="gramEnd"/>
    </w:p>
    <w:p w:rsidR="002660B7" w:rsidRPr="00404E3A" w:rsidRDefault="002660B7" w:rsidP="00404E3A">
      <w:pPr>
        <w:tabs>
          <w:tab w:val="left" w:pos="284"/>
        </w:tabs>
        <w:rPr>
          <w:bCs/>
          <w:sz w:val="21"/>
          <w:szCs w:val="21"/>
        </w:rPr>
      </w:pPr>
      <w:r w:rsidRPr="00404E3A">
        <w:rPr>
          <w:bCs/>
          <w:sz w:val="21"/>
          <w:szCs w:val="21"/>
        </w:rPr>
        <w:t>в лице, ___________________________________________________________</w:t>
      </w:r>
      <w:r w:rsidR="004C591B" w:rsidRPr="00404E3A">
        <w:rPr>
          <w:bCs/>
          <w:sz w:val="21"/>
          <w:szCs w:val="21"/>
        </w:rPr>
        <w:t>______</w:t>
      </w:r>
      <w:r w:rsidRPr="00404E3A">
        <w:rPr>
          <w:bCs/>
          <w:sz w:val="21"/>
          <w:szCs w:val="21"/>
        </w:rPr>
        <w:t>_____________</w:t>
      </w:r>
    </w:p>
    <w:p w:rsidR="002660B7" w:rsidRPr="00404E3A" w:rsidRDefault="002660B7" w:rsidP="00404E3A">
      <w:pPr>
        <w:tabs>
          <w:tab w:val="left" w:pos="284"/>
        </w:tabs>
        <w:rPr>
          <w:bCs/>
          <w:i/>
          <w:sz w:val="21"/>
          <w:szCs w:val="21"/>
        </w:rPr>
      </w:pPr>
      <w:r w:rsidRPr="00404E3A">
        <w:rPr>
          <w:bCs/>
          <w:i/>
          <w:sz w:val="21"/>
          <w:szCs w:val="21"/>
        </w:rPr>
        <w:t xml:space="preserve">(наименование должности, Ф.И.О. руководителя, уполномоченного лица </w:t>
      </w:r>
      <w:r w:rsidRPr="00404E3A">
        <w:rPr>
          <w:bCs/>
          <w:i/>
          <w:sz w:val="21"/>
          <w:szCs w:val="21"/>
        </w:rPr>
        <w:br/>
        <w:t>(для юридического лица))</w:t>
      </w:r>
    </w:p>
    <w:p w:rsidR="002660B7" w:rsidRPr="00404E3A" w:rsidRDefault="002660B7" w:rsidP="00404E3A">
      <w:pPr>
        <w:tabs>
          <w:tab w:val="left" w:pos="284"/>
        </w:tabs>
        <w:rPr>
          <w:sz w:val="21"/>
          <w:szCs w:val="21"/>
        </w:rPr>
      </w:pPr>
      <w:r w:rsidRPr="00404E3A">
        <w:rPr>
          <w:sz w:val="21"/>
          <w:szCs w:val="21"/>
        </w:rPr>
        <w:t>сообщает о согласии участвовать в конкурсе на условиях, установленных в указанных выше документах, и направляет настоящую заявку на участие в конкурсе.</w:t>
      </w:r>
    </w:p>
    <w:p w:rsidR="002660B7" w:rsidRPr="00404E3A" w:rsidRDefault="002660B7" w:rsidP="00404E3A">
      <w:pPr>
        <w:tabs>
          <w:tab w:val="left" w:pos="284"/>
        </w:tabs>
        <w:rPr>
          <w:bCs/>
          <w:sz w:val="21"/>
          <w:szCs w:val="21"/>
        </w:rPr>
      </w:pPr>
      <w:r w:rsidRPr="00404E3A">
        <w:rPr>
          <w:bCs/>
          <w:sz w:val="21"/>
          <w:szCs w:val="21"/>
        </w:rPr>
        <w:t xml:space="preserve">2. Мы согласны </w:t>
      </w:r>
      <w:r w:rsidR="00E05E79" w:rsidRPr="00404E3A">
        <w:rPr>
          <w:bCs/>
          <w:sz w:val="21"/>
          <w:szCs w:val="21"/>
        </w:rPr>
        <w:t xml:space="preserve">поставить </w:t>
      </w:r>
      <w:r w:rsidR="002E74C2" w:rsidRPr="00404E3A">
        <w:rPr>
          <w:bCs/>
          <w:sz w:val="21"/>
          <w:szCs w:val="21"/>
        </w:rPr>
        <w:t>товар</w:t>
      </w:r>
      <w:r w:rsidR="00E05E79" w:rsidRPr="00404E3A">
        <w:rPr>
          <w:bCs/>
          <w:sz w:val="21"/>
          <w:szCs w:val="21"/>
        </w:rPr>
        <w:t xml:space="preserve"> </w:t>
      </w:r>
      <w:r w:rsidR="00D04552" w:rsidRPr="00404E3A">
        <w:rPr>
          <w:bCs/>
          <w:sz w:val="21"/>
          <w:szCs w:val="21"/>
        </w:rPr>
        <w:t>(</w:t>
      </w:r>
      <w:r w:rsidR="00E05E79" w:rsidRPr="00404E3A">
        <w:rPr>
          <w:bCs/>
          <w:sz w:val="21"/>
          <w:szCs w:val="21"/>
        </w:rPr>
        <w:t>выполнить работы</w:t>
      </w:r>
      <w:r w:rsidR="00D04552" w:rsidRPr="00404E3A">
        <w:rPr>
          <w:bCs/>
          <w:sz w:val="21"/>
          <w:szCs w:val="21"/>
        </w:rPr>
        <w:t>,</w:t>
      </w:r>
      <w:r w:rsidR="00E05E79" w:rsidRPr="00404E3A">
        <w:rPr>
          <w:bCs/>
          <w:sz w:val="21"/>
          <w:szCs w:val="21"/>
        </w:rPr>
        <w:t xml:space="preserve"> оказать услуги</w:t>
      </w:r>
      <w:r w:rsidR="00D04552" w:rsidRPr="00404E3A">
        <w:rPr>
          <w:bCs/>
          <w:sz w:val="21"/>
          <w:szCs w:val="21"/>
        </w:rPr>
        <w:t>)</w:t>
      </w:r>
      <w:r w:rsidR="00E05E79" w:rsidRPr="00404E3A">
        <w:rPr>
          <w:bCs/>
          <w:sz w:val="21"/>
          <w:szCs w:val="21"/>
        </w:rPr>
        <w:t xml:space="preserve"> </w:t>
      </w:r>
      <w:r w:rsidRPr="00404E3A">
        <w:rPr>
          <w:bCs/>
          <w:sz w:val="21"/>
          <w:szCs w:val="21"/>
        </w:rPr>
        <w:t>в соответствии с требованиями конкурсной документации и на условиях, которые мы представили ниже в предложении, а именно:</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59"/>
        <w:gridCol w:w="4549"/>
        <w:gridCol w:w="2538"/>
        <w:gridCol w:w="2268"/>
      </w:tblGrid>
      <w:tr w:rsidR="00141EBB" w:rsidTr="00141EBB">
        <w:trPr>
          <w:tblHeader/>
        </w:trPr>
        <w:tc>
          <w:tcPr>
            <w:tcW w:w="959" w:type="dxa"/>
            <w:shd w:val="clear" w:color="000000" w:fill="auto"/>
            <w:vAlign w:val="center"/>
          </w:tcPr>
          <w:p w:rsidR="00141EBB" w:rsidRDefault="00141EBB" w:rsidP="00404E3A">
            <w:pPr>
              <w:pStyle w:val="Tableheader"/>
              <w:tabs>
                <w:tab w:val="left" w:pos="284"/>
              </w:tabs>
            </w:pPr>
            <w:r>
              <w:t>№</w:t>
            </w:r>
            <w:r>
              <w:br/>
            </w:r>
            <w:proofErr w:type="gramStart"/>
            <w:r>
              <w:t>п</w:t>
            </w:r>
            <w:proofErr w:type="gramEnd"/>
            <w:r>
              <w:t>/п</w:t>
            </w:r>
          </w:p>
        </w:tc>
        <w:tc>
          <w:tcPr>
            <w:tcW w:w="4549" w:type="dxa"/>
            <w:shd w:val="clear" w:color="000000" w:fill="auto"/>
            <w:vAlign w:val="center"/>
          </w:tcPr>
          <w:p w:rsidR="00141EBB" w:rsidRDefault="00141EBB" w:rsidP="00404E3A">
            <w:pPr>
              <w:pStyle w:val="Tableheader"/>
              <w:tabs>
                <w:tab w:val="left" w:pos="284"/>
              </w:tabs>
            </w:pPr>
            <w:r>
              <w:t xml:space="preserve">Наименование показателя </w:t>
            </w:r>
          </w:p>
        </w:tc>
        <w:tc>
          <w:tcPr>
            <w:tcW w:w="2538" w:type="dxa"/>
            <w:shd w:val="clear" w:color="000000" w:fill="auto"/>
            <w:vAlign w:val="center"/>
          </w:tcPr>
          <w:p w:rsidR="00141EBB" w:rsidRDefault="00141EBB" w:rsidP="00404E3A">
            <w:pPr>
              <w:pStyle w:val="Tableheader"/>
              <w:tabs>
                <w:tab w:val="left" w:pos="284"/>
              </w:tabs>
            </w:pPr>
            <w:r>
              <w:t>Значение (цифрами и прописью)</w:t>
            </w:r>
          </w:p>
          <w:p w:rsidR="00141EBB" w:rsidRPr="00D01164" w:rsidRDefault="00141EBB" w:rsidP="00404E3A">
            <w:pPr>
              <w:pStyle w:val="Tableheader"/>
              <w:tabs>
                <w:tab w:val="left" w:pos="284"/>
              </w:tabs>
              <w:rPr>
                <w:i/>
              </w:rPr>
            </w:pPr>
          </w:p>
        </w:tc>
        <w:tc>
          <w:tcPr>
            <w:tcW w:w="2268" w:type="dxa"/>
            <w:shd w:val="clear" w:color="000000" w:fill="auto"/>
            <w:vAlign w:val="center"/>
          </w:tcPr>
          <w:p w:rsidR="00141EBB" w:rsidRDefault="00141EBB" w:rsidP="00404E3A">
            <w:pPr>
              <w:pStyle w:val="Tableheader"/>
              <w:tabs>
                <w:tab w:val="left" w:pos="284"/>
              </w:tabs>
            </w:pPr>
            <w:r>
              <w:t>Примечание</w:t>
            </w:r>
          </w:p>
        </w:tc>
      </w:tr>
      <w:tr w:rsidR="00141EBB" w:rsidTr="00141EBB">
        <w:tc>
          <w:tcPr>
            <w:tcW w:w="959" w:type="dxa"/>
            <w:shd w:val="clear" w:color="000000" w:fill="auto"/>
          </w:tcPr>
          <w:p w:rsidR="00141EBB" w:rsidRDefault="00141EBB" w:rsidP="00404E3A">
            <w:pPr>
              <w:pStyle w:val="Tabletext"/>
              <w:tabs>
                <w:tab w:val="left" w:pos="284"/>
              </w:tabs>
            </w:pPr>
            <w:r>
              <w:t>1</w:t>
            </w:r>
          </w:p>
        </w:tc>
        <w:tc>
          <w:tcPr>
            <w:tcW w:w="4549" w:type="dxa"/>
            <w:shd w:val="clear" w:color="000000" w:fill="auto"/>
          </w:tcPr>
          <w:p w:rsidR="00141EBB" w:rsidRDefault="00141EBB" w:rsidP="00E343EB">
            <w:pPr>
              <w:pStyle w:val="Tabletext"/>
              <w:tabs>
                <w:tab w:val="left" w:pos="284"/>
              </w:tabs>
            </w:pPr>
            <w:r>
              <w:t xml:space="preserve">Цена контракта </w:t>
            </w:r>
          </w:p>
        </w:tc>
        <w:tc>
          <w:tcPr>
            <w:tcW w:w="2538" w:type="dxa"/>
            <w:shd w:val="clear" w:color="000000" w:fill="auto"/>
          </w:tcPr>
          <w:p w:rsidR="00141EBB" w:rsidRDefault="00141EBB" w:rsidP="00404E3A">
            <w:pPr>
              <w:pStyle w:val="Tabletext"/>
              <w:tabs>
                <w:tab w:val="left" w:pos="284"/>
              </w:tabs>
            </w:pPr>
          </w:p>
        </w:tc>
        <w:tc>
          <w:tcPr>
            <w:tcW w:w="2268" w:type="dxa"/>
            <w:shd w:val="clear" w:color="000000" w:fill="auto"/>
          </w:tcPr>
          <w:p w:rsidR="00141EBB" w:rsidRDefault="00141EBB" w:rsidP="00404E3A">
            <w:pPr>
              <w:pStyle w:val="Tabletext"/>
              <w:tabs>
                <w:tab w:val="left" w:pos="284"/>
              </w:tabs>
            </w:pPr>
          </w:p>
        </w:tc>
      </w:tr>
    </w:tbl>
    <w:p w:rsidR="002660B7" w:rsidRPr="00404E3A" w:rsidRDefault="002660B7" w:rsidP="00404E3A">
      <w:pPr>
        <w:tabs>
          <w:tab w:val="left" w:pos="284"/>
        </w:tabs>
        <w:rPr>
          <w:sz w:val="21"/>
          <w:szCs w:val="21"/>
        </w:rPr>
      </w:pPr>
      <w:r w:rsidRPr="00404E3A">
        <w:rPr>
          <w:sz w:val="21"/>
          <w:szCs w:val="21"/>
        </w:rPr>
        <w:t>3. Предложения, приведенные в пункте 2 настоящей заявки на участие в конкурсе, сформирова</w:t>
      </w:r>
      <w:r w:rsidR="004F4328">
        <w:rPr>
          <w:sz w:val="21"/>
          <w:szCs w:val="21"/>
        </w:rPr>
        <w:t>ны на основании Приложение</w:t>
      </w:r>
      <w:r w:rsidR="001910AF">
        <w:rPr>
          <w:sz w:val="21"/>
          <w:szCs w:val="21"/>
        </w:rPr>
        <w:t xml:space="preserve"> </w:t>
      </w:r>
      <w:r w:rsidR="004F4328">
        <w:rPr>
          <w:sz w:val="21"/>
          <w:szCs w:val="21"/>
        </w:rPr>
        <w:t>№ __</w:t>
      </w:r>
      <w:r w:rsidRPr="00404E3A">
        <w:rPr>
          <w:sz w:val="21"/>
          <w:szCs w:val="21"/>
        </w:rPr>
        <w:t>«</w:t>
      </w:r>
      <w:r w:rsidR="0004539E" w:rsidRPr="0004539E">
        <w:t xml:space="preserve"> </w:t>
      </w:r>
      <w:r w:rsidR="0004539E" w:rsidRPr="009C1262">
        <w:t>ПРЕДЛОЖЕНИЕ НА ПОСТАВКУ ТОВАРОВ (НА ВЫПОЛНЕНИЕ РАБОТ, ПО ОКАЗАНИЮ УСЛУГ)</w:t>
      </w:r>
      <w:r w:rsidR="0004539E">
        <w:rPr>
          <w:sz w:val="21"/>
          <w:szCs w:val="21"/>
        </w:rPr>
        <w:t>»</w:t>
      </w:r>
      <w:r w:rsidRPr="00404E3A">
        <w:rPr>
          <w:sz w:val="21"/>
          <w:szCs w:val="21"/>
        </w:rPr>
        <w:t>, которое является неотъемлемой частью настоящей заявки на участие в конкурсе.</w:t>
      </w:r>
    </w:p>
    <w:p w:rsidR="002660B7" w:rsidRPr="00404E3A" w:rsidRDefault="002660B7" w:rsidP="00404E3A">
      <w:pPr>
        <w:tabs>
          <w:tab w:val="left" w:pos="284"/>
        </w:tabs>
        <w:rPr>
          <w:sz w:val="21"/>
          <w:szCs w:val="21"/>
        </w:rPr>
      </w:pPr>
      <w:r w:rsidRPr="00404E3A">
        <w:rPr>
          <w:sz w:val="21"/>
          <w:szCs w:val="21"/>
        </w:rPr>
        <w:t>4. Мы ознакомлены с материалами, содержащимися в конкурсной документац</w:t>
      </w:r>
      <w:proofErr w:type="gramStart"/>
      <w:r w:rsidRPr="00404E3A">
        <w:rPr>
          <w:sz w:val="21"/>
          <w:szCs w:val="21"/>
        </w:rPr>
        <w:t>ии и ее</w:t>
      </w:r>
      <w:proofErr w:type="gramEnd"/>
      <w:r w:rsidRPr="00404E3A">
        <w:rPr>
          <w:sz w:val="21"/>
          <w:szCs w:val="21"/>
        </w:rPr>
        <w:t xml:space="preserve"> технической части и влияющими на стоимость товаров</w:t>
      </w:r>
      <w:r w:rsidR="005C7E0D" w:rsidRPr="00404E3A">
        <w:rPr>
          <w:sz w:val="21"/>
          <w:szCs w:val="21"/>
        </w:rPr>
        <w:t xml:space="preserve"> </w:t>
      </w:r>
      <w:r w:rsidR="004153DA" w:rsidRPr="00404E3A">
        <w:rPr>
          <w:sz w:val="21"/>
          <w:szCs w:val="21"/>
        </w:rPr>
        <w:t>(</w:t>
      </w:r>
      <w:r w:rsidRPr="00404E3A">
        <w:rPr>
          <w:sz w:val="21"/>
          <w:szCs w:val="21"/>
        </w:rPr>
        <w:t>работ</w:t>
      </w:r>
      <w:r w:rsidR="004153DA" w:rsidRPr="00404E3A">
        <w:rPr>
          <w:sz w:val="21"/>
          <w:szCs w:val="21"/>
        </w:rPr>
        <w:t>,</w:t>
      </w:r>
      <w:r w:rsidRPr="00404E3A">
        <w:rPr>
          <w:sz w:val="21"/>
          <w:szCs w:val="21"/>
        </w:rPr>
        <w:t xml:space="preserve"> услуг</w:t>
      </w:r>
      <w:r w:rsidR="004153DA" w:rsidRPr="00404E3A">
        <w:rPr>
          <w:sz w:val="21"/>
          <w:szCs w:val="21"/>
        </w:rPr>
        <w:t>)</w:t>
      </w:r>
      <w:r w:rsidRPr="00404E3A">
        <w:rPr>
          <w:sz w:val="21"/>
          <w:szCs w:val="21"/>
        </w:rPr>
        <w:t>.</w:t>
      </w:r>
    </w:p>
    <w:p w:rsidR="002660B7" w:rsidRPr="00404E3A" w:rsidRDefault="002660B7" w:rsidP="00404E3A">
      <w:pPr>
        <w:tabs>
          <w:tab w:val="left" w:pos="284"/>
        </w:tabs>
        <w:rPr>
          <w:sz w:val="21"/>
          <w:szCs w:val="21"/>
        </w:rPr>
      </w:pPr>
      <w:r w:rsidRPr="00404E3A">
        <w:rPr>
          <w:sz w:val="21"/>
          <w:szCs w:val="21"/>
        </w:rPr>
        <w:t xml:space="preserve">5. </w:t>
      </w:r>
      <w:proofErr w:type="gramStart"/>
      <w:r w:rsidRPr="00404E3A">
        <w:rPr>
          <w:sz w:val="21"/>
          <w:szCs w:val="21"/>
        </w:rPr>
        <w:t xml:space="preserve">Мы согласны с тем, что в случае, если нами не были учтены какие-либо расценки </w:t>
      </w:r>
      <w:r w:rsidR="003E6E84" w:rsidRPr="00404E3A">
        <w:rPr>
          <w:sz w:val="21"/>
          <w:szCs w:val="21"/>
        </w:rPr>
        <w:t xml:space="preserve">на поставку </w:t>
      </w:r>
      <w:r w:rsidR="002E74C2" w:rsidRPr="00404E3A">
        <w:rPr>
          <w:sz w:val="21"/>
          <w:szCs w:val="21"/>
        </w:rPr>
        <w:t>товаров</w:t>
      </w:r>
      <w:r w:rsidR="003E6E84" w:rsidRPr="00404E3A">
        <w:rPr>
          <w:sz w:val="21"/>
          <w:szCs w:val="21"/>
        </w:rPr>
        <w:t xml:space="preserve"> </w:t>
      </w:r>
      <w:r w:rsidR="004153DA" w:rsidRPr="00404E3A">
        <w:rPr>
          <w:sz w:val="21"/>
          <w:szCs w:val="21"/>
        </w:rPr>
        <w:t>(</w:t>
      </w:r>
      <w:r w:rsidR="003E6E84" w:rsidRPr="00404E3A">
        <w:rPr>
          <w:sz w:val="21"/>
          <w:szCs w:val="21"/>
        </w:rPr>
        <w:t>на выполнение работ</w:t>
      </w:r>
      <w:r w:rsidR="004153DA" w:rsidRPr="00404E3A">
        <w:rPr>
          <w:sz w:val="21"/>
          <w:szCs w:val="21"/>
        </w:rPr>
        <w:t>,</w:t>
      </w:r>
      <w:r w:rsidR="003E6E84" w:rsidRPr="00404E3A">
        <w:rPr>
          <w:sz w:val="21"/>
          <w:szCs w:val="21"/>
        </w:rPr>
        <w:t xml:space="preserve"> по оказанию услуг</w:t>
      </w:r>
      <w:r w:rsidR="004153DA" w:rsidRPr="00404E3A">
        <w:rPr>
          <w:sz w:val="21"/>
          <w:szCs w:val="21"/>
        </w:rPr>
        <w:t>)</w:t>
      </w:r>
      <w:r w:rsidRPr="00404E3A">
        <w:rPr>
          <w:sz w:val="21"/>
          <w:szCs w:val="21"/>
        </w:rPr>
        <w:t xml:space="preserve">, которые должны быть поставлены </w:t>
      </w:r>
      <w:r w:rsidR="004153DA" w:rsidRPr="00404E3A">
        <w:rPr>
          <w:sz w:val="21"/>
          <w:szCs w:val="21"/>
        </w:rPr>
        <w:t>(</w:t>
      </w:r>
      <w:r w:rsidRPr="00404E3A">
        <w:rPr>
          <w:sz w:val="21"/>
          <w:szCs w:val="21"/>
        </w:rPr>
        <w:t>выполнены</w:t>
      </w:r>
      <w:r w:rsidR="004153DA" w:rsidRPr="00404E3A">
        <w:rPr>
          <w:sz w:val="21"/>
          <w:szCs w:val="21"/>
        </w:rPr>
        <w:t>,</w:t>
      </w:r>
      <w:r w:rsidRPr="00404E3A">
        <w:rPr>
          <w:sz w:val="21"/>
          <w:szCs w:val="21"/>
        </w:rPr>
        <w:t xml:space="preserve"> оказаны</w:t>
      </w:r>
      <w:r w:rsidR="004153DA" w:rsidRPr="00404E3A">
        <w:rPr>
          <w:sz w:val="21"/>
          <w:szCs w:val="21"/>
        </w:rPr>
        <w:t>)</w:t>
      </w:r>
      <w:r w:rsidRPr="00404E3A">
        <w:rPr>
          <w:sz w:val="21"/>
          <w:szCs w:val="21"/>
        </w:rPr>
        <w:t xml:space="preserve"> в соответствии с предметом конкурса </w:t>
      </w:r>
      <w:r w:rsidR="003E6E84" w:rsidRPr="00404E3A">
        <w:rPr>
          <w:sz w:val="21"/>
          <w:szCs w:val="21"/>
        </w:rPr>
        <w:t>данн</w:t>
      </w:r>
      <w:r w:rsidR="002E74C2" w:rsidRPr="00404E3A">
        <w:rPr>
          <w:sz w:val="21"/>
          <w:szCs w:val="21"/>
        </w:rPr>
        <w:t>ый</w:t>
      </w:r>
      <w:r w:rsidR="003E6E84" w:rsidRPr="00404E3A">
        <w:rPr>
          <w:sz w:val="21"/>
          <w:szCs w:val="21"/>
        </w:rPr>
        <w:t xml:space="preserve"> </w:t>
      </w:r>
      <w:r w:rsidR="002E74C2" w:rsidRPr="00404E3A">
        <w:rPr>
          <w:sz w:val="21"/>
          <w:szCs w:val="21"/>
        </w:rPr>
        <w:t>товар</w:t>
      </w:r>
      <w:r w:rsidRPr="00404E3A">
        <w:rPr>
          <w:sz w:val="21"/>
          <w:szCs w:val="21"/>
        </w:rPr>
        <w:t xml:space="preserve"> </w:t>
      </w:r>
      <w:r w:rsidR="004153DA" w:rsidRPr="00404E3A">
        <w:rPr>
          <w:sz w:val="21"/>
          <w:szCs w:val="21"/>
        </w:rPr>
        <w:t>(</w:t>
      </w:r>
      <w:r w:rsidR="006D0439" w:rsidRPr="00404E3A">
        <w:rPr>
          <w:sz w:val="21"/>
          <w:szCs w:val="21"/>
        </w:rPr>
        <w:t xml:space="preserve">данные </w:t>
      </w:r>
      <w:r w:rsidR="003E6E84" w:rsidRPr="00404E3A">
        <w:rPr>
          <w:sz w:val="21"/>
          <w:szCs w:val="21"/>
        </w:rPr>
        <w:t>работы</w:t>
      </w:r>
      <w:r w:rsidR="004153DA" w:rsidRPr="00404E3A">
        <w:rPr>
          <w:sz w:val="21"/>
          <w:szCs w:val="21"/>
        </w:rPr>
        <w:t>,</w:t>
      </w:r>
      <w:r w:rsidR="006D0439" w:rsidRPr="00404E3A">
        <w:rPr>
          <w:sz w:val="21"/>
          <w:szCs w:val="21"/>
        </w:rPr>
        <w:t xml:space="preserve"> данные</w:t>
      </w:r>
      <w:r w:rsidRPr="00404E3A">
        <w:rPr>
          <w:sz w:val="21"/>
          <w:szCs w:val="21"/>
        </w:rPr>
        <w:t xml:space="preserve"> услуги</w:t>
      </w:r>
      <w:r w:rsidR="004153DA" w:rsidRPr="00404E3A">
        <w:rPr>
          <w:sz w:val="21"/>
          <w:szCs w:val="21"/>
        </w:rPr>
        <w:t>)</w:t>
      </w:r>
      <w:r w:rsidRPr="00404E3A">
        <w:rPr>
          <w:sz w:val="21"/>
          <w:szCs w:val="21"/>
        </w:rPr>
        <w:t xml:space="preserve"> будут в любом случае поставлен</w:t>
      </w:r>
      <w:r w:rsidR="006D0439" w:rsidRPr="00404E3A">
        <w:rPr>
          <w:sz w:val="21"/>
          <w:szCs w:val="21"/>
        </w:rPr>
        <w:t>а</w:t>
      </w:r>
      <w:r w:rsidRPr="00404E3A">
        <w:rPr>
          <w:sz w:val="21"/>
          <w:szCs w:val="21"/>
        </w:rPr>
        <w:t xml:space="preserve"> </w:t>
      </w:r>
      <w:r w:rsidR="004153DA" w:rsidRPr="00404E3A">
        <w:rPr>
          <w:sz w:val="21"/>
          <w:szCs w:val="21"/>
        </w:rPr>
        <w:t>(</w:t>
      </w:r>
      <w:r w:rsidRPr="00404E3A">
        <w:rPr>
          <w:sz w:val="21"/>
          <w:szCs w:val="21"/>
        </w:rPr>
        <w:t>выполнены</w:t>
      </w:r>
      <w:r w:rsidR="004153DA" w:rsidRPr="00404E3A">
        <w:rPr>
          <w:sz w:val="21"/>
          <w:szCs w:val="21"/>
        </w:rPr>
        <w:t>,</w:t>
      </w:r>
      <w:r w:rsidRPr="00404E3A">
        <w:rPr>
          <w:sz w:val="21"/>
          <w:szCs w:val="21"/>
        </w:rPr>
        <w:t xml:space="preserve"> оказаны</w:t>
      </w:r>
      <w:r w:rsidR="004153DA" w:rsidRPr="00404E3A">
        <w:rPr>
          <w:sz w:val="21"/>
          <w:szCs w:val="21"/>
        </w:rPr>
        <w:t>)</w:t>
      </w:r>
      <w:r w:rsidRPr="00404E3A">
        <w:rPr>
          <w:sz w:val="21"/>
          <w:szCs w:val="21"/>
        </w:rPr>
        <w:t xml:space="preserve"> в полном соответствии с требованиями конкурсной документации, включая требования, содержащиеся в технической части</w:t>
      </w:r>
      <w:proofErr w:type="gramEnd"/>
      <w:r w:rsidRPr="00404E3A">
        <w:rPr>
          <w:sz w:val="21"/>
          <w:szCs w:val="21"/>
        </w:rPr>
        <w:t xml:space="preserve"> конкурсной документации, в пределах предлагаемой нами стоимости контракта.</w:t>
      </w:r>
    </w:p>
    <w:p w:rsidR="002660B7" w:rsidRPr="00404E3A" w:rsidRDefault="002660B7" w:rsidP="00404E3A">
      <w:pPr>
        <w:tabs>
          <w:tab w:val="left" w:pos="284"/>
        </w:tabs>
        <w:rPr>
          <w:sz w:val="21"/>
          <w:szCs w:val="21"/>
        </w:rPr>
      </w:pPr>
      <w:r w:rsidRPr="00404E3A">
        <w:rPr>
          <w:sz w:val="21"/>
          <w:szCs w:val="21"/>
        </w:rPr>
        <w:t xml:space="preserve">6. Если наши предложения, изложенные выше, будут приняты, мы берем на себя обязательство поставить </w:t>
      </w:r>
      <w:r w:rsidR="002E74C2" w:rsidRPr="00404E3A">
        <w:rPr>
          <w:sz w:val="21"/>
          <w:szCs w:val="21"/>
        </w:rPr>
        <w:t>товар</w:t>
      </w:r>
      <w:r w:rsidRPr="00404E3A">
        <w:rPr>
          <w:sz w:val="21"/>
          <w:szCs w:val="21"/>
        </w:rPr>
        <w:t xml:space="preserve"> </w:t>
      </w:r>
      <w:r w:rsidR="004153DA" w:rsidRPr="00404E3A">
        <w:rPr>
          <w:sz w:val="21"/>
          <w:szCs w:val="21"/>
        </w:rPr>
        <w:t>(</w:t>
      </w:r>
      <w:r w:rsidRPr="00404E3A">
        <w:rPr>
          <w:sz w:val="21"/>
          <w:szCs w:val="21"/>
        </w:rPr>
        <w:t>выполнить работы</w:t>
      </w:r>
      <w:r w:rsidR="004153DA" w:rsidRPr="00404E3A">
        <w:rPr>
          <w:sz w:val="21"/>
          <w:szCs w:val="21"/>
        </w:rPr>
        <w:t>,</w:t>
      </w:r>
      <w:r w:rsidRPr="00404E3A">
        <w:rPr>
          <w:sz w:val="21"/>
          <w:szCs w:val="21"/>
        </w:rPr>
        <w:t xml:space="preserve"> оказать услуги</w:t>
      </w:r>
      <w:r w:rsidR="004153DA" w:rsidRPr="00404E3A">
        <w:rPr>
          <w:sz w:val="21"/>
          <w:szCs w:val="21"/>
        </w:rPr>
        <w:t>)</w:t>
      </w:r>
      <w:r w:rsidRPr="00404E3A">
        <w:rPr>
          <w:sz w:val="21"/>
          <w:szCs w:val="21"/>
        </w:rPr>
        <w:t xml:space="preserve"> на требуемых условиях, обеспечить выполнение указанных гарантийных обязательств в соответствии с требованиями конкурсной документации, включая требования, содержащиеся в технической части конкурсной документации и согласно нашим предложениям, которые мы просим включить в контракт.</w:t>
      </w:r>
    </w:p>
    <w:p w:rsidR="002660B7" w:rsidRPr="00404E3A" w:rsidRDefault="002660B7" w:rsidP="00404E3A">
      <w:pPr>
        <w:tabs>
          <w:tab w:val="left" w:pos="284"/>
        </w:tabs>
        <w:rPr>
          <w:sz w:val="21"/>
          <w:szCs w:val="21"/>
        </w:rPr>
      </w:pPr>
      <w:r w:rsidRPr="00404E3A">
        <w:rPr>
          <w:sz w:val="21"/>
          <w:szCs w:val="21"/>
        </w:rPr>
        <w:t>7. Настоящей заявкой на участие в конкурсе сообщаем, что в отношении ___________________________________________________________________________________</w:t>
      </w:r>
    </w:p>
    <w:p w:rsidR="002660B7" w:rsidRPr="00404E3A" w:rsidRDefault="002660B7" w:rsidP="00404E3A">
      <w:pPr>
        <w:tabs>
          <w:tab w:val="left" w:pos="284"/>
        </w:tabs>
        <w:rPr>
          <w:bCs/>
          <w:i/>
          <w:sz w:val="21"/>
          <w:szCs w:val="21"/>
        </w:rPr>
      </w:pPr>
      <w:r w:rsidRPr="00404E3A">
        <w:rPr>
          <w:bCs/>
          <w:i/>
          <w:sz w:val="21"/>
          <w:szCs w:val="21"/>
        </w:rPr>
        <w:t>(наименование участника размещения заказа (для юридических лиц), наименование индивидуального предпринимателя)</w:t>
      </w:r>
    </w:p>
    <w:p w:rsidR="002660B7" w:rsidRPr="00404E3A" w:rsidRDefault="002660B7" w:rsidP="00404E3A">
      <w:pPr>
        <w:tabs>
          <w:tab w:val="left" w:pos="284"/>
        </w:tabs>
        <w:rPr>
          <w:sz w:val="21"/>
          <w:szCs w:val="21"/>
        </w:rPr>
      </w:pPr>
      <w:proofErr w:type="gramStart"/>
      <w:r w:rsidRPr="00404E3A">
        <w:rPr>
          <w:sz w:val="21"/>
          <w:szCs w:val="21"/>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w:t>
      </w:r>
      <w:r w:rsidRPr="00404E3A">
        <w:rPr>
          <w:i/>
          <w:iCs/>
          <w:sz w:val="21"/>
          <w:szCs w:val="21"/>
        </w:rPr>
        <w:t>(значение указать цифрами и прописью)</w:t>
      </w:r>
      <w:r w:rsidRPr="00404E3A">
        <w:rPr>
          <w:sz w:val="21"/>
          <w:szCs w:val="21"/>
        </w:rPr>
        <w:t xml:space="preserve"> балансовой стоимости активов участника размещения заказа по данным бухгалтерской отчетности за последний завершенный отчетный период.</w:t>
      </w:r>
      <w:proofErr w:type="gramEnd"/>
    </w:p>
    <w:p w:rsidR="002660B7" w:rsidRPr="00404E3A" w:rsidRDefault="002660B7" w:rsidP="00404E3A">
      <w:pPr>
        <w:tabs>
          <w:tab w:val="left" w:pos="284"/>
        </w:tabs>
        <w:rPr>
          <w:sz w:val="21"/>
          <w:szCs w:val="21"/>
        </w:rPr>
      </w:pPr>
      <w:r w:rsidRPr="00404E3A">
        <w:rPr>
          <w:sz w:val="21"/>
          <w:szCs w:val="21"/>
        </w:rPr>
        <w:lastRenderedPageBreak/>
        <w:t xml:space="preserve">8. </w:t>
      </w:r>
      <w:proofErr w:type="gramStart"/>
      <w:r w:rsidRPr="00404E3A">
        <w:rPr>
          <w:sz w:val="21"/>
          <w:szCs w:val="21"/>
        </w:rPr>
        <w:t xml:space="preserve">Настоящим гарантируем достоверность представленной нами в заявке на участие в конкурсе информации и подтверждаем право </w:t>
      </w:r>
      <w:r w:rsidR="001A241A" w:rsidRPr="00404E3A">
        <w:rPr>
          <w:sz w:val="21"/>
          <w:szCs w:val="21"/>
        </w:rPr>
        <w:t>З</w:t>
      </w:r>
      <w:r w:rsidRPr="00404E3A">
        <w:rPr>
          <w:sz w:val="21"/>
          <w:szCs w:val="21"/>
        </w:rPr>
        <w:t>аказчика</w:t>
      </w:r>
      <w:r w:rsidR="004153DA" w:rsidRPr="00404E3A">
        <w:rPr>
          <w:sz w:val="21"/>
          <w:szCs w:val="21"/>
        </w:rPr>
        <w:t xml:space="preserve"> (</w:t>
      </w:r>
      <w:r w:rsidR="001A241A" w:rsidRPr="00404E3A">
        <w:rPr>
          <w:sz w:val="21"/>
          <w:szCs w:val="21"/>
        </w:rPr>
        <w:t>У</w:t>
      </w:r>
      <w:r w:rsidRPr="00404E3A">
        <w:rPr>
          <w:sz w:val="21"/>
          <w:szCs w:val="21"/>
        </w:rPr>
        <w:t>полномоченного органа</w:t>
      </w:r>
      <w:r w:rsidR="004153DA" w:rsidRPr="00404E3A">
        <w:rPr>
          <w:sz w:val="21"/>
          <w:szCs w:val="21"/>
        </w:rPr>
        <w:t>)</w:t>
      </w:r>
      <w:r w:rsidRPr="00404E3A">
        <w:rPr>
          <w:sz w:val="21"/>
          <w:szCs w:val="21"/>
        </w:rPr>
        <w:t>, не противоречащее требованию формирования равных для всех участников размещения заказа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w:t>
      </w:r>
      <w:proofErr w:type="gramEnd"/>
      <w:r w:rsidRPr="00404E3A">
        <w:rPr>
          <w:sz w:val="21"/>
          <w:szCs w:val="21"/>
        </w:rPr>
        <w:t xml:space="preserve"> сведения о соисполнителях.</w:t>
      </w:r>
    </w:p>
    <w:p w:rsidR="002660B7" w:rsidRPr="00404E3A" w:rsidRDefault="002660B7" w:rsidP="00404E3A">
      <w:pPr>
        <w:tabs>
          <w:tab w:val="left" w:pos="284"/>
        </w:tabs>
        <w:rPr>
          <w:sz w:val="21"/>
          <w:szCs w:val="21"/>
        </w:rPr>
      </w:pPr>
      <w:r w:rsidRPr="00404E3A">
        <w:rPr>
          <w:sz w:val="21"/>
          <w:szCs w:val="21"/>
        </w:rPr>
        <w:t>9. </w:t>
      </w:r>
      <w:proofErr w:type="gramStart"/>
      <w:r w:rsidRPr="00404E3A">
        <w:rPr>
          <w:sz w:val="21"/>
          <w:szCs w:val="21"/>
        </w:rPr>
        <w:t xml:space="preserve">В случае если наши предложения будут признаны лучшими, мы берем на себя обязательства подписать контракт с </w:t>
      </w:r>
      <w:r w:rsidR="00141EBB" w:rsidRPr="00404E3A">
        <w:rPr>
          <w:sz w:val="21"/>
          <w:szCs w:val="21"/>
        </w:rPr>
        <w:t>ОАО «</w:t>
      </w:r>
      <w:r w:rsidR="00721954">
        <w:t>ДГК</w:t>
      </w:r>
      <w:r w:rsidR="00141EBB" w:rsidRPr="00404E3A">
        <w:rPr>
          <w:sz w:val="21"/>
          <w:szCs w:val="21"/>
        </w:rPr>
        <w:t>»</w:t>
      </w:r>
      <w:r w:rsidRPr="00404E3A">
        <w:rPr>
          <w:sz w:val="21"/>
          <w:szCs w:val="21"/>
        </w:rPr>
        <w:t xml:space="preserve"> </w:t>
      </w:r>
      <w:r w:rsidR="00AA5BC7" w:rsidRPr="00404E3A">
        <w:rPr>
          <w:sz w:val="21"/>
          <w:szCs w:val="21"/>
        </w:rPr>
        <w:t xml:space="preserve">на поставку </w:t>
      </w:r>
      <w:r w:rsidR="002E74C2" w:rsidRPr="00404E3A">
        <w:rPr>
          <w:sz w:val="21"/>
          <w:szCs w:val="21"/>
        </w:rPr>
        <w:t>товаров</w:t>
      </w:r>
      <w:r w:rsidR="00AA5BC7" w:rsidRPr="00404E3A">
        <w:rPr>
          <w:sz w:val="21"/>
          <w:szCs w:val="21"/>
        </w:rPr>
        <w:t xml:space="preserve"> </w:t>
      </w:r>
      <w:r w:rsidR="004153DA" w:rsidRPr="00404E3A">
        <w:rPr>
          <w:sz w:val="21"/>
          <w:szCs w:val="21"/>
        </w:rPr>
        <w:t>(</w:t>
      </w:r>
      <w:r w:rsidR="00AA5BC7" w:rsidRPr="00404E3A">
        <w:rPr>
          <w:sz w:val="21"/>
          <w:szCs w:val="21"/>
        </w:rPr>
        <w:t>на выполнение работ</w:t>
      </w:r>
      <w:r w:rsidR="004153DA" w:rsidRPr="00404E3A">
        <w:rPr>
          <w:sz w:val="21"/>
          <w:szCs w:val="21"/>
        </w:rPr>
        <w:t>,</w:t>
      </w:r>
      <w:r w:rsidR="00AA5BC7" w:rsidRPr="00404E3A">
        <w:rPr>
          <w:sz w:val="21"/>
          <w:szCs w:val="21"/>
        </w:rPr>
        <w:t xml:space="preserve"> по оказанию услуг</w:t>
      </w:r>
      <w:r w:rsidR="004153DA" w:rsidRPr="00404E3A">
        <w:rPr>
          <w:sz w:val="21"/>
          <w:szCs w:val="21"/>
        </w:rPr>
        <w:t>)</w:t>
      </w:r>
      <w:r w:rsidRPr="00404E3A">
        <w:rPr>
          <w:sz w:val="21"/>
          <w:szCs w:val="21"/>
        </w:rPr>
        <w:t xml:space="preserve"> в соответствии с требованиями конкурсной документации и условиями наших предложений, в срок не ранее чем через </w:t>
      </w:r>
      <w:r w:rsidR="004153DA" w:rsidRPr="00404E3A">
        <w:rPr>
          <w:b/>
          <w:sz w:val="21"/>
          <w:szCs w:val="21"/>
        </w:rPr>
        <w:t>10</w:t>
      </w:r>
      <w:r w:rsidRPr="00404E3A">
        <w:rPr>
          <w:sz w:val="21"/>
          <w:szCs w:val="21"/>
        </w:rPr>
        <w:t xml:space="preserve"> дней со дня размещения на официальном сайте протокола оценки и сопоставления заявок на участие в конкурсе</w:t>
      </w:r>
      <w:proofErr w:type="gramEnd"/>
      <w:r w:rsidRPr="00404E3A">
        <w:rPr>
          <w:sz w:val="21"/>
          <w:szCs w:val="21"/>
        </w:rPr>
        <w:t xml:space="preserve"> и не позднее чем через </w:t>
      </w:r>
      <w:r w:rsidR="004153DA" w:rsidRPr="00404E3A">
        <w:rPr>
          <w:b/>
          <w:sz w:val="21"/>
          <w:szCs w:val="21"/>
        </w:rPr>
        <w:t>20</w:t>
      </w:r>
      <w:r w:rsidRPr="00404E3A">
        <w:rPr>
          <w:sz w:val="21"/>
          <w:szCs w:val="21"/>
        </w:rPr>
        <w:t xml:space="preserve"> дней со дня проведения конкурса.</w:t>
      </w:r>
    </w:p>
    <w:p w:rsidR="002660B7" w:rsidRPr="00404E3A" w:rsidRDefault="002660B7" w:rsidP="00404E3A">
      <w:pPr>
        <w:tabs>
          <w:tab w:val="left" w:pos="284"/>
        </w:tabs>
        <w:rPr>
          <w:sz w:val="21"/>
          <w:szCs w:val="21"/>
        </w:rPr>
      </w:pPr>
      <w:r w:rsidRPr="00404E3A">
        <w:rPr>
          <w:sz w:val="21"/>
          <w:szCs w:val="21"/>
        </w:rPr>
        <w:t xml:space="preserve">10. В </w:t>
      </w:r>
      <w:proofErr w:type="gramStart"/>
      <w:r w:rsidRPr="00404E3A">
        <w:rPr>
          <w:sz w:val="21"/>
          <w:szCs w:val="21"/>
        </w:rPr>
        <w:t>случае</w:t>
      </w:r>
      <w:proofErr w:type="gramEnd"/>
      <w:r w:rsidRPr="00404E3A">
        <w:rPr>
          <w:sz w:val="21"/>
          <w:szCs w:val="21"/>
        </w:rPr>
        <w:t xml:space="preserve"> если наши предложения будут лучшими после предложений победителя конкурса, а победитель конкурса будет признан уклонившимся от заключения контракта, мы обязуемся подписать данный контракт </w:t>
      </w:r>
      <w:r w:rsidR="00C44AD2" w:rsidRPr="00404E3A">
        <w:rPr>
          <w:sz w:val="21"/>
          <w:szCs w:val="21"/>
        </w:rPr>
        <w:t xml:space="preserve">на поставку </w:t>
      </w:r>
      <w:r w:rsidR="002E74C2" w:rsidRPr="00404E3A">
        <w:rPr>
          <w:sz w:val="21"/>
          <w:szCs w:val="21"/>
        </w:rPr>
        <w:t>товаров</w:t>
      </w:r>
      <w:r w:rsidR="00C44AD2" w:rsidRPr="00404E3A">
        <w:rPr>
          <w:sz w:val="21"/>
          <w:szCs w:val="21"/>
        </w:rPr>
        <w:t xml:space="preserve"> </w:t>
      </w:r>
      <w:r w:rsidR="00911F09" w:rsidRPr="00404E3A">
        <w:rPr>
          <w:sz w:val="21"/>
          <w:szCs w:val="21"/>
        </w:rPr>
        <w:t>(</w:t>
      </w:r>
      <w:r w:rsidR="00C44AD2" w:rsidRPr="00404E3A">
        <w:rPr>
          <w:sz w:val="21"/>
          <w:szCs w:val="21"/>
        </w:rPr>
        <w:t>на выполнение работ</w:t>
      </w:r>
      <w:r w:rsidR="00911F09" w:rsidRPr="00404E3A">
        <w:rPr>
          <w:sz w:val="21"/>
          <w:szCs w:val="21"/>
        </w:rPr>
        <w:t>,</w:t>
      </w:r>
      <w:r w:rsidR="00C44AD2" w:rsidRPr="00404E3A">
        <w:rPr>
          <w:sz w:val="21"/>
          <w:szCs w:val="21"/>
        </w:rPr>
        <w:t xml:space="preserve"> по оказанию услуг</w:t>
      </w:r>
      <w:r w:rsidR="00911F09" w:rsidRPr="00404E3A">
        <w:rPr>
          <w:sz w:val="21"/>
          <w:szCs w:val="21"/>
        </w:rPr>
        <w:t>)</w:t>
      </w:r>
      <w:r w:rsidRPr="00404E3A">
        <w:rPr>
          <w:sz w:val="21"/>
          <w:szCs w:val="21"/>
        </w:rPr>
        <w:t xml:space="preserve"> в соответствии с требованиями конкурсной документации и условиями нашего предложения.</w:t>
      </w:r>
    </w:p>
    <w:p w:rsidR="002660B7" w:rsidRPr="00404E3A" w:rsidRDefault="002660B7" w:rsidP="00404E3A">
      <w:pPr>
        <w:tabs>
          <w:tab w:val="left" w:pos="284"/>
        </w:tabs>
        <w:rPr>
          <w:sz w:val="21"/>
          <w:szCs w:val="21"/>
        </w:rPr>
      </w:pPr>
      <w:r w:rsidRPr="00404E3A">
        <w:rPr>
          <w:sz w:val="21"/>
          <w:szCs w:val="21"/>
        </w:rPr>
        <w:t>11. </w:t>
      </w:r>
      <w:proofErr w:type="gramStart"/>
      <w:r w:rsidRPr="00404E3A">
        <w:rPr>
          <w:sz w:val="21"/>
          <w:szCs w:val="21"/>
        </w:rPr>
        <w:t xml:space="preserve">Мы согласны с тем, что в случае признания нас победителями конкурса или принятия решения о заключении с нами контракта в установленных случаях, и нашего уклонения от заключения контракта </w:t>
      </w:r>
      <w:r w:rsidR="00CB745D" w:rsidRPr="00404E3A">
        <w:rPr>
          <w:sz w:val="21"/>
          <w:szCs w:val="21"/>
        </w:rPr>
        <w:t xml:space="preserve">на поставку </w:t>
      </w:r>
      <w:r w:rsidR="002E74C2" w:rsidRPr="00404E3A">
        <w:rPr>
          <w:sz w:val="21"/>
          <w:szCs w:val="21"/>
        </w:rPr>
        <w:t>товаров</w:t>
      </w:r>
      <w:r w:rsidR="00CB745D" w:rsidRPr="00404E3A">
        <w:rPr>
          <w:sz w:val="21"/>
          <w:szCs w:val="21"/>
        </w:rPr>
        <w:t xml:space="preserve"> </w:t>
      </w:r>
      <w:r w:rsidR="00911F09" w:rsidRPr="00404E3A">
        <w:rPr>
          <w:sz w:val="21"/>
          <w:szCs w:val="21"/>
        </w:rPr>
        <w:t>(</w:t>
      </w:r>
      <w:r w:rsidR="00CB745D" w:rsidRPr="00404E3A">
        <w:rPr>
          <w:sz w:val="21"/>
          <w:szCs w:val="21"/>
        </w:rPr>
        <w:t>на выполнение работ</w:t>
      </w:r>
      <w:r w:rsidR="00911F09" w:rsidRPr="00404E3A">
        <w:rPr>
          <w:sz w:val="21"/>
          <w:szCs w:val="21"/>
        </w:rPr>
        <w:t>,</w:t>
      </w:r>
      <w:r w:rsidR="00CB745D" w:rsidRPr="00404E3A">
        <w:rPr>
          <w:sz w:val="21"/>
          <w:szCs w:val="21"/>
        </w:rPr>
        <w:t xml:space="preserve"> по оказанию услуг</w:t>
      </w:r>
      <w:r w:rsidR="00911F09" w:rsidRPr="00404E3A">
        <w:rPr>
          <w:sz w:val="21"/>
          <w:szCs w:val="21"/>
        </w:rPr>
        <w:t>)</w:t>
      </w:r>
      <w:r w:rsidRPr="00404E3A">
        <w:rPr>
          <w:sz w:val="21"/>
          <w:szCs w:val="21"/>
        </w:rPr>
        <w:t>, являющихся предметом конкурса</w:t>
      </w:r>
      <w:r w:rsidR="00911F09" w:rsidRPr="00404E3A">
        <w:rPr>
          <w:sz w:val="21"/>
          <w:szCs w:val="21"/>
        </w:rPr>
        <w:t xml:space="preserve"> (</w:t>
      </w:r>
      <w:r w:rsidRPr="00404E3A">
        <w:rPr>
          <w:sz w:val="21"/>
          <w:szCs w:val="21"/>
        </w:rPr>
        <w:t>внесенная нами сумма обеспечения заявки на участие в конкурсе нам не возвра</w:t>
      </w:r>
      <w:r w:rsidR="00CB745D" w:rsidRPr="00404E3A">
        <w:rPr>
          <w:sz w:val="21"/>
          <w:szCs w:val="21"/>
        </w:rPr>
        <w:t>щается</w:t>
      </w:r>
      <w:r w:rsidRPr="00404E3A">
        <w:rPr>
          <w:sz w:val="21"/>
          <w:szCs w:val="21"/>
        </w:rPr>
        <w:t>.</w:t>
      </w:r>
      <w:proofErr w:type="gramEnd"/>
      <w:r w:rsidRPr="00404E3A">
        <w:rPr>
          <w:sz w:val="21"/>
          <w:szCs w:val="21"/>
        </w:rPr>
        <w:t xml:space="preserve"> А также подтверждаем, что</w:t>
      </w:r>
      <w:r w:rsidR="00CB745D" w:rsidRPr="00404E3A">
        <w:rPr>
          <w:sz w:val="21"/>
          <w:szCs w:val="21"/>
        </w:rPr>
        <w:t xml:space="preserve"> мы извещены о включении сведений о __________</w:t>
      </w:r>
      <w:r w:rsidR="00911F09" w:rsidRPr="00404E3A">
        <w:rPr>
          <w:sz w:val="21"/>
          <w:szCs w:val="21"/>
        </w:rPr>
        <w:t>_____________________________</w:t>
      </w:r>
      <w:r w:rsidR="00CB745D" w:rsidRPr="00404E3A">
        <w:rPr>
          <w:sz w:val="21"/>
          <w:szCs w:val="21"/>
        </w:rPr>
        <w:t xml:space="preserve">____ </w:t>
      </w:r>
      <w:r w:rsidR="00CB745D" w:rsidRPr="00404E3A">
        <w:rPr>
          <w:i/>
          <w:sz w:val="21"/>
          <w:szCs w:val="21"/>
        </w:rPr>
        <w:t xml:space="preserve">(наименование участника размещения заказа) </w:t>
      </w:r>
      <w:r w:rsidR="00CB745D" w:rsidRPr="00404E3A">
        <w:rPr>
          <w:sz w:val="21"/>
          <w:szCs w:val="21"/>
        </w:rPr>
        <w:t>в Реестр недобросовестных поставщиков в случае уклонения нами от заключения контракта</w:t>
      </w:r>
      <w:r w:rsidR="00911F09" w:rsidRPr="00404E3A">
        <w:rPr>
          <w:sz w:val="21"/>
          <w:szCs w:val="21"/>
        </w:rPr>
        <w:t>)</w:t>
      </w:r>
      <w:r w:rsidR="00CB745D" w:rsidRPr="00404E3A">
        <w:rPr>
          <w:sz w:val="21"/>
          <w:szCs w:val="21"/>
        </w:rPr>
        <w:t xml:space="preserve">. </w:t>
      </w:r>
    </w:p>
    <w:p w:rsidR="002660B7" w:rsidRPr="00404E3A" w:rsidRDefault="002660B7" w:rsidP="00404E3A">
      <w:pPr>
        <w:tabs>
          <w:tab w:val="left" w:pos="284"/>
        </w:tabs>
        <w:rPr>
          <w:sz w:val="21"/>
          <w:szCs w:val="21"/>
        </w:rPr>
      </w:pPr>
      <w:r w:rsidRPr="00404E3A">
        <w:rPr>
          <w:sz w:val="21"/>
          <w:szCs w:val="21"/>
        </w:rPr>
        <w:t xml:space="preserve">12. Сообщаем, что для оперативного уведомления нас по вопросам организационного характера и взаимодействия с </w:t>
      </w:r>
      <w:r w:rsidR="005E10DA" w:rsidRPr="00404E3A">
        <w:rPr>
          <w:sz w:val="21"/>
          <w:szCs w:val="21"/>
        </w:rPr>
        <w:t>З</w:t>
      </w:r>
      <w:r w:rsidRPr="00404E3A">
        <w:rPr>
          <w:sz w:val="21"/>
          <w:szCs w:val="21"/>
        </w:rPr>
        <w:t>аказчиком</w:t>
      </w:r>
      <w:r w:rsidR="00911F09" w:rsidRPr="00404E3A">
        <w:rPr>
          <w:sz w:val="21"/>
          <w:szCs w:val="21"/>
        </w:rPr>
        <w:t xml:space="preserve"> (</w:t>
      </w:r>
      <w:r w:rsidR="005E10DA" w:rsidRPr="00404E3A">
        <w:rPr>
          <w:sz w:val="21"/>
          <w:szCs w:val="21"/>
        </w:rPr>
        <w:t>У</w:t>
      </w:r>
      <w:r w:rsidRPr="00404E3A">
        <w:rPr>
          <w:sz w:val="21"/>
          <w:szCs w:val="21"/>
        </w:rPr>
        <w:t>полномоченным органом</w:t>
      </w:r>
      <w:r w:rsidR="005E10DA" w:rsidRPr="00404E3A">
        <w:rPr>
          <w:sz w:val="21"/>
          <w:szCs w:val="21"/>
        </w:rPr>
        <w:t>,</w:t>
      </w:r>
      <w:r w:rsidRPr="00404E3A">
        <w:rPr>
          <w:sz w:val="21"/>
          <w:szCs w:val="21"/>
        </w:rPr>
        <w:t xml:space="preserve"> специализированной организацией</w:t>
      </w:r>
      <w:r w:rsidR="00911F09" w:rsidRPr="00404E3A">
        <w:rPr>
          <w:sz w:val="21"/>
          <w:szCs w:val="21"/>
        </w:rPr>
        <w:t>)</w:t>
      </w:r>
      <w:r w:rsidRPr="00404E3A">
        <w:rPr>
          <w:sz w:val="21"/>
          <w:szCs w:val="21"/>
        </w:rPr>
        <w:t xml:space="preserve"> нами уполномочен _______________________________________________________ </w:t>
      </w:r>
      <w:r w:rsidRPr="00404E3A">
        <w:rPr>
          <w:i/>
          <w:sz w:val="21"/>
          <w:szCs w:val="21"/>
        </w:rPr>
        <w:t>(указать Ф.И.О. полностью, должность и контактную информацию уполномоченного лица, включая телефон, факс (с указанием кода), адрес)</w:t>
      </w:r>
      <w:r w:rsidRPr="00404E3A">
        <w:rPr>
          <w:sz w:val="21"/>
          <w:szCs w:val="21"/>
        </w:rPr>
        <w:t>. Все сведения о проведении конкурса просим сообщать указанному уполномоченному лицу.</w:t>
      </w:r>
    </w:p>
    <w:p w:rsidR="002660B7" w:rsidRPr="00404E3A" w:rsidRDefault="002660B7" w:rsidP="00404E3A">
      <w:pPr>
        <w:tabs>
          <w:tab w:val="left" w:pos="284"/>
        </w:tabs>
        <w:rPr>
          <w:sz w:val="21"/>
          <w:szCs w:val="21"/>
        </w:rPr>
      </w:pPr>
      <w:r w:rsidRPr="00404E3A">
        <w:rPr>
          <w:sz w:val="21"/>
          <w:szCs w:val="21"/>
        </w:rPr>
        <w:t>13. </w:t>
      </w:r>
      <w:proofErr w:type="gramStart"/>
      <w:r w:rsidRPr="00404E3A">
        <w:rPr>
          <w:sz w:val="21"/>
          <w:szCs w:val="21"/>
        </w:rPr>
        <w:t xml:space="preserve">В случае присуждения нам права заключить контракт в период с даты получения протокола оценки и сопоставления заявок на участие в конкурсе и проекта контракта и до подписания официального контракта настоящая заявка на участие в конкурсе будет носить характер предварительного заключенного нами и </w:t>
      </w:r>
      <w:r w:rsidR="00B55189" w:rsidRPr="00404E3A">
        <w:rPr>
          <w:sz w:val="21"/>
          <w:szCs w:val="21"/>
        </w:rPr>
        <w:t>ОАО «</w:t>
      </w:r>
      <w:r w:rsidR="00721954">
        <w:t>ДГК</w:t>
      </w:r>
      <w:r w:rsidR="00B55189" w:rsidRPr="00404E3A">
        <w:rPr>
          <w:sz w:val="21"/>
          <w:szCs w:val="21"/>
        </w:rPr>
        <w:t>»</w:t>
      </w:r>
      <w:r w:rsidRPr="00404E3A">
        <w:rPr>
          <w:sz w:val="21"/>
          <w:szCs w:val="21"/>
        </w:rPr>
        <w:t xml:space="preserve"> договора о заключении контакта на условиях наших предложений.</w:t>
      </w:r>
      <w:proofErr w:type="gramEnd"/>
    </w:p>
    <w:p w:rsidR="002660B7" w:rsidRPr="00404E3A" w:rsidRDefault="002660B7" w:rsidP="00404E3A">
      <w:pPr>
        <w:tabs>
          <w:tab w:val="left" w:pos="284"/>
        </w:tabs>
        <w:rPr>
          <w:sz w:val="21"/>
          <w:szCs w:val="21"/>
        </w:rPr>
      </w:pPr>
      <w:r w:rsidRPr="00404E3A">
        <w:rPr>
          <w:sz w:val="21"/>
          <w:szCs w:val="21"/>
        </w:rPr>
        <w:t>1</w:t>
      </w:r>
      <w:r w:rsidR="00D01164" w:rsidRPr="00404E3A">
        <w:rPr>
          <w:sz w:val="21"/>
          <w:szCs w:val="21"/>
        </w:rPr>
        <w:t>4</w:t>
      </w:r>
      <w:r w:rsidRPr="00404E3A">
        <w:rPr>
          <w:sz w:val="21"/>
          <w:szCs w:val="21"/>
        </w:rPr>
        <w:t xml:space="preserve">. Наши банковские реквизиты: </w:t>
      </w:r>
    </w:p>
    <w:p w:rsidR="002660B7" w:rsidRPr="00404E3A" w:rsidRDefault="002660B7" w:rsidP="00404E3A">
      <w:pPr>
        <w:tabs>
          <w:tab w:val="left" w:pos="284"/>
        </w:tabs>
        <w:rPr>
          <w:sz w:val="21"/>
          <w:szCs w:val="21"/>
        </w:rPr>
      </w:pPr>
      <w:r w:rsidRPr="00404E3A">
        <w:rPr>
          <w:sz w:val="21"/>
          <w:szCs w:val="21"/>
        </w:rPr>
        <w:t>ИНН ____________________, КПП _________________________</w:t>
      </w:r>
    </w:p>
    <w:p w:rsidR="002660B7" w:rsidRPr="00404E3A" w:rsidRDefault="002660B7" w:rsidP="00404E3A">
      <w:pPr>
        <w:tabs>
          <w:tab w:val="left" w:pos="284"/>
        </w:tabs>
        <w:rPr>
          <w:sz w:val="21"/>
          <w:szCs w:val="21"/>
        </w:rPr>
      </w:pPr>
      <w:r w:rsidRPr="00404E3A">
        <w:rPr>
          <w:sz w:val="21"/>
          <w:szCs w:val="21"/>
        </w:rPr>
        <w:t>Наименование обслуживающего банка ____________________</w:t>
      </w:r>
    </w:p>
    <w:p w:rsidR="002660B7" w:rsidRPr="00404E3A" w:rsidRDefault="002660B7" w:rsidP="00404E3A">
      <w:pPr>
        <w:tabs>
          <w:tab w:val="left" w:pos="284"/>
        </w:tabs>
        <w:rPr>
          <w:sz w:val="21"/>
          <w:szCs w:val="21"/>
        </w:rPr>
      </w:pPr>
      <w:r w:rsidRPr="00404E3A">
        <w:rPr>
          <w:sz w:val="21"/>
          <w:szCs w:val="21"/>
        </w:rPr>
        <w:t>Расчетный счет ____________________</w:t>
      </w:r>
    </w:p>
    <w:p w:rsidR="002660B7" w:rsidRPr="00404E3A" w:rsidRDefault="002660B7" w:rsidP="00404E3A">
      <w:pPr>
        <w:tabs>
          <w:tab w:val="left" w:pos="284"/>
        </w:tabs>
        <w:rPr>
          <w:sz w:val="21"/>
          <w:szCs w:val="21"/>
        </w:rPr>
      </w:pPr>
      <w:r w:rsidRPr="00404E3A">
        <w:rPr>
          <w:sz w:val="21"/>
          <w:szCs w:val="21"/>
        </w:rPr>
        <w:t>Корреспондентский счет ____________________</w:t>
      </w:r>
    </w:p>
    <w:p w:rsidR="002660B7" w:rsidRPr="00404E3A" w:rsidRDefault="002660B7" w:rsidP="00404E3A">
      <w:pPr>
        <w:tabs>
          <w:tab w:val="left" w:pos="284"/>
        </w:tabs>
        <w:rPr>
          <w:sz w:val="21"/>
          <w:szCs w:val="21"/>
        </w:rPr>
      </w:pPr>
      <w:r w:rsidRPr="00404E3A">
        <w:rPr>
          <w:sz w:val="21"/>
          <w:szCs w:val="21"/>
        </w:rPr>
        <w:t>Код БИК ____________________</w:t>
      </w:r>
    </w:p>
    <w:p w:rsidR="002660B7" w:rsidRPr="00404E3A" w:rsidRDefault="002660B7" w:rsidP="00404E3A">
      <w:pPr>
        <w:tabs>
          <w:tab w:val="left" w:pos="284"/>
        </w:tabs>
        <w:rPr>
          <w:sz w:val="21"/>
          <w:szCs w:val="21"/>
        </w:rPr>
      </w:pPr>
      <w:r w:rsidRPr="00404E3A">
        <w:rPr>
          <w:sz w:val="21"/>
          <w:szCs w:val="21"/>
        </w:rPr>
        <w:t>1</w:t>
      </w:r>
      <w:r w:rsidR="00D01164" w:rsidRPr="00404E3A">
        <w:rPr>
          <w:sz w:val="21"/>
          <w:szCs w:val="21"/>
        </w:rPr>
        <w:t>5</w:t>
      </w:r>
      <w:r w:rsidRPr="00404E3A">
        <w:rPr>
          <w:sz w:val="21"/>
          <w:szCs w:val="21"/>
        </w:rPr>
        <w:t>. Корреспонденцию в наш адрес просим направлять по адресу: ___________________________________________________________________________________</w:t>
      </w:r>
    </w:p>
    <w:p w:rsidR="002660B7" w:rsidRPr="00404E3A" w:rsidRDefault="002660B7" w:rsidP="00404E3A">
      <w:pPr>
        <w:tabs>
          <w:tab w:val="left" w:pos="284"/>
        </w:tabs>
        <w:rPr>
          <w:sz w:val="21"/>
          <w:szCs w:val="21"/>
        </w:rPr>
      </w:pPr>
      <w:r w:rsidRPr="00404E3A">
        <w:rPr>
          <w:sz w:val="21"/>
          <w:szCs w:val="21"/>
        </w:rPr>
        <w:t>1</w:t>
      </w:r>
      <w:r w:rsidR="00D01164" w:rsidRPr="00404E3A">
        <w:rPr>
          <w:sz w:val="21"/>
          <w:szCs w:val="21"/>
        </w:rPr>
        <w:t>6</w:t>
      </w:r>
      <w:r w:rsidRPr="00404E3A">
        <w:rPr>
          <w:sz w:val="21"/>
          <w:szCs w:val="21"/>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описи </w:t>
      </w:r>
      <w:r w:rsidR="003B6AF9" w:rsidRPr="00404E3A">
        <w:rPr>
          <w:sz w:val="21"/>
          <w:szCs w:val="21"/>
        </w:rPr>
        <w:t>—</w:t>
      </w:r>
      <w:r w:rsidRPr="00404E3A">
        <w:rPr>
          <w:sz w:val="21"/>
          <w:szCs w:val="21"/>
        </w:rPr>
        <w:t xml:space="preserve"> на _____стр.</w:t>
      </w:r>
    </w:p>
    <w:p w:rsidR="00404E3A" w:rsidRDefault="00404E3A" w:rsidP="00404E3A">
      <w:pPr>
        <w:tabs>
          <w:tab w:val="left" w:pos="284"/>
        </w:tabs>
      </w:pPr>
    </w:p>
    <w:p w:rsidR="002660B7" w:rsidRDefault="002660B7" w:rsidP="00404E3A">
      <w:pPr>
        <w:tabs>
          <w:tab w:val="left" w:pos="284"/>
        </w:tabs>
      </w:pPr>
      <w:r>
        <w:t xml:space="preserve">Руководитель участника размещения заказа </w:t>
      </w:r>
    </w:p>
    <w:p w:rsidR="002660B7" w:rsidRDefault="002660B7" w:rsidP="00404E3A">
      <w:pPr>
        <w:tabs>
          <w:tab w:val="left" w:pos="284"/>
        </w:tabs>
      </w:pPr>
      <w:r>
        <w:t>(или уполномоченный представитель)</w:t>
      </w:r>
      <w:r>
        <w:tab/>
        <w:t>_________________ (Ф</w:t>
      </w:r>
      <w:r w:rsidR="00375F1B">
        <w:t>.</w:t>
      </w:r>
      <w:r>
        <w:t xml:space="preserve"> И.О.)</w:t>
      </w:r>
    </w:p>
    <w:p w:rsidR="002660B7" w:rsidRDefault="00375F1B" w:rsidP="00404E3A">
      <w:pPr>
        <w:tabs>
          <w:tab w:val="left" w:pos="284"/>
          <w:tab w:val="left" w:pos="4320"/>
        </w:tabs>
        <w:ind w:firstLine="709"/>
        <w:rPr>
          <w:vertAlign w:val="superscript"/>
        </w:rPr>
      </w:pPr>
      <w:r>
        <w:rPr>
          <w:vertAlign w:val="superscript"/>
        </w:rPr>
        <w:tab/>
      </w:r>
      <w:r w:rsidR="002660B7">
        <w:rPr>
          <w:vertAlign w:val="superscript"/>
        </w:rPr>
        <w:t>(подпись)</w:t>
      </w:r>
    </w:p>
    <w:p w:rsidR="002660B7" w:rsidRDefault="002660B7" w:rsidP="00404E3A">
      <w:pPr>
        <w:tabs>
          <w:tab w:val="left" w:pos="284"/>
          <w:tab w:val="left" w:pos="4140"/>
        </w:tabs>
      </w:pPr>
      <w:r>
        <w:t>Главный бухгалтер</w:t>
      </w:r>
      <w:r>
        <w:tab/>
        <w:t>_________________ (Ф</w:t>
      </w:r>
      <w:r w:rsidR="00375F1B">
        <w:t>.</w:t>
      </w:r>
      <w:r>
        <w:t xml:space="preserve"> И.О.)</w:t>
      </w:r>
    </w:p>
    <w:p w:rsidR="002660B7" w:rsidRDefault="002660B7" w:rsidP="00404E3A">
      <w:pPr>
        <w:tabs>
          <w:tab w:val="left" w:pos="284"/>
          <w:tab w:val="left" w:pos="4320"/>
        </w:tabs>
      </w:pPr>
      <w:r>
        <w:rPr>
          <w:vertAlign w:val="superscript"/>
        </w:rPr>
        <w:t>М.П.</w:t>
      </w:r>
      <w:r>
        <w:rPr>
          <w:vertAlign w:val="superscript"/>
        </w:rPr>
        <w:tab/>
      </w:r>
      <w:r w:rsidR="00375F1B">
        <w:rPr>
          <w:vertAlign w:val="superscript"/>
        </w:rPr>
        <w:t xml:space="preserve"> </w:t>
      </w:r>
      <w:r>
        <w:rPr>
          <w:vertAlign w:val="superscript"/>
        </w:rPr>
        <w:t>(подпись)</w:t>
      </w:r>
    </w:p>
    <w:p w:rsidR="009A38A0" w:rsidRDefault="009A38A0" w:rsidP="00C6130D">
      <w:pPr>
        <w:pStyle w:val="11"/>
        <w:pageBreakBefore/>
        <w:numPr>
          <w:ilvl w:val="1"/>
          <w:numId w:val="15"/>
        </w:numPr>
        <w:tabs>
          <w:tab w:val="clear" w:pos="2160"/>
          <w:tab w:val="num" w:pos="1260"/>
        </w:tabs>
        <w:spacing w:after="120"/>
        <w:ind w:left="539" w:hanging="539"/>
        <w:rPr>
          <w:sz w:val="24"/>
          <w:szCs w:val="24"/>
        </w:rPr>
        <w:sectPr w:rsidR="009A38A0">
          <w:headerReference w:type="even" r:id="rId14"/>
          <w:footerReference w:type="even" r:id="rId15"/>
          <w:footerReference w:type="default" r:id="rId16"/>
          <w:pgSz w:w="11906" w:h="16838" w:code="9"/>
          <w:pgMar w:top="899" w:right="567" w:bottom="1078" w:left="1134" w:header="709" w:footer="709" w:gutter="0"/>
          <w:cols w:space="708"/>
          <w:titlePg/>
          <w:docGrid w:linePitch="360"/>
        </w:sectPr>
      </w:pPr>
      <w:bookmarkStart w:id="279" w:name="_Ref167183343"/>
      <w:bookmarkStart w:id="280" w:name="_Toc169628414"/>
      <w:bookmarkStart w:id="281" w:name="_Ref169677520"/>
      <w:bookmarkStart w:id="282" w:name="_Ref191665329"/>
      <w:bookmarkStart w:id="283" w:name="_Ref166330580"/>
    </w:p>
    <w:p w:rsidR="002660B7" w:rsidRPr="00ED217B" w:rsidRDefault="002660B7" w:rsidP="00C6130D">
      <w:pPr>
        <w:pStyle w:val="11"/>
        <w:pageBreakBefore/>
        <w:numPr>
          <w:ilvl w:val="1"/>
          <w:numId w:val="15"/>
        </w:numPr>
        <w:tabs>
          <w:tab w:val="clear" w:pos="2160"/>
          <w:tab w:val="num" w:pos="1260"/>
        </w:tabs>
        <w:spacing w:after="120"/>
        <w:ind w:left="539" w:hanging="539"/>
        <w:rPr>
          <w:sz w:val="24"/>
          <w:szCs w:val="24"/>
        </w:rPr>
      </w:pPr>
      <w:bookmarkStart w:id="284" w:name="_Toc320713647"/>
      <w:r w:rsidRPr="00ED217B">
        <w:rPr>
          <w:sz w:val="24"/>
          <w:szCs w:val="24"/>
        </w:rPr>
        <w:lastRenderedPageBreak/>
        <w:t xml:space="preserve">ПРЕДЛОЖЕНИЕ </w:t>
      </w:r>
      <w:bookmarkEnd w:id="279"/>
      <w:bookmarkEnd w:id="280"/>
      <w:bookmarkEnd w:id="281"/>
      <w:bookmarkEnd w:id="282"/>
      <w:r w:rsidR="00D06895" w:rsidRPr="00ED217B">
        <w:rPr>
          <w:sz w:val="24"/>
          <w:szCs w:val="24"/>
        </w:rPr>
        <w:t>НА ПОСТАВКУ ТОВАРОВ (НА ВЫПОЛНЕНИЕ РАБОТ, ПО ОКАЗАНИЮ УСЛУГ)</w:t>
      </w:r>
      <w:bookmarkEnd w:id="284"/>
    </w:p>
    <w:bookmarkEnd w:id="276"/>
    <w:bookmarkEnd w:id="277"/>
    <w:bookmarkEnd w:id="283"/>
    <w:p w:rsidR="002660B7" w:rsidRPr="004E39EE" w:rsidRDefault="00E65046" w:rsidP="00DE67F8">
      <w:pPr>
        <w:jc w:val="right"/>
      </w:pPr>
      <w:r w:rsidRPr="004E39EE">
        <w:t>Приложение № ___</w:t>
      </w:r>
    </w:p>
    <w:p w:rsidR="002660B7" w:rsidRPr="004E39EE" w:rsidRDefault="002660B7" w:rsidP="00DE67F8">
      <w:pPr>
        <w:jc w:val="right"/>
      </w:pPr>
      <w:r w:rsidRPr="004E39EE">
        <w:t>к заявке на участие в конкурсе</w:t>
      </w:r>
    </w:p>
    <w:p w:rsidR="002660B7" w:rsidRDefault="002660B7" w:rsidP="00DE67F8">
      <w:pPr>
        <w:pStyle w:val="36"/>
        <w:ind w:firstLine="709"/>
        <w:jc w:val="center"/>
        <w:rPr>
          <w:i w:val="0"/>
          <w:sz w:val="24"/>
        </w:rPr>
      </w:pPr>
      <w:r w:rsidRPr="00DE67F8">
        <w:rPr>
          <w:i w:val="0"/>
          <w:sz w:val="24"/>
        </w:rPr>
        <w:t>П</w:t>
      </w:r>
      <w:r w:rsidR="00DE67F8">
        <w:rPr>
          <w:i w:val="0"/>
          <w:sz w:val="24"/>
        </w:rPr>
        <w:t>редложение</w:t>
      </w:r>
      <w:r w:rsidRPr="00DE67F8">
        <w:rPr>
          <w:i w:val="0"/>
          <w:sz w:val="24"/>
        </w:rPr>
        <w:t xml:space="preserve"> на поставку </w:t>
      </w:r>
      <w:r w:rsidR="00DE67F8">
        <w:rPr>
          <w:i w:val="0"/>
          <w:sz w:val="24"/>
        </w:rPr>
        <w:t>товаров</w:t>
      </w:r>
      <w:r w:rsidRPr="00DE67F8">
        <w:rPr>
          <w:i w:val="0"/>
          <w:sz w:val="24"/>
        </w:rPr>
        <w:t xml:space="preserve"> </w:t>
      </w:r>
      <w:r w:rsidR="00840B92" w:rsidRPr="00DE67F8">
        <w:rPr>
          <w:i w:val="0"/>
          <w:sz w:val="24"/>
        </w:rPr>
        <w:t>(</w:t>
      </w:r>
      <w:r w:rsidR="00DE67F8">
        <w:rPr>
          <w:i w:val="0"/>
          <w:sz w:val="24"/>
        </w:rPr>
        <w:t>на</w:t>
      </w:r>
      <w:r w:rsidR="00E65046" w:rsidRPr="00DE67F8">
        <w:rPr>
          <w:i w:val="0"/>
          <w:sz w:val="24"/>
        </w:rPr>
        <w:t xml:space="preserve"> </w:t>
      </w:r>
      <w:r w:rsidRPr="00DE67F8">
        <w:rPr>
          <w:i w:val="0"/>
          <w:sz w:val="24"/>
        </w:rPr>
        <w:t>выполнение работ</w:t>
      </w:r>
      <w:r w:rsidR="00840B92" w:rsidRPr="00DE67F8">
        <w:rPr>
          <w:i w:val="0"/>
          <w:sz w:val="24"/>
        </w:rPr>
        <w:t>,</w:t>
      </w:r>
      <w:r w:rsidRPr="00DE67F8">
        <w:rPr>
          <w:i w:val="0"/>
          <w:sz w:val="24"/>
        </w:rPr>
        <w:t xml:space="preserve"> </w:t>
      </w:r>
      <w:r w:rsidR="00DE67F8">
        <w:rPr>
          <w:i w:val="0"/>
          <w:sz w:val="24"/>
        </w:rPr>
        <w:t>по</w:t>
      </w:r>
      <w:r w:rsidR="00E65046" w:rsidRPr="00DE67F8">
        <w:rPr>
          <w:i w:val="0"/>
          <w:sz w:val="24"/>
        </w:rPr>
        <w:t xml:space="preserve"> </w:t>
      </w:r>
      <w:r w:rsidRPr="00DE67F8">
        <w:rPr>
          <w:i w:val="0"/>
          <w:sz w:val="24"/>
        </w:rPr>
        <w:t>оказани</w:t>
      </w:r>
      <w:r w:rsidR="00DE67F8" w:rsidRPr="00DE67F8">
        <w:rPr>
          <w:i w:val="0"/>
          <w:sz w:val="24"/>
        </w:rPr>
        <w:t>ю</w:t>
      </w:r>
      <w:r w:rsidRPr="00DE67F8">
        <w:rPr>
          <w:i w:val="0"/>
          <w:sz w:val="24"/>
        </w:rPr>
        <w:t xml:space="preserve"> услуг</w:t>
      </w:r>
      <w:r w:rsidR="00840B92" w:rsidRPr="00DE67F8">
        <w:rPr>
          <w:i w:val="0"/>
          <w:sz w:val="24"/>
        </w:rPr>
        <w:t>)</w:t>
      </w:r>
    </w:p>
    <w:p w:rsidR="00D06895" w:rsidRPr="004379F7" w:rsidRDefault="00D06895" w:rsidP="00D06895">
      <w:pPr>
        <w:ind w:right="4418"/>
        <w:rPr>
          <w:sz w:val="24"/>
        </w:rPr>
      </w:pPr>
      <w:r w:rsidRPr="004379F7">
        <w:rPr>
          <w:sz w:val="24"/>
        </w:rPr>
        <w:t>«_____»_______________ года [</w:t>
      </w:r>
      <w:r w:rsidRPr="004379F7">
        <w:rPr>
          <w:rStyle w:val="affff"/>
          <w:sz w:val="24"/>
        </w:rPr>
        <w:t>указать</w:t>
      </w:r>
      <w:r w:rsidRPr="004379F7">
        <w:rPr>
          <w:sz w:val="24"/>
        </w:rPr>
        <w:t>]</w:t>
      </w:r>
    </w:p>
    <w:p w:rsidR="00D06895" w:rsidRPr="004379F7" w:rsidRDefault="00D06895" w:rsidP="00D06895">
      <w:pPr>
        <w:ind w:right="4418"/>
        <w:rPr>
          <w:sz w:val="24"/>
        </w:rPr>
      </w:pPr>
      <w:r w:rsidRPr="004379F7">
        <w:rPr>
          <w:sz w:val="24"/>
        </w:rPr>
        <w:t>№________________________ [</w:t>
      </w:r>
      <w:r w:rsidRPr="004379F7">
        <w:rPr>
          <w:rStyle w:val="affff"/>
          <w:sz w:val="24"/>
        </w:rPr>
        <w:t>указать</w:t>
      </w:r>
      <w:r w:rsidRPr="004379F7">
        <w:rPr>
          <w:sz w:val="24"/>
        </w:rPr>
        <w:t>]</w:t>
      </w:r>
    </w:p>
    <w:p w:rsidR="00D06895" w:rsidRDefault="00D06895" w:rsidP="00DE67F8">
      <w:pPr>
        <w:rPr>
          <w:sz w:val="24"/>
        </w:rPr>
      </w:pPr>
      <w:r w:rsidRPr="004379F7">
        <w:rPr>
          <w:sz w:val="24"/>
        </w:rPr>
        <w:t>Мы согласны оказать услуги в соответствии с требованиями конкурсной документации</w:t>
      </w:r>
      <w:r w:rsidRPr="004379F7">
        <w:rPr>
          <w:i/>
          <w:sz w:val="24"/>
        </w:rPr>
        <w:t xml:space="preserve"> </w:t>
      </w:r>
      <w:r w:rsidRPr="004379F7">
        <w:rPr>
          <w:sz w:val="24"/>
        </w:rPr>
        <w:t>и на условиях, которые мы представили в настоящем предложении, а именно:</w:t>
      </w:r>
    </w:p>
    <w:p w:rsidR="00C11883" w:rsidRDefault="00C11883" w:rsidP="00DE67F8">
      <w:pPr>
        <w:rPr>
          <w:b/>
          <w:sz w:val="24"/>
          <w:u w:val="single"/>
        </w:rPr>
      </w:pP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4433"/>
        <w:gridCol w:w="2920"/>
        <w:gridCol w:w="1929"/>
      </w:tblGrid>
      <w:tr w:rsidR="00856943" w:rsidRPr="004379F7" w:rsidTr="00BD02C5">
        <w:trPr>
          <w:trHeight w:val="582"/>
          <w:tblHeader/>
          <w:jc w:val="center"/>
        </w:trPr>
        <w:tc>
          <w:tcPr>
            <w:tcW w:w="752" w:type="dxa"/>
            <w:tcBorders>
              <w:top w:val="single" w:sz="4" w:space="0" w:color="auto"/>
              <w:left w:val="single" w:sz="12" w:space="0" w:color="auto"/>
              <w:bottom w:val="single" w:sz="4" w:space="0" w:color="auto"/>
            </w:tcBorders>
            <w:shd w:val="pct10" w:color="000000" w:fill="FFFFFF"/>
          </w:tcPr>
          <w:p w:rsidR="00856943" w:rsidRPr="00BD02C5" w:rsidRDefault="00856943" w:rsidP="00856943">
            <w:pPr>
              <w:pStyle w:val="af1"/>
              <w:jc w:val="center"/>
              <w:rPr>
                <w:b/>
                <w:sz w:val="22"/>
                <w:szCs w:val="22"/>
              </w:rPr>
            </w:pPr>
            <w:r w:rsidRPr="00BD02C5">
              <w:rPr>
                <w:b/>
                <w:sz w:val="22"/>
                <w:szCs w:val="22"/>
              </w:rPr>
              <w:t xml:space="preserve">№ </w:t>
            </w:r>
            <w:proofErr w:type="gramStart"/>
            <w:r w:rsidRPr="00BD02C5">
              <w:rPr>
                <w:b/>
                <w:sz w:val="22"/>
                <w:szCs w:val="22"/>
              </w:rPr>
              <w:t>п</w:t>
            </w:r>
            <w:proofErr w:type="gramEnd"/>
            <w:r w:rsidRPr="00BD02C5">
              <w:rPr>
                <w:b/>
                <w:sz w:val="22"/>
                <w:szCs w:val="22"/>
              </w:rPr>
              <w:t>/п</w:t>
            </w:r>
          </w:p>
        </w:tc>
        <w:tc>
          <w:tcPr>
            <w:tcW w:w="4433" w:type="dxa"/>
            <w:tcBorders>
              <w:top w:val="single" w:sz="4" w:space="0" w:color="auto"/>
              <w:bottom w:val="single" w:sz="4" w:space="0" w:color="auto"/>
            </w:tcBorders>
            <w:shd w:val="pct10" w:color="000000" w:fill="FFFFFF"/>
          </w:tcPr>
          <w:p w:rsidR="00856943" w:rsidRPr="00BD02C5" w:rsidRDefault="00856943" w:rsidP="00856943">
            <w:pPr>
              <w:pStyle w:val="af1"/>
              <w:jc w:val="center"/>
              <w:rPr>
                <w:b/>
                <w:sz w:val="22"/>
                <w:szCs w:val="22"/>
              </w:rPr>
            </w:pPr>
            <w:r w:rsidRPr="00BD02C5">
              <w:rPr>
                <w:b/>
                <w:sz w:val="22"/>
                <w:szCs w:val="22"/>
              </w:rPr>
              <w:t>Наименование показателя</w:t>
            </w:r>
          </w:p>
        </w:tc>
        <w:tc>
          <w:tcPr>
            <w:tcW w:w="2920" w:type="dxa"/>
            <w:tcBorders>
              <w:top w:val="single" w:sz="4" w:space="0" w:color="auto"/>
              <w:bottom w:val="single" w:sz="4" w:space="0" w:color="auto"/>
            </w:tcBorders>
            <w:shd w:val="pct10" w:color="000000" w:fill="FFFFFF"/>
          </w:tcPr>
          <w:p w:rsidR="00856943" w:rsidRPr="00BD02C5" w:rsidRDefault="00856943" w:rsidP="00856943">
            <w:pPr>
              <w:pStyle w:val="af1"/>
              <w:jc w:val="center"/>
              <w:rPr>
                <w:b/>
                <w:sz w:val="22"/>
                <w:szCs w:val="22"/>
              </w:rPr>
            </w:pPr>
            <w:r w:rsidRPr="00BD02C5">
              <w:rPr>
                <w:b/>
                <w:sz w:val="22"/>
                <w:szCs w:val="22"/>
              </w:rPr>
              <w:t>Сведения участника размещения заказа</w:t>
            </w:r>
          </w:p>
        </w:tc>
        <w:tc>
          <w:tcPr>
            <w:tcW w:w="1929" w:type="dxa"/>
            <w:tcBorders>
              <w:top w:val="single" w:sz="4" w:space="0" w:color="auto"/>
              <w:bottom w:val="single" w:sz="4" w:space="0" w:color="auto"/>
              <w:right w:val="single" w:sz="12" w:space="0" w:color="auto"/>
            </w:tcBorders>
            <w:shd w:val="pct10" w:color="000000" w:fill="FFFFFF"/>
          </w:tcPr>
          <w:p w:rsidR="00856943" w:rsidRPr="00BD02C5" w:rsidRDefault="00856943" w:rsidP="00856943">
            <w:pPr>
              <w:pStyle w:val="af1"/>
              <w:jc w:val="center"/>
              <w:rPr>
                <w:b/>
                <w:sz w:val="22"/>
                <w:szCs w:val="22"/>
              </w:rPr>
            </w:pPr>
            <w:r w:rsidRPr="00BD02C5">
              <w:rPr>
                <w:b/>
                <w:sz w:val="22"/>
                <w:szCs w:val="22"/>
              </w:rPr>
              <w:t>Примечание</w:t>
            </w:r>
          </w:p>
        </w:tc>
      </w:tr>
      <w:tr w:rsidR="00856943" w:rsidRPr="00BD02C5" w:rsidTr="00A41FD4">
        <w:trPr>
          <w:trHeight w:val="663"/>
          <w:jc w:val="center"/>
        </w:trPr>
        <w:tc>
          <w:tcPr>
            <w:tcW w:w="752" w:type="dxa"/>
            <w:tcBorders>
              <w:top w:val="single" w:sz="4" w:space="0" w:color="auto"/>
              <w:bottom w:val="single" w:sz="4" w:space="0" w:color="auto"/>
            </w:tcBorders>
          </w:tcPr>
          <w:p w:rsidR="00856943" w:rsidRPr="00BD02C5" w:rsidRDefault="00856943" w:rsidP="00856943">
            <w:pPr>
              <w:pStyle w:val="af1"/>
              <w:jc w:val="center"/>
              <w:rPr>
                <w:b/>
                <w:szCs w:val="20"/>
              </w:rPr>
            </w:pPr>
            <w:r w:rsidRPr="00BD02C5">
              <w:rPr>
                <w:b/>
                <w:szCs w:val="20"/>
              </w:rPr>
              <w:t>1</w:t>
            </w:r>
          </w:p>
          <w:p w:rsidR="00856943" w:rsidRPr="00BD02C5" w:rsidRDefault="00856943" w:rsidP="00856943">
            <w:pPr>
              <w:pStyle w:val="af1"/>
              <w:jc w:val="center"/>
              <w:rPr>
                <w:b/>
                <w:szCs w:val="20"/>
              </w:rPr>
            </w:pPr>
          </w:p>
          <w:p w:rsidR="00BD02C5" w:rsidRPr="00BD02C5" w:rsidRDefault="00BD02C5" w:rsidP="00856943">
            <w:pPr>
              <w:pStyle w:val="af1"/>
              <w:jc w:val="center"/>
              <w:rPr>
                <w:b/>
                <w:szCs w:val="20"/>
              </w:rPr>
            </w:pPr>
          </w:p>
          <w:p w:rsidR="00BD02C5" w:rsidRPr="00BD02C5" w:rsidRDefault="00BD02C5" w:rsidP="00856943">
            <w:pPr>
              <w:pStyle w:val="af1"/>
              <w:jc w:val="center"/>
              <w:rPr>
                <w:b/>
                <w:szCs w:val="20"/>
              </w:rPr>
            </w:pPr>
          </w:p>
          <w:p w:rsidR="00BD02C5" w:rsidRDefault="00BD02C5" w:rsidP="00856943">
            <w:pPr>
              <w:pStyle w:val="af1"/>
              <w:jc w:val="center"/>
              <w:rPr>
                <w:b/>
                <w:szCs w:val="20"/>
              </w:rPr>
            </w:pPr>
          </w:p>
          <w:p w:rsidR="00BD02C5" w:rsidRDefault="00BD02C5" w:rsidP="00856943">
            <w:pPr>
              <w:pStyle w:val="af1"/>
              <w:jc w:val="center"/>
              <w:rPr>
                <w:b/>
                <w:szCs w:val="20"/>
              </w:rPr>
            </w:pPr>
            <w:r>
              <w:rPr>
                <w:b/>
                <w:szCs w:val="20"/>
              </w:rPr>
              <w:t>2</w:t>
            </w:r>
          </w:p>
          <w:p w:rsidR="00BD02C5" w:rsidRPr="00BD02C5" w:rsidRDefault="00BD02C5" w:rsidP="00856943">
            <w:pPr>
              <w:pStyle w:val="af1"/>
              <w:jc w:val="center"/>
              <w:rPr>
                <w:b/>
                <w:szCs w:val="20"/>
              </w:rPr>
            </w:pPr>
          </w:p>
          <w:p w:rsidR="00BD02C5" w:rsidRDefault="00BD02C5" w:rsidP="00856943">
            <w:pPr>
              <w:pStyle w:val="af1"/>
              <w:jc w:val="center"/>
              <w:rPr>
                <w:b/>
                <w:szCs w:val="20"/>
              </w:rPr>
            </w:pPr>
          </w:p>
          <w:p w:rsidR="00856943" w:rsidRPr="00BD02C5" w:rsidRDefault="00856943" w:rsidP="00856943">
            <w:pPr>
              <w:pStyle w:val="af1"/>
              <w:jc w:val="center"/>
              <w:rPr>
                <w:b/>
                <w:szCs w:val="20"/>
              </w:rPr>
            </w:pPr>
            <w:r w:rsidRPr="00BD02C5">
              <w:rPr>
                <w:b/>
                <w:szCs w:val="20"/>
              </w:rPr>
              <w:t>3</w:t>
            </w:r>
          </w:p>
          <w:p w:rsidR="00856943" w:rsidRPr="00BD02C5" w:rsidRDefault="00856943" w:rsidP="00856943">
            <w:pPr>
              <w:pStyle w:val="af1"/>
              <w:jc w:val="center"/>
              <w:rPr>
                <w:b/>
                <w:szCs w:val="20"/>
              </w:rPr>
            </w:pPr>
          </w:p>
          <w:p w:rsidR="00820DBD" w:rsidRPr="00BD02C5" w:rsidRDefault="00820DBD" w:rsidP="00856943">
            <w:pPr>
              <w:pStyle w:val="af1"/>
              <w:jc w:val="center"/>
              <w:rPr>
                <w:b/>
                <w:szCs w:val="20"/>
              </w:rPr>
            </w:pPr>
          </w:p>
          <w:p w:rsidR="00820DBD" w:rsidRPr="00BD02C5" w:rsidRDefault="00820DBD" w:rsidP="00856943">
            <w:pPr>
              <w:pStyle w:val="af1"/>
              <w:jc w:val="center"/>
              <w:rPr>
                <w:b/>
                <w:szCs w:val="20"/>
              </w:rPr>
            </w:pPr>
          </w:p>
          <w:p w:rsidR="00BD02C5" w:rsidRDefault="00BD02C5" w:rsidP="00856943">
            <w:pPr>
              <w:pStyle w:val="af1"/>
              <w:jc w:val="center"/>
              <w:rPr>
                <w:b/>
                <w:szCs w:val="20"/>
              </w:rPr>
            </w:pPr>
          </w:p>
          <w:p w:rsidR="00856943" w:rsidRPr="00BD02C5" w:rsidRDefault="00856943" w:rsidP="00856943">
            <w:pPr>
              <w:pStyle w:val="af1"/>
              <w:jc w:val="center"/>
              <w:rPr>
                <w:b/>
                <w:szCs w:val="20"/>
              </w:rPr>
            </w:pPr>
            <w:r w:rsidRPr="00BD02C5">
              <w:rPr>
                <w:b/>
                <w:szCs w:val="20"/>
              </w:rPr>
              <w:t>4</w:t>
            </w:r>
          </w:p>
          <w:p w:rsidR="00C965A8" w:rsidRPr="00BD02C5" w:rsidRDefault="00C965A8" w:rsidP="00856943">
            <w:pPr>
              <w:pStyle w:val="af1"/>
              <w:jc w:val="center"/>
              <w:rPr>
                <w:b/>
                <w:szCs w:val="20"/>
              </w:rPr>
            </w:pPr>
          </w:p>
          <w:p w:rsidR="00D214C4" w:rsidRPr="00BD02C5" w:rsidRDefault="00D214C4" w:rsidP="00856943">
            <w:pPr>
              <w:pStyle w:val="af1"/>
              <w:jc w:val="center"/>
              <w:rPr>
                <w:b/>
                <w:szCs w:val="20"/>
              </w:rPr>
            </w:pPr>
          </w:p>
          <w:p w:rsidR="00D214C4" w:rsidRPr="00BD02C5" w:rsidRDefault="00D214C4" w:rsidP="00856943">
            <w:pPr>
              <w:pStyle w:val="af1"/>
              <w:jc w:val="center"/>
              <w:rPr>
                <w:b/>
                <w:szCs w:val="20"/>
              </w:rPr>
            </w:pPr>
          </w:p>
          <w:p w:rsidR="00D214C4" w:rsidRPr="00BD02C5" w:rsidRDefault="00D214C4" w:rsidP="00856943">
            <w:pPr>
              <w:pStyle w:val="af1"/>
              <w:jc w:val="center"/>
              <w:rPr>
                <w:b/>
                <w:szCs w:val="20"/>
              </w:rPr>
            </w:pPr>
          </w:p>
          <w:p w:rsidR="00D214C4" w:rsidRPr="00BD02C5" w:rsidRDefault="00D214C4" w:rsidP="00856943">
            <w:pPr>
              <w:pStyle w:val="af1"/>
              <w:jc w:val="center"/>
              <w:rPr>
                <w:b/>
                <w:szCs w:val="20"/>
              </w:rPr>
            </w:pPr>
          </w:p>
          <w:p w:rsidR="00BD02C5" w:rsidRDefault="00BD02C5" w:rsidP="00856943">
            <w:pPr>
              <w:pStyle w:val="af1"/>
              <w:jc w:val="center"/>
              <w:rPr>
                <w:b/>
                <w:szCs w:val="20"/>
              </w:rPr>
            </w:pPr>
          </w:p>
          <w:p w:rsidR="00BD02C5" w:rsidRDefault="00BD02C5" w:rsidP="00856943">
            <w:pPr>
              <w:pStyle w:val="af1"/>
              <w:jc w:val="center"/>
              <w:rPr>
                <w:b/>
                <w:szCs w:val="20"/>
              </w:rPr>
            </w:pPr>
          </w:p>
          <w:p w:rsidR="00856943" w:rsidRPr="00BD02C5" w:rsidRDefault="00856943" w:rsidP="00856943">
            <w:pPr>
              <w:pStyle w:val="af1"/>
              <w:jc w:val="center"/>
              <w:rPr>
                <w:b/>
                <w:szCs w:val="20"/>
              </w:rPr>
            </w:pPr>
            <w:r w:rsidRPr="00BD02C5">
              <w:rPr>
                <w:b/>
                <w:szCs w:val="20"/>
              </w:rPr>
              <w:t>5</w:t>
            </w:r>
          </w:p>
          <w:p w:rsidR="00C965A8" w:rsidRPr="00BD02C5" w:rsidRDefault="00C965A8" w:rsidP="00856943">
            <w:pPr>
              <w:pStyle w:val="af1"/>
              <w:jc w:val="center"/>
              <w:rPr>
                <w:b/>
                <w:szCs w:val="20"/>
              </w:rPr>
            </w:pPr>
          </w:p>
          <w:p w:rsidR="00BD02C5" w:rsidRDefault="00BD02C5" w:rsidP="00856943">
            <w:pPr>
              <w:pStyle w:val="af1"/>
              <w:jc w:val="center"/>
              <w:rPr>
                <w:b/>
                <w:szCs w:val="20"/>
              </w:rPr>
            </w:pPr>
          </w:p>
          <w:p w:rsidR="00856943" w:rsidRPr="00BD02C5" w:rsidRDefault="00856943" w:rsidP="00856943">
            <w:pPr>
              <w:pStyle w:val="af1"/>
              <w:jc w:val="center"/>
              <w:rPr>
                <w:b/>
                <w:szCs w:val="20"/>
              </w:rPr>
            </w:pPr>
            <w:r w:rsidRPr="00BD02C5">
              <w:rPr>
                <w:b/>
                <w:szCs w:val="20"/>
              </w:rPr>
              <w:t>6</w:t>
            </w:r>
          </w:p>
          <w:p w:rsidR="00856943" w:rsidRPr="00BD02C5" w:rsidRDefault="00856943" w:rsidP="00856943">
            <w:pPr>
              <w:pStyle w:val="af1"/>
              <w:jc w:val="center"/>
              <w:rPr>
                <w:b/>
                <w:szCs w:val="20"/>
              </w:rPr>
            </w:pPr>
          </w:p>
          <w:p w:rsidR="00D214C4" w:rsidRPr="00BD02C5" w:rsidRDefault="00D214C4" w:rsidP="00856943">
            <w:pPr>
              <w:pStyle w:val="af1"/>
              <w:jc w:val="center"/>
              <w:rPr>
                <w:b/>
                <w:szCs w:val="20"/>
              </w:rPr>
            </w:pPr>
          </w:p>
          <w:p w:rsidR="00856943" w:rsidRPr="00BD02C5" w:rsidRDefault="00856943" w:rsidP="00856943">
            <w:pPr>
              <w:pStyle w:val="af1"/>
              <w:jc w:val="center"/>
              <w:rPr>
                <w:b/>
                <w:szCs w:val="20"/>
              </w:rPr>
            </w:pPr>
            <w:r w:rsidRPr="00BD02C5">
              <w:rPr>
                <w:b/>
                <w:szCs w:val="20"/>
              </w:rPr>
              <w:t>7</w:t>
            </w:r>
          </w:p>
          <w:p w:rsidR="00856943" w:rsidRPr="00BD02C5" w:rsidRDefault="00856943" w:rsidP="00856943">
            <w:pPr>
              <w:pStyle w:val="af1"/>
              <w:jc w:val="center"/>
              <w:rPr>
                <w:b/>
                <w:szCs w:val="20"/>
              </w:rPr>
            </w:pPr>
          </w:p>
          <w:p w:rsidR="00D214C4" w:rsidRPr="00BD02C5" w:rsidRDefault="00D214C4" w:rsidP="00856943">
            <w:pPr>
              <w:pStyle w:val="af1"/>
              <w:jc w:val="center"/>
              <w:rPr>
                <w:b/>
                <w:szCs w:val="20"/>
              </w:rPr>
            </w:pPr>
          </w:p>
          <w:p w:rsidR="00BD02C5" w:rsidRDefault="00BD02C5" w:rsidP="00856943">
            <w:pPr>
              <w:pStyle w:val="af1"/>
              <w:jc w:val="center"/>
              <w:rPr>
                <w:b/>
                <w:szCs w:val="20"/>
              </w:rPr>
            </w:pPr>
          </w:p>
          <w:p w:rsidR="00856943" w:rsidRPr="00BD02C5" w:rsidRDefault="00856943" w:rsidP="00856943">
            <w:pPr>
              <w:pStyle w:val="af1"/>
              <w:jc w:val="center"/>
              <w:rPr>
                <w:b/>
                <w:szCs w:val="20"/>
              </w:rPr>
            </w:pPr>
            <w:r w:rsidRPr="00BD02C5">
              <w:rPr>
                <w:b/>
                <w:szCs w:val="20"/>
              </w:rPr>
              <w:t>8</w:t>
            </w:r>
          </w:p>
          <w:p w:rsidR="00856943" w:rsidRPr="00BD02C5" w:rsidRDefault="00856943" w:rsidP="00856943">
            <w:pPr>
              <w:pStyle w:val="af1"/>
              <w:jc w:val="center"/>
              <w:rPr>
                <w:b/>
                <w:szCs w:val="20"/>
              </w:rPr>
            </w:pPr>
          </w:p>
          <w:p w:rsidR="00A41FD4" w:rsidRPr="00BD02C5" w:rsidRDefault="00A41FD4" w:rsidP="000E0BD0">
            <w:pPr>
              <w:pStyle w:val="af1"/>
              <w:jc w:val="center"/>
              <w:rPr>
                <w:b/>
                <w:szCs w:val="20"/>
              </w:rPr>
            </w:pPr>
          </w:p>
          <w:p w:rsidR="00856943" w:rsidRPr="00BD02C5" w:rsidRDefault="00856943" w:rsidP="000E0BD0">
            <w:pPr>
              <w:pStyle w:val="af1"/>
              <w:jc w:val="center"/>
              <w:rPr>
                <w:b/>
                <w:szCs w:val="20"/>
              </w:rPr>
            </w:pPr>
            <w:r w:rsidRPr="00BD02C5">
              <w:rPr>
                <w:b/>
                <w:szCs w:val="20"/>
              </w:rPr>
              <w:t>9</w:t>
            </w:r>
          </w:p>
          <w:p w:rsidR="00EF23A0" w:rsidRPr="00BD02C5" w:rsidRDefault="00EF23A0" w:rsidP="000E0BD0">
            <w:pPr>
              <w:pStyle w:val="af1"/>
              <w:jc w:val="center"/>
              <w:rPr>
                <w:b/>
                <w:szCs w:val="20"/>
              </w:rPr>
            </w:pPr>
          </w:p>
          <w:p w:rsidR="00A41FD4" w:rsidRPr="00BD02C5" w:rsidRDefault="00A41FD4" w:rsidP="000E0BD0">
            <w:pPr>
              <w:pStyle w:val="af1"/>
              <w:jc w:val="center"/>
              <w:rPr>
                <w:b/>
                <w:szCs w:val="20"/>
              </w:rPr>
            </w:pPr>
          </w:p>
          <w:p w:rsidR="00EF23A0" w:rsidRPr="00BD02C5" w:rsidRDefault="00EF23A0" w:rsidP="000E0BD0">
            <w:pPr>
              <w:pStyle w:val="af1"/>
              <w:jc w:val="center"/>
              <w:rPr>
                <w:b/>
                <w:szCs w:val="20"/>
              </w:rPr>
            </w:pPr>
            <w:r w:rsidRPr="00BD02C5">
              <w:rPr>
                <w:b/>
                <w:szCs w:val="20"/>
              </w:rPr>
              <w:t>10</w:t>
            </w:r>
          </w:p>
          <w:p w:rsidR="00EF23A0" w:rsidRPr="00BD02C5" w:rsidRDefault="00EF23A0" w:rsidP="000E0BD0">
            <w:pPr>
              <w:pStyle w:val="af1"/>
              <w:jc w:val="center"/>
              <w:rPr>
                <w:b/>
                <w:szCs w:val="20"/>
              </w:rPr>
            </w:pPr>
          </w:p>
          <w:p w:rsidR="00EF23A0" w:rsidRPr="00BD02C5" w:rsidRDefault="00EF23A0" w:rsidP="000E0BD0">
            <w:pPr>
              <w:pStyle w:val="af1"/>
              <w:jc w:val="center"/>
              <w:rPr>
                <w:b/>
                <w:szCs w:val="20"/>
              </w:rPr>
            </w:pPr>
            <w:r w:rsidRPr="00BD02C5">
              <w:rPr>
                <w:b/>
                <w:szCs w:val="20"/>
              </w:rPr>
              <w:t>11</w:t>
            </w:r>
          </w:p>
          <w:p w:rsidR="00CE3B59" w:rsidRPr="00BD02C5" w:rsidRDefault="00CE3B59" w:rsidP="000E0BD0">
            <w:pPr>
              <w:pStyle w:val="af1"/>
              <w:jc w:val="center"/>
              <w:rPr>
                <w:b/>
                <w:szCs w:val="20"/>
              </w:rPr>
            </w:pPr>
          </w:p>
          <w:p w:rsidR="00A41FD4" w:rsidRPr="00BD02C5" w:rsidRDefault="00A41FD4" w:rsidP="000E0BD0">
            <w:pPr>
              <w:pStyle w:val="af1"/>
              <w:jc w:val="center"/>
              <w:rPr>
                <w:b/>
                <w:szCs w:val="20"/>
              </w:rPr>
            </w:pPr>
          </w:p>
          <w:p w:rsidR="00CE3B59" w:rsidRPr="00BD02C5" w:rsidRDefault="00D214C4" w:rsidP="000E0BD0">
            <w:pPr>
              <w:pStyle w:val="af1"/>
              <w:jc w:val="center"/>
              <w:rPr>
                <w:b/>
                <w:szCs w:val="20"/>
              </w:rPr>
            </w:pPr>
            <w:r w:rsidRPr="00BD02C5">
              <w:rPr>
                <w:b/>
                <w:szCs w:val="20"/>
              </w:rPr>
              <w:t>12</w:t>
            </w:r>
          </w:p>
          <w:p w:rsidR="00D214C4" w:rsidRPr="00BD02C5" w:rsidRDefault="00D214C4" w:rsidP="000E0BD0">
            <w:pPr>
              <w:pStyle w:val="af1"/>
              <w:jc w:val="center"/>
              <w:rPr>
                <w:b/>
                <w:szCs w:val="20"/>
              </w:rPr>
            </w:pPr>
          </w:p>
          <w:p w:rsidR="00BD02C5" w:rsidRDefault="00BD02C5" w:rsidP="000E0BD0">
            <w:pPr>
              <w:pStyle w:val="af1"/>
              <w:jc w:val="center"/>
              <w:rPr>
                <w:b/>
                <w:szCs w:val="20"/>
              </w:rPr>
            </w:pPr>
          </w:p>
          <w:p w:rsidR="00D214C4" w:rsidRPr="00BD02C5" w:rsidRDefault="00D214C4" w:rsidP="000E0BD0">
            <w:pPr>
              <w:pStyle w:val="af1"/>
              <w:jc w:val="center"/>
              <w:rPr>
                <w:b/>
                <w:szCs w:val="20"/>
              </w:rPr>
            </w:pPr>
            <w:r w:rsidRPr="00BD02C5">
              <w:rPr>
                <w:b/>
                <w:szCs w:val="20"/>
              </w:rPr>
              <w:t>13</w:t>
            </w:r>
          </w:p>
          <w:p w:rsidR="00D214C4" w:rsidRPr="00BD02C5" w:rsidRDefault="00D214C4" w:rsidP="000E0BD0">
            <w:pPr>
              <w:pStyle w:val="af1"/>
              <w:jc w:val="center"/>
              <w:rPr>
                <w:b/>
                <w:szCs w:val="20"/>
              </w:rPr>
            </w:pPr>
          </w:p>
          <w:p w:rsidR="00D214C4" w:rsidRDefault="00D214C4" w:rsidP="000E0BD0">
            <w:pPr>
              <w:pStyle w:val="af1"/>
              <w:jc w:val="center"/>
              <w:rPr>
                <w:b/>
                <w:szCs w:val="20"/>
              </w:rPr>
            </w:pPr>
          </w:p>
          <w:p w:rsidR="00BD02C5" w:rsidRDefault="00BD02C5" w:rsidP="000E0BD0">
            <w:pPr>
              <w:pStyle w:val="af1"/>
              <w:jc w:val="center"/>
              <w:rPr>
                <w:b/>
                <w:szCs w:val="20"/>
              </w:rPr>
            </w:pPr>
            <w:r>
              <w:rPr>
                <w:b/>
                <w:szCs w:val="20"/>
              </w:rPr>
              <w:t>14</w:t>
            </w:r>
          </w:p>
          <w:p w:rsidR="00BD02C5" w:rsidRDefault="00BD02C5" w:rsidP="000E0BD0">
            <w:pPr>
              <w:pStyle w:val="af1"/>
              <w:jc w:val="center"/>
              <w:rPr>
                <w:b/>
                <w:szCs w:val="20"/>
              </w:rPr>
            </w:pPr>
          </w:p>
          <w:p w:rsidR="00BD02C5" w:rsidRDefault="00BD02C5" w:rsidP="000E0BD0">
            <w:pPr>
              <w:pStyle w:val="af1"/>
              <w:jc w:val="center"/>
              <w:rPr>
                <w:b/>
                <w:szCs w:val="20"/>
              </w:rPr>
            </w:pPr>
          </w:p>
          <w:p w:rsidR="00BD02C5" w:rsidRPr="00BD02C5" w:rsidRDefault="00BD02C5" w:rsidP="000E0BD0">
            <w:pPr>
              <w:pStyle w:val="af1"/>
              <w:jc w:val="center"/>
              <w:rPr>
                <w:b/>
                <w:szCs w:val="20"/>
              </w:rPr>
            </w:pPr>
            <w:r>
              <w:rPr>
                <w:b/>
                <w:szCs w:val="20"/>
              </w:rPr>
              <w:t>15</w:t>
            </w:r>
          </w:p>
          <w:p w:rsidR="00D214C4" w:rsidRPr="00BD02C5" w:rsidRDefault="00D214C4" w:rsidP="000E0BD0">
            <w:pPr>
              <w:pStyle w:val="af1"/>
              <w:jc w:val="center"/>
              <w:rPr>
                <w:b/>
                <w:szCs w:val="20"/>
              </w:rPr>
            </w:pPr>
          </w:p>
        </w:tc>
        <w:tc>
          <w:tcPr>
            <w:tcW w:w="4433" w:type="dxa"/>
            <w:tcBorders>
              <w:top w:val="single" w:sz="4" w:space="0" w:color="auto"/>
              <w:bottom w:val="single" w:sz="4" w:space="0" w:color="auto"/>
            </w:tcBorders>
          </w:tcPr>
          <w:p w:rsidR="00BD02C5" w:rsidRPr="00BD02C5" w:rsidRDefault="00BD02C5" w:rsidP="00BD02C5">
            <w:pPr>
              <w:widowControl w:val="0"/>
              <w:shd w:val="clear" w:color="auto" w:fill="FFFFFF"/>
              <w:tabs>
                <w:tab w:val="left" w:pos="835"/>
              </w:tabs>
              <w:autoSpaceDE w:val="0"/>
              <w:autoSpaceDN w:val="0"/>
              <w:adjustRightInd w:val="0"/>
              <w:jc w:val="left"/>
              <w:rPr>
                <w:b/>
                <w:sz w:val="20"/>
                <w:szCs w:val="20"/>
              </w:rPr>
            </w:pPr>
            <w:r w:rsidRPr="00BD02C5">
              <w:rPr>
                <w:b/>
                <w:sz w:val="20"/>
                <w:szCs w:val="20"/>
              </w:rPr>
              <w:lastRenderedPageBreak/>
              <w:t xml:space="preserve">Предоставление </w:t>
            </w:r>
            <w:proofErr w:type="spellStart"/>
            <w:r w:rsidRPr="00BD02C5">
              <w:rPr>
                <w:b/>
                <w:sz w:val="20"/>
                <w:szCs w:val="20"/>
              </w:rPr>
              <w:t>невозобновляемой</w:t>
            </w:r>
            <w:proofErr w:type="spellEnd"/>
            <w:r w:rsidRPr="00BD02C5">
              <w:rPr>
                <w:b/>
                <w:sz w:val="20"/>
                <w:szCs w:val="20"/>
              </w:rPr>
              <w:t xml:space="preserve"> кредитной линии со свободным режимом перечисления с лимитом в размере    1 100 000 000 рублей  на срок 24 месяца</w:t>
            </w:r>
          </w:p>
          <w:p w:rsid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Цель привлечения кредитных средств</w:t>
            </w:r>
          </w:p>
          <w:p w:rsidR="00BD02C5" w:rsidRPr="00BD02C5" w:rsidRDefault="00BD02C5" w:rsidP="00BD02C5">
            <w:pPr>
              <w:widowControl w:val="0"/>
              <w:spacing w:before="60" w:after="60"/>
              <w:jc w:val="left"/>
              <w:rPr>
                <w:b/>
                <w:sz w:val="20"/>
                <w:szCs w:val="20"/>
              </w:rPr>
            </w:pPr>
          </w:p>
          <w:p w:rsidR="00BD02C5" w:rsidRPr="00BD02C5" w:rsidRDefault="00BD02C5" w:rsidP="00BD02C5">
            <w:pPr>
              <w:jc w:val="left"/>
              <w:rPr>
                <w:b/>
                <w:sz w:val="20"/>
                <w:szCs w:val="20"/>
              </w:rPr>
            </w:pPr>
            <w:r w:rsidRPr="00BD02C5">
              <w:rPr>
                <w:b/>
                <w:sz w:val="20"/>
                <w:szCs w:val="20"/>
              </w:rPr>
              <w:t>Цена контракта (в рублях, при условии пользования кредитными средствами в течение 730 дней)</w:t>
            </w:r>
          </w:p>
          <w:p w:rsid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 xml:space="preserve">Лимит стоимостных параметров заимствования,    включающий в себя процентные платежи,  плату за резервирование ресурсов, все комиссии, консультационные и иные расходы по привлечению, организации и администрированию финансирования </w:t>
            </w:r>
          </w:p>
          <w:p w:rsidR="00BD02C5" w:rsidRP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Выборка кредита</w:t>
            </w:r>
          </w:p>
          <w:p w:rsidR="00BD02C5" w:rsidRP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Возможность досрочного погашения кредита, без применения штрафных санкций</w:t>
            </w:r>
          </w:p>
          <w:p w:rsidR="00BD02C5" w:rsidRP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Комиссии и штрафы за неиспользование лимита кредитной линии</w:t>
            </w:r>
          </w:p>
          <w:p w:rsid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Поддержание оборотов  на расчетных счетах Заемщика в кредитующем банке</w:t>
            </w:r>
          </w:p>
          <w:p w:rsidR="00BD02C5" w:rsidRP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График возврата кредита</w:t>
            </w:r>
          </w:p>
          <w:p w:rsidR="00BD02C5" w:rsidRPr="00BD02C5" w:rsidRDefault="00BD02C5" w:rsidP="00BD02C5">
            <w:pPr>
              <w:widowControl w:val="0"/>
              <w:spacing w:before="60" w:after="60"/>
              <w:jc w:val="left"/>
              <w:rPr>
                <w:b/>
                <w:sz w:val="20"/>
                <w:szCs w:val="20"/>
              </w:rPr>
            </w:pPr>
          </w:p>
          <w:p w:rsidR="00BD02C5" w:rsidRPr="00BD02C5" w:rsidRDefault="00BD02C5" w:rsidP="00BD02C5">
            <w:pPr>
              <w:widowControl w:val="0"/>
              <w:shd w:val="clear" w:color="auto" w:fill="FFFFFF"/>
              <w:tabs>
                <w:tab w:val="left" w:pos="835"/>
              </w:tabs>
              <w:autoSpaceDE w:val="0"/>
              <w:autoSpaceDN w:val="0"/>
              <w:adjustRightInd w:val="0"/>
              <w:jc w:val="left"/>
              <w:rPr>
                <w:b/>
                <w:sz w:val="20"/>
                <w:szCs w:val="20"/>
              </w:rPr>
            </w:pPr>
            <w:r w:rsidRPr="00BD02C5">
              <w:rPr>
                <w:b/>
                <w:sz w:val="20"/>
                <w:szCs w:val="20"/>
              </w:rPr>
              <w:t>Порядок уплаты процентов</w:t>
            </w:r>
          </w:p>
          <w:p w:rsidR="00BD02C5" w:rsidRPr="00BD02C5" w:rsidRDefault="00BD02C5" w:rsidP="00BD02C5">
            <w:pPr>
              <w:widowControl w:val="0"/>
              <w:shd w:val="clear" w:color="auto" w:fill="FFFFFF"/>
              <w:tabs>
                <w:tab w:val="left" w:pos="835"/>
              </w:tabs>
              <w:autoSpaceDE w:val="0"/>
              <w:autoSpaceDN w:val="0"/>
              <w:adjustRightInd w:val="0"/>
              <w:jc w:val="left"/>
              <w:rPr>
                <w:b/>
                <w:sz w:val="20"/>
                <w:szCs w:val="20"/>
              </w:rPr>
            </w:pPr>
          </w:p>
          <w:p w:rsidR="00BD02C5" w:rsidRPr="00BD02C5" w:rsidRDefault="00BD02C5" w:rsidP="00BD02C5">
            <w:pPr>
              <w:widowControl w:val="0"/>
              <w:shd w:val="clear" w:color="auto" w:fill="FFFFFF"/>
              <w:tabs>
                <w:tab w:val="left" w:pos="835"/>
              </w:tabs>
              <w:autoSpaceDE w:val="0"/>
              <w:autoSpaceDN w:val="0"/>
              <w:adjustRightInd w:val="0"/>
              <w:jc w:val="left"/>
              <w:rPr>
                <w:b/>
                <w:sz w:val="20"/>
                <w:szCs w:val="20"/>
              </w:rPr>
            </w:pPr>
            <w:r w:rsidRPr="00BD02C5">
              <w:rPr>
                <w:b/>
                <w:sz w:val="20"/>
                <w:szCs w:val="20"/>
              </w:rPr>
              <w:t>Обеспечение за пользование кредитными средствами</w:t>
            </w:r>
          </w:p>
          <w:p w:rsidR="00BD02C5" w:rsidRPr="00BD02C5" w:rsidRDefault="00BD02C5" w:rsidP="00BD02C5">
            <w:pPr>
              <w:widowControl w:val="0"/>
              <w:shd w:val="clear" w:color="auto" w:fill="FFFFFF"/>
              <w:tabs>
                <w:tab w:val="left" w:pos="835"/>
              </w:tabs>
              <w:autoSpaceDE w:val="0"/>
              <w:autoSpaceDN w:val="0"/>
              <w:adjustRightInd w:val="0"/>
              <w:jc w:val="left"/>
              <w:rPr>
                <w:b/>
                <w:sz w:val="20"/>
                <w:szCs w:val="20"/>
              </w:rPr>
            </w:pPr>
          </w:p>
          <w:p w:rsidR="00BD02C5" w:rsidRPr="00BD02C5" w:rsidRDefault="00BD02C5" w:rsidP="00BD02C5">
            <w:pPr>
              <w:widowControl w:val="0"/>
              <w:shd w:val="clear" w:color="auto" w:fill="FFFFFF"/>
              <w:tabs>
                <w:tab w:val="left" w:pos="835"/>
              </w:tabs>
              <w:autoSpaceDE w:val="0"/>
              <w:autoSpaceDN w:val="0"/>
              <w:adjustRightInd w:val="0"/>
              <w:jc w:val="left"/>
              <w:rPr>
                <w:b/>
                <w:sz w:val="20"/>
                <w:szCs w:val="20"/>
              </w:rPr>
            </w:pPr>
            <w:r w:rsidRPr="00BD02C5">
              <w:rPr>
                <w:b/>
                <w:sz w:val="20"/>
                <w:szCs w:val="20"/>
              </w:rPr>
              <w:t>Обязательства по предоставлению гарантий, поручительств</w:t>
            </w:r>
          </w:p>
          <w:p w:rsidR="00BD02C5" w:rsidRP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Комиссионные и иные, связанные с выдачей кредита выплаты</w:t>
            </w:r>
          </w:p>
          <w:p w:rsidR="00BD02C5" w:rsidRPr="00BD02C5" w:rsidRDefault="00BD02C5" w:rsidP="00BD02C5">
            <w:pPr>
              <w:widowControl w:val="0"/>
              <w:spacing w:before="60" w:after="60"/>
              <w:jc w:val="left"/>
              <w:rPr>
                <w:b/>
                <w:sz w:val="20"/>
                <w:szCs w:val="20"/>
              </w:rPr>
            </w:pPr>
          </w:p>
          <w:p w:rsidR="00BD02C5" w:rsidRPr="00BD02C5" w:rsidRDefault="00BD02C5" w:rsidP="00BD02C5">
            <w:pPr>
              <w:widowControl w:val="0"/>
              <w:spacing w:before="60" w:after="60"/>
              <w:jc w:val="left"/>
              <w:rPr>
                <w:b/>
                <w:sz w:val="20"/>
                <w:szCs w:val="20"/>
              </w:rPr>
            </w:pPr>
            <w:r w:rsidRPr="00BD02C5">
              <w:rPr>
                <w:b/>
                <w:sz w:val="20"/>
                <w:szCs w:val="20"/>
              </w:rPr>
              <w:t>Снижение процентной ставки</w:t>
            </w:r>
          </w:p>
          <w:p w:rsidR="00BD02C5" w:rsidRPr="00BD02C5" w:rsidRDefault="00BD02C5" w:rsidP="00BD02C5">
            <w:pPr>
              <w:widowControl w:val="0"/>
              <w:spacing w:before="60" w:after="60"/>
              <w:jc w:val="left"/>
              <w:rPr>
                <w:b/>
                <w:sz w:val="20"/>
                <w:szCs w:val="20"/>
              </w:rPr>
            </w:pPr>
          </w:p>
          <w:p w:rsidR="00EF23A0" w:rsidRPr="00BD02C5" w:rsidRDefault="00BD02C5" w:rsidP="00BD02C5">
            <w:pPr>
              <w:widowControl w:val="0"/>
              <w:shd w:val="clear" w:color="auto" w:fill="FFFFFF"/>
              <w:tabs>
                <w:tab w:val="left" w:pos="835"/>
              </w:tabs>
              <w:autoSpaceDE w:val="0"/>
              <w:autoSpaceDN w:val="0"/>
              <w:adjustRightInd w:val="0"/>
              <w:rPr>
                <w:b/>
                <w:sz w:val="20"/>
                <w:szCs w:val="20"/>
              </w:rPr>
            </w:pPr>
            <w:r w:rsidRPr="00BD02C5">
              <w:rPr>
                <w:b/>
                <w:sz w:val="20"/>
                <w:szCs w:val="20"/>
              </w:rPr>
              <w:t>Дополнительные условия</w:t>
            </w:r>
          </w:p>
        </w:tc>
        <w:tc>
          <w:tcPr>
            <w:tcW w:w="2920" w:type="dxa"/>
            <w:tcBorders>
              <w:top w:val="single" w:sz="4" w:space="0" w:color="auto"/>
              <w:bottom w:val="single" w:sz="4" w:space="0" w:color="auto"/>
            </w:tcBorders>
          </w:tcPr>
          <w:p w:rsidR="00856943" w:rsidRPr="00BD02C5" w:rsidRDefault="00856943" w:rsidP="00856943">
            <w:pPr>
              <w:pStyle w:val="af1"/>
              <w:jc w:val="center"/>
              <w:rPr>
                <w:b/>
                <w:i/>
                <w:szCs w:val="22"/>
              </w:rPr>
            </w:pPr>
          </w:p>
          <w:p w:rsidR="00856943" w:rsidRPr="00BD02C5" w:rsidRDefault="00856943" w:rsidP="00856943">
            <w:pPr>
              <w:pStyle w:val="af1"/>
              <w:ind w:left="1265" w:hanging="1265"/>
              <w:jc w:val="center"/>
              <w:rPr>
                <w:b/>
                <w:i/>
                <w:szCs w:val="22"/>
              </w:rPr>
            </w:pPr>
          </w:p>
        </w:tc>
        <w:tc>
          <w:tcPr>
            <w:tcW w:w="1929" w:type="dxa"/>
            <w:tcBorders>
              <w:top w:val="single" w:sz="4" w:space="0" w:color="auto"/>
              <w:bottom w:val="single" w:sz="4" w:space="0" w:color="auto"/>
            </w:tcBorders>
          </w:tcPr>
          <w:p w:rsidR="00856943" w:rsidRPr="00BD02C5" w:rsidRDefault="00856943" w:rsidP="00856943">
            <w:pPr>
              <w:pStyle w:val="af1"/>
              <w:jc w:val="center"/>
              <w:rPr>
                <w:b/>
                <w:szCs w:val="22"/>
              </w:rPr>
            </w:pPr>
          </w:p>
        </w:tc>
      </w:tr>
    </w:tbl>
    <w:p w:rsidR="00856943" w:rsidRPr="00BD02C5" w:rsidRDefault="00856943" w:rsidP="00DE67F8">
      <w:pPr>
        <w:rPr>
          <w:b/>
          <w:sz w:val="24"/>
          <w:u w:val="single"/>
        </w:rPr>
      </w:pPr>
    </w:p>
    <w:p w:rsidR="00856943" w:rsidRDefault="00856943" w:rsidP="00DE67F8">
      <w:pPr>
        <w:rPr>
          <w:b/>
          <w:sz w:val="24"/>
          <w:u w:val="single"/>
        </w:rPr>
      </w:pPr>
    </w:p>
    <w:p w:rsidR="00C11883" w:rsidRDefault="00C11883" w:rsidP="00C11883">
      <w:pPr>
        <w:rPr>
          <w:b/>
          <w:sz w:val="24"/>
          <w:u w:val="single"/>
        </w:rPr>
      </w:pPr>
    </w:p>
    <w:p w:rsidR="00C11883" w:rsidRDefault="00C11883" w:rsidP="00C11883">
      <w:pPr>
        <w:rPr>
          <w:b/>
          <w:sz w:val="24"/>
          <w:u w:val="single"/>
        </w:rPr>
      </w:pPr>
    </w:p>
    <w:p w:rsidR="009927B2" w:rsidRPr="004379F7" w:rsidRDefault="009927B2" w:rsidP="009927B2">
      <w:pPr>
        <w:ind w:left="-567"/>
        <w:rPr>
          <w:sz w:val="24"/>
        </w:rPr>
      </w:pPr>
      <w:r w:rsidRPr="00C84E53">
        <w:rPr>
          <w:rStyle w:val="affff"/>
          <w:sz w:val="24"/>
        </w:rPr>
        <w:t>Примечание:</w:t>
      </w:r>
      <w:r>
        <w:rPr>
          <w:sz w:val="24"/>
        </w:rPr>
        <w:t xml:space="preserve"> </w:t>
      </w:r>
      <w:r w:rsidRPr="004379F7">
        <w:rPr>
          <w:i/>
          <w:sz w:val="24"/>
        </w:rPr>
        <w:t>Участник размещения заказа может подтвердить содержащиеся в данной форме сведения, приложив к ней любые необходимые, по его усмотрению документы. Непредставление таких документов не является основанием для отказа в допуске к участию в конкурсе.</w:t>
      </w:r>
    </w:p>
    <w:p w:rsidR="009927B2" w:rsidRPr="004379F7" w:rsidRDefault="009927B2" w:rsidP="009927B2">
      <w:pPr>
        <w:ind w:right="5061"/>
        <w:rPr>
          <w:sz w:val="24"/>
        </w:rPr>
      </w:pPr>
      <w:r w:rsidRPr="004379F7">
        <w:rPr>
          <w:sz w:val="24"/>
        </w:rPr>
        <w:t>[</w:t>
      </w:r>
      <w:proofErr w:type="gramStart"/>
      <w:r w:rsidRPr="004379F7">
        <w:rPr>
          <w:rStyle w:val="affff"/>
          <w:sz w:val="24"/>
        </w:rPr>
        <w:t>у</w:t>
      </w:r>
      <w:proofErr w:type="gramEnd"/>
      <w:r w:rsidRPr="004379F7">
        <w:rPr>
          <w:rStyle w:val="affff"/>
          <w:sz w:val="24"/>
        </w:rPr>
        <w:t>казать</w:t>
      </w:r>
      <w:r w:rsidRPr="004379F7">
        <w:rPr>
          <w:sz w:val="24"/>
        </w:rPr>
        <w:t>] ____________________________</w:t>
      </w:r>
    </w:p>
    <w:p w:rsidR="009927B2" w:rsidRPr="004379F7" w:rsidRDefault="009927B2" w:rsidP="009927B2">
      <w:pPr>
        <w:ind w:right="5061"/>
        <w:jc w:val="center"/>
        <w:rPr>
          <w:sz w:val="24"/>
          <w:vertAlign w:val="superscript"/>
        </w:rPr>
      </w:pPr>
      <w:r w:rsidRPr="004379F7">
        <w:rPr>
          <w:sz w:val="24"/>
          <w:vertAlign w:val="superscript"/>
        </w:rPr>
        <w:t>(подпись, М.П.)</w:t>
      </w:r>
    </w:p>
    <w:p w:rsidR="009927B2" w:rsidRPr="004379F7" w:rsidRDefault="009927B2" w:rsidP="009927B2">
      <w:pPr>
        <w:ind w:right="5061"/>
        <w:rPr>
          <w:sz w:val="24"/>
        </w:rPr>
      </w:pPr>
      <w:r w:rsidRPr="004379F7">
        <w:rPr>
          <w:sz w:val="24"/>
        </w:rPr>
        <w:t>[</w:t>
      </w:r>
      <w:r w:rsidRPr="004379F7">
        <w:rPr>
          <w:rStyle w:val="affff"/>
          <w:sz w:val="24"/>
        </w:rPr>
        <w:t>указать</w:t>
      </w:r>
      <w:r w:rsidRPr="004379F7">
        <w:rPr>
          <w:sz w:val="24"/>
        </w:rPr>
        <w:t>] ____________________________</w:t>
      </w:r>
    </w:p>
    <w:p w:rsidR="009927B2" w:rsidRDefault="009927B2" w:rsidP="009927B2">
      <w:pPr>
        <w:ind w:right="5061"/>
        <w:jc w:val="center"/>
        <w:rPr>
          <w:sz w:val="24"/>
          <w:vertAlign w:val="superscript"/>
        </w:rPr>
      </w:pPr>
      <w:r w:rsidRPr="004379F7">
        <w:rPr>
          <w:sz w:val="24"/>
          <w:vertAlign w:val="superscript"/>
        </w:rPr>
        <w:t xml:space="preserve">(фамилия, имя, отчество </w:t>
      </w:r>
      <w:proofErr w:type="gramStart"/>
      <w:r w:rsidRPr="004379F7">
        <w:rPr>
          <w:sz w:val="24"/>
          <w:vertAlign w:val="superscript"/>
        </w:rPr>
        <w:t>подписавшего</w:t>
      </w:r>
      <w:proofErr w:type="gramEnd"/>
      <w:r w:rsidRPr="004379F7">
        <w:rPr>
          <w:sz w:val="24"/>
          <w:vertAlign w:val="superscript"/>
        </w:rPr>
        <w:t>, должность)</w:t>
      </w:r>
    </w:p>
    <w:p w:rsidR="008C0786" w:rsidRDefault="008C0786" w:rsidP="00DE67F8">
      <w:pPr>
        <w:rPr>
          <w:b/>
        </w:rPr>
      </w:pPr>
    </w:p>
    <w:p w:rsidR="002660B7" w:rsidRDefault="002660B7" w:rsidP="00DE67F8"/>
    <w:p w:rsidR="00C84E53" w:rsidRDefault="00C84E53" w:rsidP="00DE67F8"/>
    <w:p w:rsidR="002660B7" w:rsidRDefault="002660B7" w:rsidP="00DE67F8">
      <w:bookmarkStart w:id="285" w:name="_Ref166332298"/>
      <w:bookmarkStart w:id="286" w:name="_Toc127334290"/>
      <w:r>
        <w:t xml:space="preserve">Руководитель Участника размещения заказа </w:t>
      </w:r>
    </w:p>
    <w:p w:rsidR="002660B7" w:rsidRDefault="002660B7" w:rsidP="00DE67F8">
      <w:r>
        <w:t>(или уполномоченный представитель)</w:t>
      </w:r>
      <w:r>
        <w:tab/>
        <w:t>_________________ (Ф</w:t>
      </w:r>
      <w:r w:rsidR="00DE67F8">
        <w:t>.</w:t>
      </w:r>
      <w:r>
        <w:t xml:space="preserve"> И.О.)</w:t>
      </w:r>
    </w:p>
    <w:p w:rsidR="002660B7" w:rsidRDefault="00DE67F8" w:rsidP="00DE67F8">
      <w:pPr>
        <w:tabs>
          <w:tab w:val="left" w:pos="4320"/>
        </w:tabs>
        <w:rPr>
          <w:vertAlign w:val="superscript"/>
        </w:rPr>
      </w:pPr>
      <w:r>
        <w:rPr>
          <w:vertAlign w:val="superscript"/>
        </w:rPr>
        <w:tab/>
      </w:r>
      <w:r w:rsidR="002660B7">
        <w:rPr>
          <w:vertAlign w:val="superscript"/>
        </w:rPr>
        <w:t>(подпись)</w:t>
      </w:r>
    </w:p>
    <w:p w:rsidR="002660B7" w:rsidRDefault="002660B7" w:rsidP="00DE67F8">
      <w:pPr>
        <w:tabs>
          <w:tab w:val="left" w:pos="4320"/>
        </w:tabs>
      </w:pPr>
      <w:r>
        <w:t>Главный бухгалтер</w:t>
      </w:r>
      <w:r>
        <w:tab/>
        <w:t>_________________ (Ф</w:t>
      </w:r>
      <w:r w:rsidR="00DE67F8">
        <w:t>.</w:t>
      </w:r>
      <w:r>
        <w:t xml:space="preserve"> И.О.)</w:t>
      </w:r>
    </w:p>
    <w:p w:rsidR="002660B7" w:rsidRPr="00EE35DA" w:rsidRDefault="002660B7" w:rsidP="00DE67F8">
      <w:pPr>
        <w:tabs>
          <w:tab w:val="left" w:pos="4320"/>
        </w:tabs>
      </w:pPr>
      <w:r>
        <w:rPr>
          <w:vertAlign w:val="superscript"/>
        </w:rPr>
        <w:t xml:space="preserve">М.П. </w:t>
      </w:r>
      <w:r>
        <w:rPr>
          <w:vertAlign w:val="superscript"/>
        </w:rPr>
        <w:tab/>
        <w:t>(подпись)</w:t>
      </w:r>
    </w:p>
    <w:p w:rsidR="00BB7F6A" w:rsidRDefault="00BB7F6A" w:rsidP="00C6130D">
      <w:pPr>
        <w:pStyle w:val="11"/>
        <w:pageBreakBefore/>
        <w:numPr>
          <w:ilvl w:val="1"/>
          <w:numId w:val="15"/>
        </w:numPr>
        <w:tabs>
          <w:tab w:val="clear" w:pos="2160"/>
          <w:tab w:val="num" w:pos="1260"/>
        </w:tabs>
        <w:spacing w:after="120"/>
        <w:ind w:left="539" w:hanging="539"/>
        <w:rPr>
          <w:sz w:val="24"/>
        </w:rPr>
        <w:sectPr w:rsidR="00BB7F6A" w:rsidSect="00D06895">
          <w:pgSz w:w="11906" w:h="16838" w:code="9"/>
          <w:pgMar w:top="902" w:right="567" w:bottom="1077" w:left="1134" w:header="709" w:footer="709" w:gutter="0"/>
          <w:cols w:space="708"/>
          <w:titlePg/>
          <w:docGrid w:linePitch="360"/>
        </w:sectPr>
      </w:pPr>
      <w:bookmarkStart w:id="287" w:name="_Ref166442441"/>
      <w:bookmarkStart w:id="288" w:name="_Ref166442484"/>
      <w:bookmarkStart w:id="289" w:name="_Ref166442569"/>
    </w:p>
    <w:p w:rsidR="002660B7" w:rsidRDefault="002660B7" w:rsidP="00C6130D">
      <w:pPr>
        <w:pStyle w:val="11"/>
        <w:pageBreakBefore/>
        <w:numPr>
          <w:ilvl w:val="1"/>
          <w:numId w:val="15"/>
        </w:numPr>
        <w:tabs>
          <w:tab w:val="clear" w:pos="2160"/>
          <w:tab w:val="num" w:pos="1260"/>
        </w:tabs>
        <w:spacing w:after="120"/>
        <w:ind w:left="539" w:hanging="539"/>
        <w:rPr>
          <w:sz w:val="24"/>
        </w:rPr>
      </w:pPr>
      <w:bookmarkStart w:id="290" w:name="_Toc320713648"/>
      <w:r>
        <w:rPr>
          <w:sz w:val="24"/>
        </w:rPr>
        <w:lastRenderedPageBreak/>
        <w:t>ДОВЕРЕННОСТЬ</w:t>
      </w:r>
      <w:bookmarkEnd w:id="285"/>
      <w:bookmarkEnd w:id="287"/>
      <w:bookmarkEnd w:id="288"/>
      <w:bookmarkEnd w:id="289"/>
      <w:bookmarkEnd w:id="290"/>
    </w:p>
    <w:p w:rsidR="002660B7" w:rsidRDefault="002660B7">
      <w:pPr>
        <w:jc w:val="center"/>
        <w:rPr>
          <w:b/>
        </w:rPr>
      </w:pPr>
      <w:bookmarkStart w:id="291" w:name="_Toc119343918"/>
      <w:bookmarkEnd w:id="286"/>
    </w:p>
    <w:bookmarkEnd w:id="291"/>
    <w:p w:rsidR="002660B7" w:rsidRDefault="002660B7">
      <w:r>
        <w:t>Дата, исх. номер</w:t>
      </w:r>
    </w:p>
    <w:p w:rsidR="002660B7" w:rsidRDefault="002660B7">
      <w:pPr>
        <w:jc w:val="center"/>
        <w:rPr>
          <w:b/>
        </w:rPr>
      </w:pPr>
      <w:r>
        <w:rPr>
          <w:b/>
        </w:rPr>
        <w:t>ДОВЕРЕННОСТЬ № ____</w:t>
      </w:r>
    </w:p>
    <w:p w:rsidR="002660B7" w:rsidRDefault="002660B7"/>
    <w:p w:rsidR="002660B7" w:rsidRDefault="002660B7"/>
    <w:p w:rsidR="002660B7" w:rsidRDefault="002660B7" w:rsidP="00DE67F8">
      <w:r>
        <w:t>__________________________________________________________________________</w:t>
      </w:r>
    </w:p>
    <w:p w:rsidR="002660B7" w:rsidRDefault="002660B7" w:rsidP="00DE67F8">
      <w:pPr>
        <w:rPr>
          <w:i/>
          <w:vertAlign w:val="superscript"/>
        </w:rPr>
      </w:pPr>
      <w:r>
        <w:rPr>
          <w:i/>
          <w:vertAlign w:val="superscript"/>
        </w:rPr>
        <w:t>(место выдачи доверенности)</w:t>
      </w:r>
    </w:p>
    <w:p w:rsidR="002660B7" w:rsidRDefault="002660B7" w:rsidP="00DE67F8">
      <w:r>
        <w:t>__________________________________________________________________________</w:t>
      </w:r>
    </w:p>
    <w:p w:rsidR="002660B7" w:rsidRDefault="002660B7" w:rsidP="00DE67F8">
      <w:pPr>
        <w:rPr>
          <w:i/>
          <w:vertAlign w:val="superscript"/>
        </w:rPr>
      </w:pPr>
      <w:r>
        <w:rPr>
          <w:i/>
          <w:vertAlign w:val="superscript"/>
        </w:rPr>
        <w:t>(прописью число, месяц и год выдачи доверенности)</w:t>
      </w:r>
    </w:p>
    <w:p w:rsidR="002660B7" w:rsidRDefault="002660B7" w:rsidP="00DE67F8">
      <w:r>
        <w:tab/>
        <w:t xml:space="preserve">Юридическое лицо (физическое лицо) </w:t>
      </w:r>
      <w:r w:rsidR="00EA433E">
        <w:t>—</w:t>
      </w:r>
      <w:r>
        <w:t xml:space="preserve"> участник размещения заказа:</w:t>
      </w:r>
    </w:p>
    <w:p w:rsidR="00DE67F8" w:rsidRDefault="002660B7" w:rsidP="00DE67F8">
      <w:r>
        <w:t>_________________________________</w:t>
      </w:r>
      <w:r w:rsidR="00EA433E">
        <w:t>_______________________________</w:t>
      </w:r>
      <w:r>
        <w:t xml:space="preserve">_ (далее </w:t>
      </w:r>
      <w:r w:rsidR="00EA433E">
        <w:t>—</w:t>
      </w:r>
      <w:r>
        <w:t xml:space="preserve"> доверитель)</w:t>
      </w:r>
    </w:p>
    <w:p w:rsidR="002660B7" w:rsidRPr="00DE67F8" w:rsidRDefault="002660B7" w:rsidP="00DE67F8">
      <w:r>
        <w:rPr>
          <w:i/>
          <w:vertAlign w:val="superscript"/>
        </w:rPr>
        <w:t>(Наименование участника размещения заказа)</w:t>
      </w:r>
    </w:p>
    <w:p w:rsidR="002660B7" w:rsidRDefault="002660B7" w:rsidP="00DE67F8">
      <w:pPr>
        <w:rPr>
          <w:vertAlign w:val="superscript"/>
        </w:rPr>
      </w:pPr>
      <w:r>
        <w:t>в лице______________________________________________________________________________</w:t>
      </w:r>
    </w:p>
    <w:p w:rsidR="002660B7" w:rsidRDefault="002660B7" w:rsidP="00DE67F8">
      <w:pPr>
        <w:rPr>
          <w:i/>
          <w:vertAlign w:val="superscript"/>
        </w:rPr>
      </w:pPr>
      <w:r>
        <w:rPr>
          <w:i/>
          <w:vertAlign w:val="superscript"/>
        </w:rPr>
        <w:t>(фамилия, имя, отчество, должность)</w:t>
      </w:r>
    </w:p>
    <w:p w:rsidR="002660B7" w:rsidRDefault="002660B7" w:rsidP="00DE67F8">
      <w:pPr>
        <w:rPr>
          <w:vertAlign w:val="superscript"/>
        </w:rPr>
      </w:pPr>
      <w:proofErr w:type="gramStart"/>
      <w:r>
        <w:t>действующий</w:t>
      </w:r>
      <w:proofErr w:type="gramEnd"/>
      <w:r>
        <w:t xml:space="preserve"> (</w:t>
      </w:r>
      <w:proofErr w:type="spellStart"/>
      <w:r>
        <w:t>ая</w:t>
      </w:r>
      <w:proofErr w:type="spellEnd"/>
      <w:r>
        <w:t>) на основании________________________________________________________,</w:t>
      </w:r>
    </w:p>
    <w:p w:rsidR="002660B7" w:rsidRDefault="00DE67F8" w:rsidP="00DE67F8">
      <w:pPr>
        <w:tabs>
          <w:tab w:val="left" w:pos="3060"/>
        </w:tabs>
        <w:rPr>
          <w:i/>
          <w:vertAlign w:val="superscript"/>
        </w:rPr>
      </w:pPr>
      <w:r>
        <w:rPr>
          <w:i/>
          <w:vertAlign w:val="superscript"/>
        </w:rPr>
        <w:tab/>
      </w:r>
      <w:r w:rsidR="002660B7">
        <w:rPr>
          <w:i/>
          <w:vertAlign w:val="superscript"/>
        </w:rPr>
        <w:t>(устава, доверенности, положения и т.д.)</w:t>
      </w:r>
    </w:p>
    <w:p w:rsidR="002660B7" w:rsidRDefault="002660B7" w:rsidP="00DE67F8">
      <w:r>
        <w:t>доверяет _______________</w:t>
      </w:r>
      <w:r w:rsidR="00EA433E">
        <w:t>_______________________________</w:t>
      </w:r>
      <w:r>
        <w:t xml:space="preserve">_________ (далее </w:t>
      </w:r>
      <w:r w:rsidR="00EA433E">
        <w:t>—</w:t>
      </w:r>
      <w:r>
        <w:t xml:space="preserve"> представитель) </w:t>
      </w:r>
    </w:p>
    <w:p w:rsidR="002660B7" w:rsidRDefault="002660B7" w:rsidP="00DE67F8">
      <w:pPr>
        <w:ind w:firstLine="709"/>
        <w:rPr>
          <w:i/>
          <w:vertAlign w:val="superscript"/>
        </w:rPr>
      </w:pPr>
      <w:r>
        <w:rPr>
          <w:i/>
          <w:vertAlign w:val="superscript"/>
        </w:rPr>
        <w:t>(фамилия, имя, отчество, должность)</w:t>
      </w:r>
    </w:p>
    <w:p w:rsidR="002660B7" w:rsidRDefault="002660B7" w:rsidP="00DE67F8">
      <w:r>
        <w:t>паспорт серии ______ №_________ выдан ________________________ «____» _____________</w:t>
      </w:r>
    </w:p>
    <w:p w:rsidR="002660B7" w:rsidRDefault="002660B7" w:rsidP="00DE67F8">
      <w:r>
        <w:t>представлять интересы _____________________________________________________________</w:t>
      </w:r>
    </w:p>
    <w:p w:rsidR="002660B7" w:rsidRDefault="00DE67F8" w:rsidP="00DE67F8">
      <w:pPr>
        <w:tabs>
          <w:tab w:val="left" w:pos="2340"/>
        </w:tabs>
        <w:ind w:firstLine="709"/>
        <w:rPr>
          <w:i/>
          <w:vertAlign w:val="superscript"/>
        </w:rPr>
      </w:pPr>
      <w:r>
        <w:rPr>
          <w:i/>
          <w:vertAlign w:val="superscript"/>
        </w:rPr>
        <w:tab/>
      </w:r>
      <w:r w:rsidR="002660B7">
        <w:rPr>
          <w:i/>
          <w:vertAlign w:val="superscript"/>
        </w:rPr>
        <w:t xml:space="preserve"> (наименование Участника размещения заказа)</w:t>
      </w:r>
    </w:p>
    <w:p w:rsidR="002660B7" w:rsidRDefault="002660B7" w:rsidP="00DE67F8">
      <w:pPr>
        <w:rPr>
          <w:b/>
        </w:rPr>
      </w:pPr>
      <w:r>
        <w:t xml:space="preserve">на конкурсе </w:t>
      </w:r>
      <w:r w:rsidRPr="00E04B98">
        <w:rPr>
          <w:highlight w:val="yellow"/>
        </w:rPr>
        <w:t>_____________________</w:t>
      </w:r>
      <w:r>
        <w:t xml:space="preserve">, проводимом </w:t>
      </w:r>
      <w:r w:rsidRPr="00E04B98">
        <w:rPr>
          <w:highlight w:val="yellow"/>
        </w:rPr>
        <w:t>_____</w:t>
      </w:r>
      <w:r w:rsidR="00E04B98" w:rsidRPr="00E04B98">
        <w:rPr>
          <w:highlight w:val="yellow"/>
        </w:rPr>
        <w:t>_________________________</w:t>
      </w:r>
      <w:r>
        <w:t>.</w:t>
      </w:r>
    </w:p>
    <w:p w:rsidR="002660B7" w:rsidRDefault="002660B7" w:rsidP="00DE67F8"/>
    <w:p w:rsidR="002660B7" w:rsidRDefault="002660B7" w:rsidP="00DE67F8">
      <w:r>
        <w:t>Подпись _________________________________    _______</w:t>
      </w:r>
      <w:r w:rsidR="00E04B98">
        <w:t>_________________ удостоверяем.</w:t>
      </w:r>
    </w:p>
    <w:p w:rsidR="002660B7" w:rsidRDefault="002660B7" w:rsidP="00DE67F8">
      <w:pPr>
        <w:tabs>
          <w:tab w:val="left" w:pos="4680"/>
        </w:tabs>
        <w:ind w:firstLine="709"/>
        <w:rPr>
          <w:i/>
          <w:vertAlign w:val="superscript"/>
        </w:rPr>
      </w:pPr>
      <w:r>
        <w:rPr>
          <w:i/>
          <w:vertAlign w:val="superscript"/>
        </w:rPr>
        <w:t xml:space="preserve"> (Ф.И.О. </w:t>
      </w:r>
      <w:proofErr w:type="gramStart"/>
      <w:r>
        <w:rPr>
          <w:i/>
          <w:vertAlign w:val="superscript"/>
        </w:rPr>
        <w:t>удостоверяемого</w:t>
      </w:r>
      <w:proofErr w:type="gramEnd"/>
      <w:r>
        <w:rPr>
          <w:i/>
          <w:vertAlign w:val="superscript"/>
        </w:rPr>
        <w:t>)</w:t>
      </w:r>
      <w:r w:rsidR="00DE67F8">
        <w:rPr>
          <w:i/>
          <w:vertAlign w:val="superscript"/>
        </w:rPr>
        <w:tab/>
      </w:r>
      <w:r>
        <w:rPr>
          <w:i/>
          <w:vertAlign w:val="superscript"/>
        </w:rPr>
        <w:t xml:space="preserve"> (Подпись удостоверяемого)</w:t>
      </w:r>
    </w:p>
    <w:p w:rsidR="002660B7" w:rsidRDefault="002660B7" w:rsidP="00DE67F8"/>
    <w:p w:rsidR="002660B7" w:rsidRDefault="002660B7" w:rsidP="00DE67F8">
      <w:r>
        <w:t>Доверенность действительна по «____» ____________________ 200_ г.</w:t>
      </w:r>
    </w:p>
    <w:p w:rsidR="002660B7" w:rsidRDefault="002660B7" w:rsidP="00DE67F8"/>
    <w:p w:rsidR="002660B7" w:rsidRDefault="002660B7" w:rsidP="00DE67F8">
      <w:r>
        <w:t>Участник размещения заказа</w:t>
      </w:r>
      <w:proofErr w:type="gramStart"/>
      <w:r>
        <w:t xml:space="preserve"> _______________</w:t>
      </w:r>
      <w:r w:rsidR="00EE35DA">
        <w:t>_________ (___________________</w:t>
      </w:r>
      <w:r>
        <w:t>)</w:t>
      </w:r>
      <w:proofErr w:type="gramEnd"/>
    </w:p>
    <w:p w:rsidR="002660B7" w:rsidRDefault="00DE67F8" w:rsidP="00DE67F8">
      <w:pPr>
        <w:tabs>
          <w:tab w:val="left" w:pos="2880"/>
        </w:tabs>
        <w:ind w:firstLine="709"/>
        <w:rPr>
          <w:i/>
          <w:vertAlign w:val="superscript"/>
        </w:rPr>
      </w:pPr>
      <w:r>
        <w:rPr>
          <w:i/>
          <w:vertAlign w:val="superscript"/>
        </w:rPr>
        <w:tab/>
      </w:r>
      <w:r w:rsidR="002660B7">
        <w:rPr>
          <w:i/>
          <w:vertAlign w:val="superscript"/>
        </w:rPr>
        <w:t xml:space="preserve"> (Ф.И.О.)</w:t>
      </w:r>
    </w:p>
    <w:p w:rsidR="002660B7" w:rsidRDefault="002660B7" w:rsidP="00DE67F8">
      <w:r>
        <w:t>М.П.</w:t>
      </w:r>
    </w:p>
    <w:p w:rsidR="002660B7" w:rsidRDefault="002660B7" w:rsidP="00DE67F8">
      <w:r>
        <w:t>Главный бухгалтер</w:t>
      </w:r>
      <w:proofErr w:type="gramStart"/>
      <w:r>
        <w:t xml:space="preserve"> ______________________</w:t>
      </w:r>
      <w:r w:rsidR="00EE35DA">
        <w:t>_________ (___________________</w:t>
      </w:r>
      <w:r>
        <w:t>)</w:t>
      </w:r>
      <w:proofErr w:type="gramEnd"/>
    </w:p>
    <w:p w:rsidR="002660B7" w:rsidRDefault="002660B7" w:rsidP="00EE35DA">
      <w:pPr>
        <w:ind w:left="5940" w:right="1925"/>
        <w:jc w:val="center"/>
        <w:rPr>
          <w:i/>
          <w:vertAlign w:val="superscript"/>
        </w:rPr>
      </w:pPr>
      <w:r>
        <w:rPr>
          <w:i/>
          <w:vertAlign w:val="superscript"/>
        </w:rPr>
        <w:t>(Ф.И.О.)</w:t>
      </w: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412862" w:rsidRDefault="00412862" w:rsidP="00412862">
      <w:pPr>
        <w:keepNext/>
        <w:suppressAutoHyphens/>
        <w:overflowPunct w:val="0"/>
        <w:autoSpaceDE w:val="0"/>
        <w:spacing w:line="100" w:lineRule="atLeast"/>
        <w:jc w:val="left"/>
        <w:textAlignment w:val="baseline"/>
        <w:rPr>
          <w:b/>
          <w:i/>
          <w:color w:val="000000"/>
          <w:kern w:val="1"/>
          <w:sz w:val="24"/>
          <w:lang w:eastAsia="ar-SA"/>
        </w:rPr>
      </w:pPr>
      <w:r>
        <w:rPr>
          <w:b/>
          <w:i/>
          <w:color w:val="000000"/>
          <w:kern w:val="1"/>
          <w:sz w:val="24"/>
          <w:lang w:eastAsia="ar-SA"/>
        </w:rPr>
        <w:t>Форма№5</w:t>
      </w:r>
    </w:p>
    <w:p w:rsidR="00412862" w:rsidRPr="00412862" w:rsidRDefault="00412862" w:rsidP="00412862">
      <w:pPr>
        <w:keepNext/>
        <w:suppressAutoHyphens/>
        <w:overflowPunct w:val="0"/>
        <w:autoSpaceDE w:val="0"/>
        <w:spacing w:line="100" w:lineRule="atLeast"/>
        <w:jc w:val="left"/>
        <w:textAlignment w:val="baseline"/>
        <w:rPr>
          <w:b/>
          <w:i/>
          <w:color w:val="000000"/>
          <w:kern w:val="1"/>
          <w:sz w:val="24"/>
          <w:lang w:eastAsia="ar-SA"/>
        </w:rPr>
      </w:pPr>
    </w:p>
    <w:p w:rsidR="00412862" w:rsidRPr="00412862" w:rsidRDefault="00412862" w:rsidP="00412862">
      <w:pPr>
        <w:keepNext/>
        <w:suppressAutoHyphens/>
        <w:overflowPunct w:val="0"/>
        <w:autoSpaceDE w:val="0"/>
        <w:spacing w:line="100" w:lineRule="atLeast"/>
        <w:jc w:val="left"/>
        <w:textAlignment w:val="baseline"/>
        <w:rPr>
          <w:b/>
          <w:i/>
          <w:color w:val="000000"/>
          <w:kern w:val="1"/>
          <w:sz w:val="24"/>
          <w:lang w:eastAsia="ar-SA"/>
        </w:rPr>
      </w:pPr>
      <w:proofErr w:type="gramStart"/>
      <w:r w:rsidRPr="00412862">
        <w:rPr>
          <w:b/>
          <w:i/>
          <w:color w:val="000000"/>
          <w:kern w:val="1"/>
          <w:sz w:val="24"/>
          <w:lang w:eastAsia="ar-SA"/>
        </w:rPr>
        <w:t xml:space="preserve">(Форма запроса на разъяснение </w:t>
      </w:r>
      <w:proofErr w:type="gramEnd"/>
    </w:p>
    <w:p w:rsidR="00412862" w:rsidRPr="00412862" w:rsidRDefault="00412862" w:rsidP="00412862">
      <w:pPr>
        <w:keepNext/>
        <w:suppressAutoHyphens/>
        <w:overflowPunct w:val="0"/>
        <w:autoSpaceDE w:val="0"/>
        <w:spacing w:line="100" w:lineRule="atLeast"/>
        <w:jc w:val="left"/>
        <w:textAlignment w:val="baseline"/>
        <w:rPr>
          <w:b/>
          <w:i/>
          <w:color w:val="000000"/>
          <w:kern w:val="1"/>
          <w:sz w:val="24"/>
          <w:lang w:eastAsia="ar-SA"/>
        </w:rPr>
      </w:pPr>
      <w:r w:rsidRPr="00412862">
        <w:rPr>
          <w:b/>
          <w:i/>
          <w:color w:val="000000"/>
          <w:kern w:val="1"/>
          <w:sz w:val="24"/>
          <w:lang w:eastAsia="ar-SA"/>
        </w:rPr>
        <w:t>положений конкурсной документации)</w:t>
      </w:r>
    </w:p>
    <w:p w:rsidR="00412862" w:rsidRPr="00412862" w:rsidRDefault="00412862" w:rsidP="00412862">
      <w:pPr>
        <w:keepNext/>
        <w:suppressAutoHyphens/>
        <w:overflowPunct w:val="0"/>
        <w:autoSpaceDE w:val="0"/>
        <w:spacing w:line="100" w:lineRule="atLeast"/>
        <w:jc w:val="left"/>
        <w:textAlignment w:val="baseline"/>
        <w:rPr>
          <w:b/>
          <w:i/>
          <w:color w:val="000000"/>
          <w:kern w:val="1"/>
          <w:sz w:val="24"/>
          <w:lang w:eastAsia="ar-SA"/>
        </w:rPr>
      </w:pPr>
    </w:p>
    <w:p w:rsidR="00412862" w:rsidRPr="00412862" w:rsidRDefault="00412862" w:rsidP="00412862">
      <w:pPr>
        <w:keepNext/>
        <w:suppressAutoHyphens/>
        <w:overflowPunct w:val="0"/>
        <w:autoSpaceDE w:val="0"/>
        <w:spacing w:line="100" w:lineRule="atLeast"/>
        <w:jc w:val="left"/>
        <w:textAlignment w:val="baseline"/>
        <w:rPr>
          <w:b/>
          <w:i/>
          <w:color w:val="000000"/>
          <w:kern w:val="1"/>
          <w:sz w:val="24"/>
          <w:lang w:eastAsia="ar-SA"/>
        </w:rPr>
      </w:pPr>
      <w:r w:rsidRPr="00412862">
        <w:rPr>
          <w:b/>
          <w:i/>
          <w:color w:val="000000"/>
          <w:kern w:val="1"/>
          <w:sz w:val="24"/>
          <w:lang w:eastAsia="ar-SA"/>
        </w:rPr>
        <w:t xml:space="preserve"> </w:t>
      </w:r>
    </w:p>
    <w:p w:rsidR="00412862" w:rsidRPr="00412862" w:rsidRDefault="00412862" w:rsidP="00412862">
      <w:pPr>
        <w:keepNext/>
        <w:suppressAutoHyphens/>
        <w:overflowPunct w:val="0"/>
        <w:autoSpaceDE w:val="0"/>
        <w:spacing w:line="100" w:lineRule="atLeast"/>
        <w:jc w:val="left"/>
        <w:textAlignment w:val="baseline"/>
        <w:rPr>
          <w:b/>
          <w:i/>
          <w:color w:val="000000"/>
          <w:kern w:val="1"/>
          <w:sz w:val="24"/>
          <w:lang w:eastAsia="ar-SA"/>
        </w:rPr>
      </w:pPr>
    </w:p>
    <w:p w:rsidR="00412862" w:rsidRPr="00412862" w:rsidRDefault="00412862" w:rsidP="00412862">
      <w:pPr>
        <w:widowControl w:val="0"/>
        <w:suppressAutoHyphens/>
        <w:spacing w:line="312" w:lineRule="auto"/>
        <w:jc w:val="center"/>
        <w:rPr>
          <w:b/>
          <w:color w:val="000000"/>
          <w:kern w:val="1"/>
          <w:sz w:val="24"/>
          <w:lang w:eastAsia="ar-SA"/>
        </w:rPr>
      </w:pPr>
      <w:r w:rsidRPr="00412862">
        <w:rPr>
          <w:b/>
          <w:color w:val="000000"/>
          <w:kern w:val="1"/>
          <w:sz w:val="24"/>
          <w:lang w:eastAsia="ar-SA"/>
        </w:rPr>
        <w:t>Запрос</w:t>
      </w:r>
      <w:r w:rsidRPr="00412862">
        <w:rPr>
          <w:b/>
          <w:color w:val="000000"/>
          <w:kern w:val="1"/>
          <w:sz w:val="24"/>
          <w:lang w:eastAsia="ar-SA"/>
        </w:rPr>
        <w:br/>
        <w:t>на разъяснение положений конкурсной документации по открытому конкурсу</w:t>
      </w:r>
    </w:p>
    <w:p w:rsidR="00412862" w:rsidRPr="00412862" w:rsidRDefault="00412862" w:rsidP="00412862">
      <w:pPr>
        <w:widowControl w:val="0"/>
        <w:suppressAutoHyphens/>
        <w:spacing w:line="312" w:lineRule="auto"/>
        <w:jc w:val="center"/>
        <w:rPr>
          <w:b/>
          <w:color w:val="000000"/>
          <w:kern w:val="1"/>
          <w:sz w:val="24"/>
          <w:lang w:eastAsia="ar-SA"/>
        </w:rPr>
      </w:pPr>
    </w:p>
    <w:p w:rsidR="00412862" w:rsidRPr="00412862" w:rsidRDefault="00412862" w:rsidP="00412862">
      <w:pPr>
        <w:widowControl w:val="0"/>
        <w:suppressAutoHyphens/>
        <w:spacing w:line="312" w:lineRule="auto"/>
        <w:jc w:val="center"/>
        <w:rPr>
          <w:color w:val="000000"/>
          <w:kern w:val="1"/>
          <w:sz w:val="24"/>
          <w:lang w:eastAsia="ar-SA"/>
        </w:rPr>
      </w:pPr>
      <w:r w:rsidRPr="00412862">
        <w:rPr>
          <w:color w:val="000000"/>
          <w:kern w:val="1"/>
          <w:sz w:val="24"/>
          <w:lang w:eastAsia="ar-SA"/>
        </w:rPr>
        <w:t>Предмет открытого конкурса___________________________________________________</w:t>
      </w:r>
    </w:p>
    <w:p w:rsidR="00412862" w:rsidRPr="00412862" w:rsidRDefault="00412862" w:rsidP="00412862">
      <w:pPr>
        <w:widowControl w:val="0"/>
        <w:suppressAutoHyphens/>
        <w:spacing w:line="312" w:lineRule="auto"/>
        <w:rPr>
          <w:color w:val="000000"/>
          <w:kern w:val="1"/>
          <w:sz w:val="24"/>
          <w:lang w:eastAsia="ar-SA"/>
        </w:rPr>
      </w:pPr>
      <w:r w:rsidRPr="00412862">
        <w:rPr>
          <w:color w:val="000000"/>
          <w:kern w:val="1"/>
          <w:sz w:val="24"/>
          <w:lang w:eastAsia="ar-SA"/>
        </w:rPr>
        <w:t>Прошу разъяснить следующие положения документации по открытому конкурсу</w:t>
      </w:r>
    </w:p>
    <w:p w:rsidR="00412862" w:rsidRPr="00412862" w:rsidRDefault="00412862" w:rsidP="00412862">
      <w:pPr>
        <w:widowControl w:val="0"/>
        <w:suppressAutoHyphens/>
        <w:spacing w:line="300" w:lineRule="auto"/>
        <w:rPr>
          <w:color w:val="000000"/>
          <w:kern w:val="1"/>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63"/>
      </w:tblGrid>
      <w:tr w:rsidR="00412862" w:rsidRPr="00412862" w:rsidTr="008C2655">
        <w:tc>
          <w:tcPr>
            <w:tcW w:w="5508" w:type="dxa"/>
            <w:shd w:val="clear" w:color="auto" w:fill="auto"/>
          </w:tcPr>
          <w:p w:rsidR="00412862" w:rsidRPr="00412862" w:rsidRDefault="00412862" w:rsidP="00412862">
            <w:pPr>
              <w:widowControl w:val="0"/>
              <w:suppressAutoHyphens/>
              <w:spacing w:line="300" w:lineRule="auto"/>
              <w:rPr>
                <w:color w:val="000000"/>
                <w:kern w:val="1"/>
                <w:szCs w:val="22"/>
                <w:lang w:eastAsia="ar-SA"/>
              </w:rPr>
            </w:pPr>
            <w:r w:rsidRPr="00412862">
              <w:rPr>
                <w:color w:val="000000"/>
                <w:kern w:val="1"/>
                <w:szCs w:val="22"/>
                <w:lang w:eastAsia="ar-SA"/>
              </w:rPr>
              <w:t xml:space="preserve">Статья конкурсной документации </w:t>
            </w:r>
          </w:p>
        </w:tc>
        <w:tc>
          <w:tcPr>
            <w:tcW w:w="4063" w:type="dxa"/>
            <w:shd w:val="clear" w:color="auto" w:fill="auto"/>
          </w:tcPr>
          <w:p w:rsidR="00412862" w:rsidRPr="00412862" w:rsidRDefault="00412862" w:rsidP="00412862">
            <w:pPr>
              <w:widowControl w:val="0"/>
              <w:suppressAutoHyphens/>
              <w:spacing w:line="300" w:lineRule="auto"/>
              <w:rPr>
                <w:color w:val="000000"/>
                <w:kern w:val="1"/>
                <w:szCs w:val="22"/>
                <w:lang w:eastAsia="ar-SA"/>
              </w:rPr>
            </w:pPr>
          </w:p>
        </w:tc>
      </w:tr>
      <w:tr w:rsidR="00412862" w:rsidRPr="00412862" w:rsidTr="008C2655">
        <w:tc>
          <w:tcPr>
            <w:tcW w:w="5508" w:type="dxa"/>
            <w:shd w:val="clear" w:color="auto" w:fill="auto"/>
          </w:tcPr>
          <w:p w:rsidR="00412862" w:rsidRPr="00412862" w:rsidRDefault="00412862" w:rsidP="00412862">
            <w:pPr>
              <w:widowControl w:val="0"/>
              <w:suppressAutoHyphens/>
              <w:spacing w:line="300" w:lineRule="auto"/>
              <w:rPr>
                <w:color w:val="000000"/>
                <w:kern w:val="1"/>
                <w:szCs w:val="22"/>
                <w:lang w:eastAsia="ar-SA"/>
              </w:rPr>
            </w:pPr>
            <w:r w:rsidRPr="00412862">
              <w:rPr>
                <w:color w:val="000000"/>
                <w:kern w:val="1"/>
                <w:szCs w:val="22"/>
                <w:lang w:eastAsia="ar-SA"/>
              </w:rPr>
              <w:t xml:space="preserve">Ссылка на пункт статьи конкурсной документации, положения которого следует разъяснить </w:t>
            </w:r>
          </w:p>
        </w:tc>
        <w:tc>
          <w:tcPr>
            <w:tcW w:w="4063" w:type="dxa"/>
            <w:shd w:val="clear" w:color="auto" w:fill="auto"/>
          </w:tcPr>
          <w:p w:rsidR="00412862" w:rsidRPr="00412862" w:rsidRDefault="00412862" w:rsidP="00412862">
            <w:pPr>
              <w:widowControl w:val="0"/>
              <w:suppressAutoHyphens/>
              <w:spacing w:line="300" w:lineRule="auto"/>
              <w:rPr>
                <w:color w:val="000000"/>
                <w:kern w:val="1"/>
                <w:szCs w:val="22"/>
                <w:lang w:eastAsia="ar-SA"/>
              </w:rPr>
            </w:pPr>
          </w:p>
        </w:tc>
      </w:tr>
      <w:tr w:rsidR="00412862" w:rsidRPr="00412862" w:rsidTr="008C2655">
        <w:tc>
          <w:tcPr>
            <w:tcW w:w="5508" w:type="dxa"/>
            <w:shd w:val="clear" w:color="auto" w:fill="auto"/>
          </w:tcPr>
          <w:p w:rsidR="00412862" w:rsidRPr="00412862" w:rsidRDefault="00412862" w:rsidP="00412862">
            <w:pPr>
              <w:widowControl w:val="0"/>
              <w:suppressAutoHyphens/>
              <w:spacing w:line="300" w:lineRule="auto"/>
              <w:rPr>
                <w:color w:val="000000"/>
                <w:kern w:val="1"/>
                <w:szCs w:val="22"/>
                <w:lang w:eastAsia="ar-SA"/>
              </w:rPr>
            </w:pPr>
            <w:r w:rsidRPr="00412862">
              <w:rPr>
                <w:color w:val="000000"/>
                <w:kern w:val="1"/>
                <w:szCs w:val="22"/>
                <w:lang w:eastAsia="ar-SA"/>
              </w:rPr>
              <w:t>Содержание запроса на разъяснение положений документации по открытому конкурсу</w:t>
            </w:r>
          </w:p>
        </w:tc>
        <w:tc>
          <w:tcPr>
            <w:tcW w:w="4063" w:type="dxa"/>
            <w:shd w:val="clear" w:color="auto" w:fill="auto"/>
          </w:tcPr>
          <w:p w:rsidR="00412862" w:rsidRPr="00412862" w:rsidRDefault="00412862" w:rsidP="00412862">
            <w:pPr>
              <w:widowControl w:val="0"/>
              <w:suppressAutoHyphens/>
              <w:spacing w:line="300" w:lineRule="auto"/>
              <w:rPr>
                <w:color w:val="000000"/>
                <w:kern w:val="1"/>
                <w:szCs w:val="22"/>
                <w:lang w:eastAsia="ar-SA"/>
              </w:rPr>
            </w:pPr>
          </w:p>
        </w:tc>
      </w:tr>
    </w:tbl>
    <w:p w:rsidR="00412862" w:rsidRPr="00412862" w:rsidRDefault="00412862" w:rsidP="00412862">
      <w:pPr>
        <w:widowControl w:val="0"/>
        <w:suppressAutoHyphens/>
        <w:spacing w:line="300" w:lineRule="auto"/>
        <w:rPr>
          <w:color w:val="000000"/>
          <w:kern w:val="1"/>
          <w:szCs w:val="22"/>
          <w:lang w:eastAsia="ar-SA"/>
        </w:rPr>
      </w:pPr>
    </w:p>
    <w:p w:rsidR="00412862" w:rsidRPr="00412862" w:rsidRDefault="00412862" w:rsidP="00412862">
      <w:pPr>
        <w:widowControl w:val="0"/>
        <w:suppressAutoHyphens/>
        <w:spacing w:line="300" w:lineRule="auto"/>
        <w:jc w:val="center"/>
        <w:rPr>
          <w:color w:val="000000"/>
          <w:kern w:val="1"/>
          <w:szCs w:val="22"/>
          <w:lang w:eastAsia="ar-SA"/>
        </w:rPr>
      </w:pPr>
    </w:p>
    <w:p w:rsidR="00412862" w:rsidRPr="00412862" w:rsidRDefault="00412862" w:rsidP="00412862">
      <w:pPr>
        <w:widowControl w:val="0"/>
        <w:suppressAutoHyphens/>
        <w:spacing w:line="300" w:lineRule="auto"/>
        <w:jc w:val="right"/>
        <w:rPr>
          <w:color w:val="000000"/>
          <w:kern w:val="1"/>
          <w:szCs w:val="22"/>
          <w:lang w:eastAsia="ar-SA"/>
        </w:rPr>
      </w:pPr>
    </w:p>
    <w:tbl>
      <w:tblPr>
        <w:tblW w:w="9648" w:type="dxa"/>
        <w:tblLayout w:type="fixed"/>
        <w:tblLook w:val="0000" w:firstRow="0" w:lastRow="0" w:firstColumn="0" w:lastColumn="0" w:noHBand="0" w:noVBand="0"/>
      </w:tblPr>
      <w:tblGrid>
        <w:gridCol w:w="3948"/>
        <w:gridCol w:w="3120"/>
        <w:gridCol w:w="2580"/>
      </w:tblGrid>
      <w:tr w:rsidR="00412862" w:rsidRPr="00412862" w:rsidTr="008C2655">
        <w:tc>
          <w:tcPr>
            <w:tcW w:w="3948" w:type="dxa"/>
          </w:tcPr>
          <w:p w:rsidR="00412862" w:rsidRPr="00412862" w:rsidRDefault="00412862" w:rsidP="00412862">
            <w:pPr>
              <w:keepNext/>
              <w:widowControl w:val="0"/>
              <w:suppressAutoHyphens/>
              <w:snapToGrid w:val="0"/>
              <w:spacing w:line="300" w:lineRule="auto"/>
              <w:jc w:val="left"/>
              <w:rPr>
                <w:b/>
                <w:color w:val="000000"/>
                <w:kern w:val="1"/>
                <w:sz w:val="24"/>
                <w:lang w:eastAsia="ar-SA"/>
              </w:rPr>
            </w:pPr>
            <w:r w:rsidRPr="00412862">
              <w:rPr>
                <w:b/>
                <w:color w:val="000000"/>
                <w:kern w:val="1"/>
                <w:sz w:val="24"/>
                <w:lang w:eastAsia="ar-SA"/>
              </w:rPr>
              <w:t xml:space="preserve">Руководитель </w:t>
            </w:r>
          </w:p>
          <w:p w:rsidR="00412862" w:rsidRPr="00412862" w:rsidRDefault="00412862" w:rsidP="00412862">
            <w:pPr>
              <w:keepNext/>
              <w:widowControl w:val="0"/>
              <w:suppressAutoHyphens/>
              <w:spacing w:line="300" w:lineRule="auto"/>
              <w:jc w:val="left"/>
              <w:rPr>
                <w:color w:val="000000"/>
                <w:kern w:val="1"/>
                <w:szCs w:val="22"/>
                <w:lang w:eastAsia="ar-SA"/>
              </w:rPr>
            </w:pPr>
            <w:r w:rsidRPr="00412862">
              <w:rPr>
                <w:b/>
                <w:color w:val="000000"/>
                <w:kern w:val="1"/>
                <w:sz w:val="24"/>
                <w:lang w:eastAsia="ar-SA"/>
              </w:rPr>
              <w:t>Участника размещения заказа</w:t>
            </w:r>
          </w:p>
        </w:tc>
        <w:tc>
          <w:tcPr>
            <w:tcW w:w="3120" w:type="dxa"/>
          </w:tcPr>
          <w:p w:rsidR="00412862" w:rsidRPr="00412862" w:rsidRDefault="00412862" w:rsidP="00412862">
            <w:pPr>
              <w:keepNext/>
              <w:widowControl w:val="0"/>
              <w:suppressAutoHyphens/>
              <w:snapToGrid w:val="0"/>
              <w:spacing w:line="300" w:lineRule="auto"/>
              <w:jc w:val="left"/>
              <w:rPr>
                <w:color w:val="000000"/>
                <w:kern w:val="1"/>
                <w:szCs w:val="22"/>
                <w:lang w:eastAsia="ar-SA"/>
              </w:rPr>
            </w:pPr>
          </w:p>
          <w:p w:rsidR="00412862" w:rsidRPr="00412862" w:rsidRDefault="00412862" w:rsidP="00412862">
            <w:pPr>
              <w:keepNext/>
              <w:widowControl w:val="0"/>
              <w:suppressAutoHyphens/>
              <w:spacing w:line="300" w:lineRule="auto"/>
              <w:jc w:val="left"/>
              <w:rPr>
                <w:color w:val="000000"/>
                <w:kern w:val="1"/>
                <w:szCs w:val="22"/>
                <w:lang w:eastAsia="ar-SA"/>
              </w:rPr>
            </w:pPr>
            <w:r w:rsidRPr="00412862">
              <w:rPr>
                <w:color w:val="000000"/>
                <w:kern w:val="1"/>
                <w:szCs w:val="22"/>
                <w:lang w:eastAsia="ar-SA"/>
              </w:rPr>
              <w:t>______________________</w:t>
            </w:r>
          </w:p>
        </w:tc>
        <w:tc>
          <w:tcPr>
            <w:tcW w:w="2580" w:type="dxa"/>
          </w:tcPr>
          <w:p w:rsidR="00412862" w:rsidRPr="00412862" w:rsidRDefault="00412862" w:rsidP="00412862">
            <w:pPr>
              <w:keepNext/>
              <w:widowControl w:val="0"/>
              <w:suppressAutoHyphens/>
              <w:snapToGrid w:val="0"/>
              <w:spacing w:line="300" w:lineRule="auto"/>
              <w:jc w:val="left"/>
              <w:rPr>
                <w:color w:val="000000"/>
                <w:kern w:val="1"/>
                <w:szCs w:val="22"/>
                <w:lang w:eastAsia="ar-SA"/>
              </w:rPr>
            </w:pPr>
          </w:p>
          <w:p w:rsidR="00412862" w:rsidRPr="00412862" w:rsidRDefault="00412862" w:rsidP="00412862">
            <w:pPr>
              <w:keepNext/>
              <w:widowControl w:val="0"/>
              <w:suppressAutoHyphens/>
              <w:spacing w:line="300" w:lineRule="auto"/>
              <w:jc w:val="left"/>
              <w:rPr>
                <w:color w:val="000000"/>
                <w:kern w:val="1"/>
                <w:szCs w:val="22"/>
                <w:lang w:eastAsia="ar-SA"/>
              </w:rPr>
            </w:pPr>
            <w:r w:rsidRPr="00412862">
              <w:rPr>
                <w:color w:val="000000"/>
                <w:kern w:val="1"/>
                <w:szCs w:val="22"/>
                <w:lang w:eastAsia="ar-SA"/>
              </w:rPr>
              <w:t>___________________</w:t>
            </w:r>
          </w:p>
        </w:tc>
      </w:tr>
      <w:tr w:rsidR="00412862" w:rsidRPr="00412862" w:rsidTr="008C2655">
        <w:tc>
          <w:tcPr>
            <w:tcW w:w="3948" w:type="dxa"/>
          </w:tcPr>
          <w:p w:rsidR="00412862" w:rsidRPr="00412862" w:rsidRDefault="00412862" w:rsidP="00412862">
            <w:pPr>
              <w:keepNext/>
              <w:widowControl w:val="0"/>
              <w:suppressAutoHyphens/>
              <w:snapToGrid w:val="0"/>
              <w:spacing w:line="300" w:lineRule="auto"/>
              <w:jc w:val="left"/>
              <w:rPr>
                <w:i/>
                <w:color w:val="000000"/>
                <w:kern w:val="1"/>
                <w:szCs w:val="22"/>
                <w:lang w:eastAsia="ar-SA"/>
              </w:rPr>
            </w:pPr>
            <w:r w:rsidRPr="00412862">
              <w:rPr>
                <w:i/>
                <w:color w:val="000000"/>
                <w:kern w:val="1"/>
                <w:szCs w:val="22"/>
                <w:lang w:eastAsia="ar-SA"/>
              </w:rPr>
              <w:t>(указывается должность уполномоченного лица)</w:t>
            </w:r>
          </w:p>
          <w:p w:rsidR="00412862" w:rsidRPr="00412862" w:rsidRDefault="00412862" w:rsidP="00412862">
            <w:pPr>
              <w:keepNext/>
              <w:widowControl w:val="0"/>
              <w:suppressAutoHyphens/>
              <w:snapToGrid w:val="0"/>
              <w:spacing w:line="300" w:lineRule="auto"/>
              <w:jc w:val="left"/>
              <w:rPr>
                <w:i/>
                <w:color w:val="000000"/>
                <w:kern w:val="1"/>
                <w:szCs w:val="22"/>
                <w:lang w:eastAsia="ar-SA"/>
              </w:rPr>
            </w:pPr>
          </w:p>
        </w:tc>
        <w:tc>
          <w:tcPr>
            <w:tcW w:w="3120" w:type="dxa"/>
          </w:tcPr>
          <w:p w:rsidR="00412862" w:rsidRPr="00412862" w:rsidRDefault="00412862" w:rsidP="00412862">
            <w:pPr>
              <w:keepNext/>
              <w:widowControl w:val="0"/>
              <w:suppressAutoHyphens/>
              <w:snapToGrid w:val="0"/>
              <w:spacing w:line="300" w:lineRule="auto"/>
              <w:jc w:val="center"/>
              <w:rPr>
                <w:i/>
                <w:color w:val="000000"/>
                <w:kern w:val="1"/>
                <w:szCs w:val="22"/>
                <w:lang w:eastAsia="ar-SA"/>
              </w:rPr>
            </w:pPr>
            <w:r w:rsidRPr="00412862">
              <w:rPr>
                <w:i/>
                <w:color w:val="000000"/>
                <w:kern w:val="1"/>
                <w:szCs w:val="22"/>
                <w:lang w:eastAsia="ar-SA"/>
              </w:rPr>
              <w:t>(подпись, М.П.)</w:t>
            </w:r>
          </w:p>
        </w:tc>
        <w:tc>
          <w:tcPr>
            <w:tcW w:w="2580" w:type="dxa"/>
          </w:tcPr>
          <w:p w:rsidR="00412862" w:rsidRPr="00412862" w:rsidRDefault="00412862" w:rsidP="00412862">
            <w:pPr>
              <w:keepNext/>
              <w:widowControl w:val="0"/>
              <w:suppressAutoHyphens/>
              <w:snapToGrid w:val="0"/>
              <w:spacing w:line="300" w:lineRule="auto"/>
              <w:jc w:val="center"/>
              <w:rPr>
                <w:i/>
                <w:color w:val="000000"/>
                <w:kern w:val="1"/>
                <w:szCs w:val="22"/>
                <w:lang w:eastAsia="ar-SA"/>
              </w:rPr>
            </w:pPr>
            <w:r w:rsidRPr="00412862">
              <w:rPr>
                <w:i/>
                <w:color w:val="000000"/>
                <w:kern w:val="1"/>
                <w:szCs w:val="22"/>
                <w:lang w:eastAsia="ar-SA"/>
              </w:rPr>
              <w:t>(расшифровка подписи)</w:t>
            </w:r>
          </w:p>
        </w:tc>
      </w:tr>
    </w:tbl>
    <w:p w:rsidR="00412862" w:rsidRPr="00412862" w:rsidRDefault="00412862" w:rsidP="00412862">
      <w:pPr>
        <w:keepNext/>
        <w:widowControl w:val="0"/>
        <w:suppressAutoHyphens/>
        <w:ind w:left="3540" w:firstLine="708"/>
        <w:rPr>
          <w:i/>
          <w:color w:val="000000"/>
          <w:kern w:val="1"/>
          <w:sz w:val="24"/>
          <w:lang w:eastAsia="ar-SA"/>
        </w:rPr>
      </w:pPr>
      <w:proofErr w:type="spellStart"/>
      <w:r w:rsidRPr="00412862">
        <w:rPr>
          <w:i/>
          <w:color w:val="000000"/>
          <w:kern w:val="1"/>
          <w:sz w:val="24"/>
          <w:lang w:eastAsia="ar-SA"/>
        </w:rPr>
        <w:t>м.п</w:t>
      </w:r>
      <w:proofErr w:type="spellEnd"/>
      <w:r w:rsidRPr="00412862">
        <w:rPr>
          <w:i/>
          <w:color w:val="000000"/>
          <w:kern w:val="1"/>
          <w:sz w:val="24"/>
          <w:lang w:eastAsia="ar-SA"/>
        </w:rPr>
        <w:t>.</w:t>
      </w:r>
    </w:p>
    <w:p w:rsidR="00412862" w:rsidRPr="00412862" w:rsidRDefault="00412862" w:rsidP="00412862">
      <w:pPr>
        <w:widowControl w:val="0"/>
        <w:tabs>
          <w:tab w:val="left" w:pos="0"/>
          <w:tab w:val="left" w:pos="1418"/>
        </w:tabs>
        <w:suppressAutoHyphens/>
        <w:spacing w:line="300" w:lineRule="auto"/>
        <w:ind w:left="180"/>
        <w:rPr>
          <w:i/>
          <w:color w:val="000000"/>
          <w:kern w:val="1"/>
          <w:sz w:val="24"/>
          <w:lang w:eastAsia="ar-SA"/>
        </w:rPr>
      </w:pPr>
    </w:p>
    <w:p w:rsidR="00412862" w:rsidRPr="00412862" w:rsidRDefault="00412862" w:rsidP="00412862">
      <w:pPr>
        <w:widowControl w:val="0"/>
        <w:tabs>
          <w:tab w:val="left" w:pos="0"/>
          <w:tab w:val="left" w:pos="1418"/>
        </w:tabs>
        <w:suppressAutoHyphens/>
        <w:spacing w:line="300" w:lineRule="auto"/>
        <w:ind w:left="180"/>
        <w:rPr>
          <w:i/>
          <w:color w:val="000000"/>
          <w:kern w:val="1"/>
          <w:sz w:val="24"/>
          <w:lang w:eastAsia="ar-SA"/>
        </w:rPr>
      </w:pPr>
    </w:p>
    <w:p w:rsidR="00412862" w:rsidRPr="00412862" w:rsidRDefault="00412862" w:rsidP="00412862">
      <w:pPr>
        <w:rPr>
          <w:color w:val="000000"/>
          <w:sz w:val="24"/>
        </w:rPr>
      </w:pPr>
    </w:p>
    <w:p w:rsidR="00412862" w:rsidRPr="00412862" w:rsidRDefault="00412862" w:rsidP="00412862">
      <w:pPr>
        <w:widowControl w:val="0"/>
        <w:suppressAutoHyphens/>
        <w:spacing w:line="300" w:lineRule="auto"/>
        <w:jc w:val="left"/>
        <w:rPr>
          <w:color w:val="000000"/>
          <w:kern w:val="1"/>
          <w:szCs w:val="22"/>
          <w:lang w:eastAsia="ar-SA"/>
        </w:rPr>
      </w:pPr>
    </w:p>
    <w:p w:rsidR="00412862" w:rsidRPr="00412862" w:rsidRDefault="00412862" w:rsidP="00412862">
      <w:pPr>
        <w:widowControl w:val="0"/>
        <w:suppressAutoHyphens/>
        <w:spacing w:line="300" w:lineRule="auto"/>
        <w:jc w:val="left"/>
        <w:rPr>
          <w:color w:val="000000"/>
          <w:kern w:val="1"/>
          <w:szCs w:val="22"/>
          <w:lang w:eastAsia="ar-SA"/>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rPr>
          <w:i/>
          <w:vertAlign w:val="superscript"/>
        </w:rPr>
      </w:pPr>
    </w:p>
    <w:p w:rsidR="00D347A5" w:rsidRDefault="00D347A5" w:rsidP="00EE35DA">
      <w:pPr>
        <w:ind w:left="5940" w:right="1925"/>
        <w:jc w:val="center"/>
      </w:pPr>
    </w:p>
    <w:p w:rsidR="002660B7" w:rsidRDefault="002660B7" w:rsidP="00C6130D">
      <w:pPr>
        <w:pStyle w:val="11"/>
        <w:pageBreakBefore/>
        <w:numPr>
          <w:ilvl w:val="0"/>
          <w:numId w:val="15"/>
        </w:numPr>
        <w:ind w:hanging="181"/>
        <w:rPr>
          <w:rStyle w:val="15"/>
          <w:b/>
          <w:bCs w:val="0"/>
          <w:sz w:val="24"/>
          <w:szCs w:val="24"/>
        </w:rPr>
      </w:pPr>
      <w:bookmarkStart w:id="292" w:name="_Toc166101235"/>
      <w:bookmarkEnd w:id="292"/>
      <w:r>
        <w:rPr>
          <w:rStyle w:val="15"/>
          <w:b/>
          <w:caps/>
          <w:sz w:val="28"/>
          <w:szCs w:val="28"/>
        </w:rPr>
        <w:lastRenderedPageBreak/>
        <w:t xml:space="preserve"> </w:t>
      </w:r>
      <w:bookmarkStart w:id="293" w:name="_Toc166101237"/>
      <w:bookmarkStart w:id="294" w:name="_Ref166247657"/>
      <w:bookmarkStart w:id="295" w:name="_Ref166247661"/>
      <w:bookmarkStart w:id="296" w:name="_Ref166249240"/>
      <w:bookmarkStart w:id="297" w:name="_Ref166249243"/>
      <w:bookmarkStart w:id="298" w:name="_Ref166311450"/>
      <w:bookmarkStart w:id="299" w:name="_Ref166311452"/>
      <w:bookmarkStart w:id="300" w:name="_Ref166334805"/>
      <w:bookmarkStart w:id="301" w:name="_Ref166334809"/>
      <w:bookmarkStart w:id="302" w:name="_Toc320713649"/>
      <w:r w:rsidRPr="00847535">
        <w:rPr>
          <w:rStyle w:val="15"/>
          <w:b/>
          <w:bCs w:val="0"/>
          <w:sz w:val="24"/>
          <w:szCs w:val="24"/>
        </w:rPr>
        <w:t xml:space="preserve">ПРОЕКТ </w:t>
      </w:r>
      <w:bookmarkEnd w:id="293"/>
      <w:bookmarkEnd w:id="294"/>
      <w:bookmarkEnd w:id="295"/>
      <w:bookmarkEnd w:id="296"/>
      <w:bookmarkEnd w:id="297"/>
      <w:bookmarkEnd w:id="298"/>
      <w:bookmarkEnd w:id="299"/>
      <w:bookmarkEnd w:id="300"/>
      <w:bookmarkEnd w:id="301"/>
      <w:bookmarkEnd w:id="302"/>
      <w:r w:rsidR="00BD02C5">
        <w:rPr>
          <w:rStyle w:val="15"/>
          <w:b/>
          <w:bCs w:val="0"/>
          <w:sz w:val="24"/>
          <w:szCs w:val="24"/>
        </w:rPr>
        <w:t>КРЕДИТНОГО СОГЛАШЕНИЯ</w:t>
      </w:r>
    </w:p>
    <w:p w:rsidR="00660E16" w:rsidRDefault="00660E16"/>
    <w:p w:rsidR="00BD02C5" w:rsidRPr="00BD02C5" w:rsidRDefault="00BD02C5" w:rsidP="00BD02C5">
      <w:pPr>
        <w:widowControl w:val="0"/>
        <w:spacing w:before="60" w:after="60"/>
        <w:ind w:firstLine="454"/>
        <w:rPr>
          <w:b/>
          <w:sz w:val="24"/>
        </w:rPr>
      </w:pPr>
      <w:r w:rsidRPr="00BD02C5">
        <w:rPr>
          <w:b/>
        </w:rPr>
        <w:t xml:space="preserve">Кредитное </w:t>
      </w:r>
      <w:r w:rsidRPr="00BD02C5">
        <w:rPr>
          <w:b/>
          <w:sz w:val="24"/>
        </w:rPr>
        <w:t>соглашение заключается по форме, установленной ОАО «ДРСК»,   с применением права законодательства Российской Федерации. Предложения участников конкурса по форме и условиям Кредитного соглашения допускаются.</w:t>
      </w:r>
    </w:p>
    <w:p w:rsidR="00A96C38" w:rsidRDefault="00A96C38" w:rsidP="00A96C38">
      <w:pPr>
        <w:keepNext/>
        <w:widowControl w:val="0"/>
        <w:tabs>
          <w:tab w:val="num" w:pos="720"/>
        </w:tabs>
        <w:spacing w:before="120" w:after="120"/>
        <w:ind w:left="360"/>
        <w:jc w:val="center"/>
        <w:outlineLvl w:val="0"/>
        <w:rPr>
          <w:bCs/>
          <w:caps/>
          <w:kern w:val="28"/>
          <w:szCs w:val="20"/>
        </w:rPr>
      </w:pPr>
    </w:p>
    <w:p w:rsidR="00BD02C5" w:rsidRPr="00BD02C5" w:rsidRDefault="00BD02C5" w:rsidP="00A96C38">
      <w:pPr>
        <w:keepNext/>
        <w:widowControl w:val="0"/>
        <w:tabs>
          <w:tab w:val="num" w:pos="720"/>
        </w:tabs>
        <w:spacing w:before="120" w:after="120"/>
        <w:ind w:left="360"/>
        <w:jc w:val="center"/>
        <w:outlineLvl w:val="0"/>
        <w:rPr>
          <w:bCs/>
          <w:iCs/>
          <w:szCs w:val="22"/>
        </w:rPr>
      </w:pPr>
      <w:r w:rsidRPr="00BD02C5">
        <w:rPr>
          <w:iCs/>
          <w:szCs w:val="22"/>
        </w:rPr>
        <w:t>ПРОЕКТ</w:t>
      </w:r>
      <w:r w:rsidRPr="00BD02C5">
        <w:rPr>
          <w:b/>
          <w:iCs/>
          <w:sz w:val="24"/>
          <w:szCs w:val="26"/>
        </w:rPr>
        <w:t xml:space="preserve">  </w:t>
      </w:r>
      <w:r w:rsidRPr="00BD02C5">
        <w:rPr>
          <w:bCs/>
          <w:iCs/>
          <w:szCs w:val="22"/>
        </w:rPr>
        <w:t xml:space="preserve">  КРЕДИТНОГО СОГЛАШЕНИЯ № ________________</w:t>
      </w:r>
    </w:p>
    <w:p w:rsidR="00BD02C5" w:rsidRPr="00BD02C5" w:rsidRDefault="00BD02C5" w:rsidP="00A96C38">
      <w:pPr>
        <w:jc w:val="left"/>
        <w:rPr>
          <w:i/>
          <w:iCs/>
          <w:sz w:val="24"/>
        </w:rPr>
      </w:pPr>
      <w:r w:rsidRPr="00BD02C5">
        <w:rPr>
          <w:szCs w:val="22"/>
        </w:rPr>
        <w:t xml:space="preserve"> </w:t>
      </w:r>
      <w:r w:rsidRPr="00BD02C5">
        <w:rPr>
          <w:i/>
          <w:iCs/>
          <w:sz w:val="24"/>
          <w:u w:val="single"/>
        </w:rPr>
        <w:t>Место подписания</w:t>
      </w:r>
      <w:r w:rsidRPr="00BD02C5">
        <w:rPr>
          <w:i/>
          <w:iCs/>
          <w:sz w:val="24"/>
        </w:rPr>
        <w:tab/>
      </w:r>
      <w:r w:rsidRPr="00BD02C5">
        <w:rPr>
          <w:i/>
          <w:iCs/>
          <w:sz w:val="24"/>
        </w:rPr>
        <w:tab/>
      </w:r>
      <w:r w:rsidRPr="00BD02C5">
        <w:rPr>
          <w:i/>
          <w:iCs/>
          <w:sz w:val="24"/>
        </w:rPr>
        <w:tab/>
      </w:r>
      <w:r w:rsidRPr="00BD02C5">
        <w:rPr>
          <w:i/>
          <w:iCs/>
          <w:sz w:val="24"/>
        </w:rPr>
        <w:tab/>
      </w:r>
      <w:r w:rsidRPr="00BD02C5">
        <w:rPr>
          <w:i/>
          <w:iCs/>
          <w:sz w:val="24"/>
        </w:rPr>
        <w:tab/>
      </w:r>
      <w:r w:rsidRPr="00BD02C5">
        <w:rPr>
          <w:i/>
          <w:iCs/>
          <w:sz w:val="24"/>
        </w:rPr>
        <w:tab/>
      </w:r>
      <w:r w:rsidRPr="00BD02C5">
        <w:rPr>
          <w:i/>
          <w:iCs/>
          <w:sz w:val="24"/>
        </w:rPr>
        <w:tab/>
      </w:r>
      <w:r w:rsidRPr="00BD02C5">
        <w:rPr>
          <w:i/>
          <w:iCs/>
          <w:sz w:val="24"/>
        </w:rPr>
        <w:tab/>
      </w:r>
      <w:r w:rsidRPr="00BD02C5">
        <w:rPr>
          <w:i/>
          <w:iCs/>
          <w:sz w:val="24"/>
          <w:u w:val="single"/>
        </w:rPr>
        <w:t>Дата подписания</w:t>
      </w:r>
    </w:p>
    <w:p w:rsidR="00BD02C5" w:rsidRPr="00BD02C5" w:rsidRDefault="00BD02C5" w:rsidP="00BD02C5">
      <w:pPr>
        <w:widowControl w:val="0"/>
        <w:spacing w:before="60" w:after="60"/>
        <w:ind w:firstLine="709"/>
        <w:rPr>
          <w:szCs w:val="22"/>
        </w:rPr>
      </w:pPr>
      <w:r w:rsidRPr="00BD02C5">
        <w:rPr>
          <w:szCs w:val="22"/>
        </w:rPr>
        <w:t xml:space="preserve">______________________________________________________________________ именуемый в дальнейшем КРЕДИТОР, в лице </w:t>
      </w:r>
      <w:r w:rsidRPr="00BD02C5">
        <w:rPr>
          <w:i/>
          <w:iCs/>
          <w:szCs w:val="22"/>
          <w:u w:val="single"/>
        </w:rPr>
        <w:t>(должность уполномоченного лица КРЕДИТОРА, Ф.И.О. полностью)</w:t>
      </w:r>
      <w:r w:rsidRPr="00BD02C5">
        <w:rPr>
          <w:szCs w:val="22"/>
        </w:rPr>
        <w:t>, действующег</w:t>
      </w:r>
      <w:proofErr w:type="gramStart"/>
      <w:r w:rsidRPr="00BD02C5">
        <w:rPr>
          <w:szCs w:val="22"/>
        </w:rPr>
        <w:t>о(</w:t>
      </w:r>
      <w:proofErr w:type="gramEnd"/>
      <w:r w:rsidRPr="00BD02C5">
        <w:rPr>
          <w:szCs w:val="22"/>
        </w:rPr>
        <w:t xml:space="preserve">ей) на основании Устава, [Положения о ______________ и Доверенности № ____ от “____”_____ г.], с одной стороны, и Открытое акционерное общество «Дальневосточная распределительная сетевая компания», именуемая в дальнейшем ЗАЕМЩИК, в лице заместителя генерального директора по  финансам </w:t>
      </w:r>
      <w:proofErr w:type="spellStart"/>
      <w:r w:rsidRPr="00BD02C5">
        <w:rPr>
          <w:szCs w:val="22"/>
        </w:rPr>
        <w:t>Гюльзадян</w:t>
      </w:r>
      <w:proofErr w:type="spellEnd"/>
      <w:r w:rsidRPr="00BD02C5">
        <w:rPr>
          <w:szCs w:val="22"/>
        </w:rPr>
        <w:t xml:space="preserve">  Натальи Анатольевны, действующей на основании Доверенности № 100 от 01 января 2012 года, с другой стороны, заключили настоящее Кредитное Соглашение (именуемое в дальнейшем Соглашение) о нижеследующем:</w:t>
      </w:r>
    </w:p>
    <w:p w:rsidR="00BD02C5" w:rsidRPr="00BD02C5" w:rsidRDefault="00BD02C5" w:rsidP="00BD02C5">
      <w:pPr>
        <w:widowControl w:val="0"/>
        <w:spacing w:before="60" w:after="60"/>
        <w:jc w:val="center"/>
        <w:rPr>
          <w:b/>
        </w:rPr>
      </w:pPr>
      <w:r w:rsidRPr="00BD02C5">
        <w:rPr>
          <w:b/>
        </w:rPr>
        <w:t>РАЗДЕЛ I. ОБЩИЕ ПОЛОЖЕНИЯ</w:t>
      </w:r>
    </w:p>
    <w:p w:rsidR="00BD02C5" w:rsidRPr="00BD02C5" w:rsidRDefault="00BD02C5" w:rsidP="00E45BA6">
      <w:pPr>
        <w:pStyle w:val="affff0"/>
        <w:keepNext/>
        <w:widowControl w:val="0"/>
        <w:numPr>
          <w:ilvl w:val="0"/>
          <w:numId w:val="41"/>
        </w:numPr>
        <w:tabs>
          <w:tab w:val="num" w:pos="432"/>
        </w:tabs>
        <w:spacing w:before="120" w:after="120"/>
        <w:jc w:val="center"/>
        <w:outlineLvl w:val="0"/>
        <w:rPr>
          <w:rFonts w:ascii="Times New Roman" w:hAnsi="Times New Roman"/>
          <w:b/>
          <w:caps/>
          <w:kern w:val="28"/>
          <w:szCs w:val="20"/>
        </w:rPr>
      </w:pPr>
      <w:r w:rsidRPr="00BD02C5">
        <w:rPr>
          <w:rFonts w:ascii="Times New Roman" w:hAnsi="Times New Roman"/>
          <w:b/>
          <w:caps/>
          <w:kern w:val="28"/>
          <w:szCs w:val="20"/>
        </w:rPr>
        <w:t>ПРЕДМЕТ И СФЕРА ДЕЙСТВИЯ СОГЛАШЕНИЯ</w:t>
      </w:r>
    </w:p>
    <w:p w:rsidR="00BD02C5" w:rsidRPr="00A96C38" w:rsidRDefault="00BD02C5" w:rsidP="00E45BA6">
      <w:pPr>
        <w:pStyle w:val="affff0"/>
        <w:widowControl w:val="0"/>
        <w:numPr>
          <w:ilvl w:val="1"/>
          <w:numId w:val="41"/>
        </w:numPr>
        <w:tabs>
          <w:tab w:val="num" w:pos="756"/>
        </w:tabs>
        <w:spacing w:before="60" w:after="60"/>
        <w:outlineLvl w:val="1"/>
        <w:rPr>
          <w:rFonts w:ascii="Times New Roman" w:hAnsi="Times New Roman"/>
          <w:bCs/>
          <w:iCs/>
          <w:szCs w:val="28"/>
        </w:rPr>
      </w:pPr>
      <w:r w:rsidRPr="00BD02C5">
        <w:rPr>
          <w:rFonts w:ascii="Times New Roman" w:hAnsi="Times New Roman"/>
          <w:bCs/>
          <w:iCs/>
          <w:szCs w:val="28"/>
        </w:rPr>
        <w:t xml:space="preserve">По настоящему Соглашению Кредитор обязуется открыть Заемщику Кредитную линию в размере и на </w:t>
      </w:r>
      <w:r w:rsidRPr="00A96C38">
        <w:rPr>
          <w:rFonts w:ascii="Times New Roman" w:hAnsi="Times New Roman"/>
          <w:bCs/>
          <w:iCs/>
          <w:szCs w:val="28"/>
        </w:rPr>
        <w:t>условиях, указанных в настоящем Соглашении, а Заемщик обязуется возвратить Кредит, уплатить проценты по Кредиту и выполнить иные Обязательства Заемщика, предусмотренные настоящим Соглашением.</w:t>
      </w:r>
    </w:p>
    <w:p w:rsidR="00BD02C5" w:rsidRPr="00A96C38" w:rsidRDefault="00BD02C5" w:rsidP="00E45BA6">
      <w:pPr>
        <w:pStyle w:val="affff0"/>
        <w:widowControl w:val="0"/>
        <w:numPr>
          <w:ilvl w:val="1"/>
          <w:numId w:val="41"/>
        </w:numPr>
        <w:tabs>
          <w:tab w:val="num" w:pos="756"/>
        </w:tabs>
        <w:spacing w:before="60" w:after="60"/>
        <w:outlineLvl w:val="1"/>
        <w:rPr>
          <w:rFonts w:ascii="Times New Roman" w:hAnsi="Times New Roman"/>
          <w:bCs/>
          <w:iCs/>
          <w:szCs w:val="28"/>
        </w:rPr>
      </w:pPr>
      <w:r w:rsidRPr="00A96C38">
        <w:rPr>
          <w:rFonts w:ascii="Times New Roman" w:hAnsi="Times New Roman"/>
          <w:bCs/>
          <w:iCs/>
          <w:szCs w:val="28"/>
        </w:rPr>
        <w:t>Настоящее Соглашение регулирует отношения по предоставлению Кредитором Заемщику Кредита и по погашению (возврату) Кредита Заемщиком на изложенных в Соглашении условиях.</w:t>
      </w:r>
    </w:p>
    <w:p w:rsidR="00BD02C5" w:rsidRPr="00A96C38" w:rsidRDefault="00BD02C5" w:rsidP="00E45BA6">
      <w:pPr>
        <w:pStyle w:val="affff0"/>
        <w:widowControl w:val="0"/>
        <w:numPr>
          <w:ilvl w:val="1"/>
          <w:numId w:val="41"/>
        </w:numPr>
        <w:tabs>
          <w:tab w:val="num" w:pos="756"/>
        </w:tabs>
        <w:spacing w:before="60" w:after="60"/>
        <w:outlineLvl w:val="1"/>
        <w:rPr>
          <w:rFonts w:ascii="Times New Roman" w:hAnsi="Times New Roman"/>
          <w:bCs/>
          <w:iCs/>
          <w:szCs w:val="28"/>
        </w:rPr>
      </w:pPr>
      <w:r w:rsidRPr="00A96C38">
        <w:rPr>
          <w:rFonts w:ascii="Times New Roman" w:hAnsi="Times New Roman"/>
          <w:bCs/>
          <w:iCs/>
          <w:szCs w:val="28"/>
        </w:rPr>
        <w:t>Настоящее Соглашение устанавливает порядок расчетов в связи с предоставлением и погашением (возвратом) Кредита.</w:t>
      </w:r>
    </w:p>
    <w:p w:rsidR="00BD02C5" w:rsidRPr="00BD02C5" w:rsidRDefault="00A96C38" w:rsidP="00BD02C5">
      <w:pPr>
        <w:keepNext/>
        <w:widowControl w:val="0"/>
        <w:tabs>
          <w:tab w:val="num" w:pos="432"/>
        </w:tabs>
        <w:spacing w:before="120" w:after="120"/>
        <w:ind w:left="431" w:hanging="431"/>
        <w:jc w:val="center"/>
        <w:outlineLvl w:val="0"/>
        <w:rPr>
          <w:b/>
          <w:caps/>
          <w:kern w:val="28"/>
          <w:szCs w:val="20"/>
        </w:rPr>
      </w:pPr>
      <w:r w:rsidRPr="00A96C38">
        <w:rPr>
          <w:b/>
          <w:caps/>
          <w:kern w:val="28"/>
          <w:szCs w:val="20"/>
        </w:rPr>
        <w:t>2.</w:t>
      </w:r>
      <w:r w:rsidR="00BD02C5" w:rsidRPr="00BD02C5">
        <w:rPr>
          <w:b/>
          <w:caps/>
          <w:kern w:val="28"/>
          <w:szCs w:val="20"/>
        </w:rPr>
        <w:t>ЗАЯВЛЕНИЯ И ЗАВЕРЕНИЯ ЗАЕМЩИКА</w:t>
      </w:r>
    </w:p>
    <w:p w:rsidR="00BD02C5" w:rsidRPr="00BD02C5" w:rsidRDefault="00A96C38" w:rsidP="00BD02C5">
      <w:pPr>
        <w:widowControl w:val="0"/>
        <w:numPr>
          <w:ilvl w:val="1"/>
          <w:numId w:val="0"/>
        </w:numPr>
        <w:tabs>
          <w:tab w:val="num" w:pos="756"/>
        </w:tabs>
        <w:spacing w:before="60" w:after="60"/>
        <w:ind w:left="756" w:hanging="576"/>
        <w:outlineLvl w:val="1"/>
        <w:rPr>
          <w:bCs/>
          <w:iCs/>
          <w:szCs w:val="28"/>
        </w:rPr>
      </w:pPr>
      <w:r>
        <w:rPr>
          <w:bCs/>
          <w:iCs/>
          <w:szCs w:val="28"/>
        </w:rPr>
        <w:t xml:space="preserve">2.1. </w:t>
      </w:r>
      <w:r w:rsidR="00BD02C5" w:rsidRPr="00BD02C5">
        <w:rPr>
          <w:bCs/>
          <w:iCs/>
          <w:szCs w:val="28"/>
        </w:rPr>
        <w:t>Заемщик заявляет, что:</w:t>
      </w:r>
    </w:p>
    <w:p w:rsidR="00BD02C5" w:rsidRPr="00BD02C5" w:rsidRDefault="00A96C38" w:rsidP="00BD02C5">
      <w:pPr>
        <w:widowControl w:val="0"/>
        <w:numPr>
          <w:ilvl w:val="2"/>
          <w:numId w:val="0"/>
        </w:numPr>
        <w:tabs>
          <w:tab w:val="num" w:pos="720"/>
        </w:tabs>
        <w:spacing w:before="60" w:after="60"/>
        <w:outlineLvl w:val="2"/>
        <w:rPr>
          <w:bCs/>
          <w:szCs w:val="26"/>
        </w:rPr>
      </w:pPr>
      <w:r>
        <w:rPr>
          <w:bCs/>
          <w:szCs w:val="26"/>
        </w:rPr>
        <w:t xml:space="preserve">2.1.1. </w:t>
      </w:r>
      <w:r w:rsidR="00BD02C5" w:rsidRPr="00BD02C5">
        <w:rPr>
          <w:bCs/>
          <w:szCs w:val="26"/>
        </w:rPr>
        <w:t>Является юридическим лицом, созданным в установленном порядке и осуществляющим свою деятельность по Законодательству, имеет права и полномочия на владение своим имуществом, активами и доходами для осуществления своей деятельности в ее нынешнем виде.</w:t>
      </w:r>
    </w:p>
    <w:p w:rsidR="00BD02C5" w:rsidRPr="00BD02C5" w:rsidRDefault="00A96C38" w:rsidP="00BD02C5">
      <w:pPr>
        <w:widowControl w:val="0"/>
        <w:numPr>
          <w:ilvl w:val="2"/>
          <w:numId w:val="0"/>
        </w:numPr>
        <w:tabs>
          <w:tab w:val="num" w:pos="720"/>
        </w:tabs>
        <w:spacing w:before="60" w:after="60"/>
        <w:outlineLvl w:val="2"/>
        <w:rPr>
          <w:bCs/>
          <w:szCs w:val="26"/>
        </w:rPr>
      </w:pPr>
      <w:r>
        <w:rPr>
          <w:bCs/>
          <w:szCs w:val="26"/>
        </w:rPr>
        <w:t xml:space="preserve">2.1.2. </w:t>
      </w:r>
      <w:r w:rsidR="00BD02C5" w:rsidRPr="00BD02C5">
        <w:rPr>
          <w:bCs/>
          <w:szCs w:val="26"/>
        </w:rPr>
        <w:t>Имеет право заключить настоящее Соглашение, осуществить заимствование денежных средств, а также исполнять иные обязательства, предусмотренные настоящим Соглашением.</w:t>
      </w:r>
    </w:p>
    <w:p w:rsidR="00BD02C5" w:rsidRPr="00BD02C5" w:rsidRDefault="00A96C38" w:rsidP="00BD02C5">
      <w:pPr>
        <w:widowControl w:val="0"/>
        <w:numPr>
          <w:ilvl w:val="2"/>
          <w:numId w:val="0"/>
        </w:numPr>
        <w:tabs>
          <w:tab w:val="num" w:pos="720"/>
        </w:tabs>
        <w:spacing w:before="60" w:after="60"/>
        <w:outlineLvl w:val="2"/>
        <w:rPr>
          <w:bCs/>
          <w:szCs w:val="26"/>
        </w:rPr>
      </w:pPr>
      <w:r>
        <w:rPr>
          <w:bCs/>
          <w:szCs w:val="26"/>
        </w:rPr>
        <w:t xml:space="preserve">2.1.3. </w:t>
      </w:r>
      <w:r w:rsidR="00BD02C5" w:rsidRPr="00BD02C5">
        <w:rPr>
          <w:bCs/>
          <w:szCs w:val="26"/>
        </w:rPr>
        <w:t>Заемщиком были приняты все необходимые корпоративные решения, были получены или совершены и являются действительными все необходимые разрешения, одобрения, согласования, лицензии, освобождения, регистрации, нотариальные удостоверения, необходимые для заключения настоящего Соглашения, осуществления заимствования денежных средств и исполнения обязательств по настоящему Соглашению.</w:t>
      </w:r>
    </w:p>
    <w:p w:rsidR="00BD02C5" w:rsidRPr="00BD02C5" w:rsidRDefault="00A96C38" w:rsidP="00BD02C5">
      <w:pPr>
        <w:widowControl w:val="0"/>
        <w:numPr>
          <w:ilvl w:val="2"/>
          <w:numId w:val="0"/>
        </w:numPr>
        <w:tabs>
          <w:tab w:val="num" w:pos="720"/>
        </w:tabs>
        <w:spacing w:before="60" w:after="60"/>
        <w:outlineLvl w:val="2"/>
        <w:rPr>
          <w:bCs/>
          <w:szCs w:val="26"/>
        </w:rPr>
      </w:pPr>
      <w:r>
        <w:rPr>
          <w:bCs/>
          <w:szCs w:val="26"/>
        </w:rPr>
        <w:t xml:space="preserve">2.1.4. </w:t>
      </w:r>
      <w:r w:rsidR="00BD02C5" w:rsidRPr="00BD02C5">
        <w:rPr>
          <w:bCs/>
          <w:szCs w:val="26"/>
        </w:rPr>
        <w:t>Настоящее Соглашение является законным, действительным и обязательным для исполнения Заемщиком, а также может быть принудительно исполнено в отношении Заемщика в соответствии с условиями настоящего Соглашения и положениями Законодательства.</w:t>
      </w:r>
    </w:p>
    <w:p w:rsidR="00BD02C5" w:rsidRPr="00BD02C5" w:rsidRDefault="00A96C38" w:rsidP="00BD02C5">
      <w:pPr>
        <w:widowControl w:val="0"/>
        <w:numPr>
          <w:ilvl w:val="2"/>
          <w:numId w:val="0"/>
        </w:numPr>
        <w:tabs>
          <w:tab w:val="num" w:pos="720"/>
        </w:tabs>
        <w:spacing w:before="60" w:after="60"/>
        <w:outlineLvl w:val="2"/>
        <w:rPr>
          <w:bCs/>
          <w:szCs w:val="26"/>
        </w:rPr>
      </w:pPr>
      <w:r>
        <w:rPr>
          <w:bCs/>
          <w:szCs w:val="26"/>
        </w:rPr>
        <w:t xml:space="preserve">2.1.5. </w:t>
      </w:r>
      <w:r w:rsidR="00BD02C5" w:rsidRPr="00BD02C5">
        <w:rPr>
          <w:bCs/>
          <w:szCs w:val="26"/>
        </w:rPr>
        <w:t>Принятие и исполнение Заемщиком обязательств по настоящему Соглашению не влекут за собой: нарушения какого-либо из положений учредительных документов и внутренних актов Заемщика; нарушения обязательств перед третьими лицами по договорам, стороной которых является Заемщик, или нарушения какого-либо судебного решения или административного акта; нарушения положений Законодательства.</w:t>
      </w:r>
    </w:p>
    <w:p w:rsidR="00BD02C5" w:rsidRPr="00BD02C5" w:rsidRDefault="00A96C38" w:rsidP="00BD02C5">
      <w:pPr>
        <w:widowControl w:val="0"/>
        <w:numPr>
          <w:ilvl w:val="2"/>
          <w:numId w:val="0"/>
        </w:numPr>
        <w:tabs>
          <w:tab w:val="num" w:pos="720"/>
        </w:tabs>
        <w:spacing w:before="60" w:after="60"/>
        <w:outlineLvl w:val="2"/>
        <w:rPr>
          <w:bCs/>
          <w:szCs w:val="22"/>
        </w:rPr>
      </w:pPr>
      <w:r>
        <w:rPr>
          <w:bCs/>
          <w:szCs w:val="22"/>
        </w:rPr>
        <w:t xml:space="preserve">2.1.6. </w:t>
      </w:r>
      <w:r w:rsidR="00BD02C5" w:rsidRPr="00BD02C5">
        <w:rPr>
          <w:bCs/>
          <w:szCs w:val="22"/>
        </w:rPr>
        <w:t>Не наступ</w:t>
      </w:r>
      <w:r w:rsidR="00BD02C5" w:rsidRPr="00BD02C5">
        <w:rPr>
          <w:bCs/>
          <w:szCs w:val="26"/>
        </w:rPr>
        <w:t>ил и не имеет места какой-либо</w:t>
      </w:r>
      <w:r w:rsidR="00BD02C5" w:rsidRPr="00BD02C5">
        <w:rPr>
          <w:rFonts w:cs="Arial"/>
          <w:bCs/>
          <w:szCs w:val="26"/>
        </w:rPr>
        <w:t xml:space="preserve"> факт неисполнения или ненадлежащего исполнения Заемщиком обязательств по любому иному соглашению (договору), стороной которого является Заемщик.</w:t>
      </w:r>
      <w:r w:rsidR="00BD02C5" w:rsidRPr="00BD02C5">
        <w:rPr>
          <w:bCs/>
          <w:szCs w:val="22"/>
        </w:rPr>
        <w:t xml:space="preserve"> </w:t>
      </w:r>
    </w:p>
    <w:p w:rsidR="00BD02C5" w:rsidRPr="00BD02C5" w:rsidRDefault="00A96C38" w:rsidP="00BD02C5">
      <w:pPr>
        <w:widowControl w:val="0"/>
        <w:numPr>
          <w:ilvl w:val="2"/>
          <w:numId w:val="0"/>
        </w:numPr>
        <w:tabs>
          <w:tab w:val="num" w:pos="720"/>
        </w:tabs>
        <w:spacing w:before="60" w:after="60"/>
        <w:outlineLvl w:val="2"/>
        <w:rPr>
          <w:rFonts w:cs="Arial"/>
          <w:bCs/>
          <w:szCs w:val="26"/>
        </w:rPr>
      </w:pPr>
      <w:r>
        <w:rPr>
          <w:rFonts w:cs="Arial"/>
          <w:bCs/>
          <w:szCs w:val="26"/>
        </w:rPr>
        <w:t xml:space="preserve">2.1.7. </w:t>
      </w:r>
      <w:r w:rsidR="00BD02C5" w:rsidRPr="00BD02C5">
        <w:rPr>
          <w:rFonts w:cs="Arial"/>
          <w:bCs/>
          <w:szCs w:val="26"/>
        </w:rPr>
        <w:t>Отчетность, которая была или будет представлена Заемщиком Кредитору по настоящему Соглашению, содержит достоверные и точные сведения и подготовлена или будет подготовлена в соответствии с нормами Законодательства.</w:t>
      </w:r>
    </w:p>
    <w:p w:rsidR="00BD02C5" w:rsidRPr="00BD02C5" w:rsidRDefault="00A96C38" w:rsidP="00BD02C5">
      <w:pPr>
        <w:widowControl w:val="0"/>
        <w:numPr>
          <w:ilvl w:val="2"/>
          <w:numId w:val="0"/>
        </w:numPr>
        <w:tabs>
          <w:tab w:val="num" w:pos="720"/>
        </w:tabs>
        <w:spacing w:before="60" w:after="60"/>
        <w:outlineLvl w:val="2"/>
        <w:rPr>
          <w:rFonts w:cs="Arial"/>
          <w:bCs/>
          <w:szCs w:val="26"/>
        </w:rPr>
      </w:pPr>
      <w:r>
        <w:rPr>
          <w:rFonts w:cs="Arial"/>
          <w:bCs/>
          <w:szCs w:val="26"/>
        </w:rPr>
        <w:lastRenderedPageBreak/>
        <w:t xml:space="preserve">2.1.8. </w:t>
      </w:r>
      <w:proofErr w:type="gramStart"/>
      <w:r w:rsidR="00BD02C5" w:rsidRPr="00BD02C5">
        <w:rPr>
          <w:rFonts w:cs="Arial"/>
          <w:bCs/>
          <w:szCs w:val="26"/>
        </w:rPr>
        <w:t>Заемщику не известно о фактах получения каким-либо судом заявления третьего лица о признании Заемщика несостоятельным (банкротом) и/или о возбуждении в отношении Заемщика процедуры банкротства, Заемщиком не принято решение о своей добровольной ликвидации (банкротстве), соответствующим судом не принято решение о ликвидации (банкротстве) Заемщика, в отношении Заемщика не введена процедура внешнего наблюдения, либо внешнего управления, либо финансового оздоровления, либо иные аналогичные</w:t>
      </w:r>
      <w:proofErr w:type="gramEnd"/>
      <w:r w:rsidR="00BD02C5" w:rsidRPr="00BD02C5">
        <w:rPr>
          <w:rFonts w:cs="Arial"/>
          <w:bCs/>
          <w:szCs w:val="26"/>
        </w:rPr>
        <w:t xml:space="preserve"> действия и меры.</w:t>
      </w:r>
    </w:p>
    <w:p w:rsidR="00BD02C5" w:rsidRPr="00BD02C5" w:rsidRDefault="00A96C38" w:rsidP="00BD02C5">
      <w:pPr>
        <w:widowControl w:val="0"/>
        <w:numPr>
          <w:ilvl w:val="2"/>
          <w:numId w:val="0"/>
        </w:numPr>
        <w:tabs>
          <w:tab w:val="num" w:pos="720"/>
        </w:tabs>
        <w:spacing w:before="60" w:after="60"/>
        <w:outlineLvl w:val="2"/>
        <w:rPr>
          <w:rFonts w:cs="Arial"/>
          <w:bCs/>
          <w:szCs w:val="26"/>
        </w:rPr>
      </w:pPr>
      <w:r>
        <w:rPr>
          <w:rFonts w:cs="Arial"/>
          <w:bCs/>
          <w:szCs w:val="26"/>
        </w:rPr>
        <w:t xml:space="preserve">2.1.9. </w:t>
      </w:r>
      <w:r w:rsidR="00BD02C5" w:rsidRPr="00BD02C5">
        <w:rPr>
          <w:rFonts w:cs="Arial"/>
          <w:bCs/>
          <w:szCs w:val="26"/>
        </w:rPr>
        <w:t>Вся информация, представленная Заемщиком Кредитору в связи с настоящим Соглашением, является верной, полной и точной и он не скрыл обстоятельств, которые могли бы, в случае их выяснения, негативно повлиять на решение Кредитора о предоставлении кредита Заемщику в соответствии с условиями настоящего Соглашения.</w:t>
      </w:r>
    </w:p>
    <w:p w:rsidR="00BD02C5" w:rsidRPr="00BD02C5" w:rsidRDefault="00A96C38" w:rsidP="00BD02C5">
      <w:pPr>
        <w:widowControl w:val="0"/>
        <w:numPr>
          <w:ilvl w:val="2"/>
          <w:numId w:val="0"/>
        </w:numPr>
        <w:tabs>
          <w:tab w:val="num" w:pos="720"/>
        </w:tabs>
        <w:spacing w:before="60" w:after="60"/>
        <w:outlineLvl w:val="2"/>
        <w:rPr>
          <w:bCs/>
          <w:szCs w:val="22"/>
        </w:rPr>
      </w:pPr>
      <w:r>
        <w:rPr>
          <w:bCs/>
          <w:szCs w:val="22"/>
        </w:rPr>
        <w:t xml:space="preserve">2.1.10. </w:t>
      </w:r>
      <w:r w:rsidR="00BD02C5" w:rsidRPr="00BD02C5">
        <w:rPr>
          <w:bCs/>
          <w:szCs w:val="22"/>
        </w:rPr>
        <w:t xml:space="preserve">Заемщик предупрежден об уголовной </w:t>
      </w:r>
      <w:r w:rsidR="00BD02C5" w:rsidRPr="00BD02C5">
        <w:rPr>
          <w:rFonts w:cs="Arial"/>
          <w:bCs/>
          <w:szCs w:val="26"/>
        </w:rPr>
        <w:t xml:space="preserve">ответственности за незаконное получение кредита путем представления заведомо ложных сведений о хозяйственном положении либо финансовом состоянии, предусмотренной статьей 176 Уголовного кодекса Российской Федерации, а также за уклонение от погашения кредиторской задолженности, предусмотренной статьей 177 Уголовного кодекса Российской Федерации. </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2.2. </w:t>
      </w:r>
      <w:r w:rsidR="00BD02C5" w:rsidRPr="00BD02C5">
        <w:rPr>
          <w:rFonts w:cs="Arial"/>
          <w:bCs/>
          <w:iCs/>
          <w:szCs w:val="28"/>
        </w:rPr>
        <w:t>На протяжении всего периода действия настоящего Соглашения Заемщик обязуется:</w:t>
      </w:r>
    </w:p>
    <w:p w:rsidR="00BD02C5" w:rsidRPr="00BD02C5" w:rsidRDefault="00A96C38" w:rsidP="00BD02C5">
      <w:pPr>
        <w:widowControl w:val="0"/>
        <w:numPr>
          <w:ilvl w:val="2"/>
          <w:numId w:val="0"/>
        </w:numPr>
        <w:tabs>
          <w:tab w:val="num" w:pos="720"/>
        </w:tabs>
        <w:spacing w:before="60" w:after="60"/>
        <w:outlineLvl w:val="2"/>
        <w:rPr>
          <w:rFonts w:cs="Arial"/>
          <w:bCs/>
          <w:szCs w:val="26"/>
        </w:rPr>
      </w:pPr>
      <w:r>
        <w:rPr>
          <w:rFonts w:cs="Arial"/>
          <w:bCs/>
          <w:szCs w:val="26"/>
        </w:rPr>
        <w:t xml:space="preserve">2.2.1. </w:t>
      </w:r>
      <w:r w:rsidR="00BD02C5" w:rsidRPr="00BD02C5">
        <w:rPr>
          <w:rFonts w:cs="Arial"/>
          <w:bCs/>
          <w:szCs w:val="26"/>
        </w:rPr>
        <w:t>Незамедлительно, но не позднее 5 (пяти) Рабочих дней с даты, когда Заемщику стало об этом известно, поставить Кредитора в известность относительно любого факта, способного негативно повлиять на способность Заемщика исполнить свои обязательства перед Кредитором по настоящему Соглашению.</w:t>
      </w:r>
    </w:p>
    <w:p w:rsidR="00BD02C5" w:rsidRPr="00BD02C5" w:rsidRDefault="00A96C38" w:rsidP="00BD02C5">
      <w:pPr>
        <w:widowControl w:val="0"/>
        <w:numPr>
          <w:ilvl w:val="2"/>
          <w:numId w:val="0"/>
        </w:numPr>
        <w:tabs>
          <w:tab w:val="num" w:pos="720"/>
        </w:tabs>
        <w:spacing w:before="60" w:after="60"/>
        <w:outlineLvl w:val="2"/>
        <w:rPr>
          <w:rFonts w:cs="Arial"/>
          <w:bCs/>
          <w:szCs w:val="26"/>
        </w:rPr>
      </w:pPr>
      <w:r>
        <w:rPr>
          <w:rFonts w:cs="Arial"/>
          <w:bCs/>
          <w:szCs w:val="26"/>
        </w:rPr>
        <w:t xml:space="preserve">2.2.2. </w:t>
      </w:r>
      <w:r w:rsidR="00BD02C5" w:rsidRPr="00BD02C5">
        <w:rPr>
          <w:rFonts w:cs="Arial"/>
          <w:bCs/>
          <w:szCs w:val="26"/>
        </w:rPr>
        <w:t>Вести надлежащий бухгалтерский учет и отчетность, отражающие все его финансовые и хозяйственные операции.</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2.3. </w:t>
      </w:r>
      <w:r w:rsidR="00BD02C5" w:rsidRPr="00BD02C5">
        <w:rPr>
          <w:rFonts w:cs="Arial"/>
          <w:bCs/>
          <w:iCs/>
          <w:szCs w:val="28"/>
        </w:rPr>
        <w:t>Заемщик признает, что содержащиеся в настоящей статье заявления и заверения будут действительными и полностью соответствовать действительности в течение всего срока действия настоящего Соглашения.</w:t>
      </w:r>
    </w:p>
    <w:p w:rsidR="00BD02C5" w:rsidRPr="00BD02C5" w:rsidRDefault="00A96C38" w:rsidP="00BD02C5">
      <w:pPr>
        <w:keepNext/>
        <w:widowControl w:val="0"/>
        <w:tabs>
          <w:tab w:val="num" w:pos="432"/>
        </w:tabs>
        <w:spacing w:before="120" w:after="120"/>
        <w:ind w:left="431" w:hanging="431"/>
        <w:jc w:val="center"/>
        <w:outlineLvl w:val="0"/>
        <w:rPr>
          <w:b/>
          <w:caps/>
          <w:kern w:val="28"/>
          <w:szCs w:val="20"/>
        </w:rPr>
      </w:pPr>
      <w:r>
        <w:rPr>
          <w:b/>
          <w:caps/>
          <w:kern w:val="28"/>
          <w:szCs w:val="20"/>
        </w:rPr>
        <w:t xml:space="preserve">3. </w:t>
      </w:r>
      <w:r w:rsidR="00BD02C5" w:rsidRPr="00BD02C5">
        <w:rPr>
          <w:b/>
          <w:caps/>
          <w:kern w:val="28"/>
          <w:szCs w:val="20"/>
        </w:rPr>
        <w:t>ОБЯЗАТЕЛЬСТВА ЗАЕМЩИКА</w:t>
      </w:r>
    </w:p>
    <w:p w:rsidR="00BD02C5" w:rsidRPr="00BD02C5" w:rsidRDefault="00BD02C5" w:rsidP="00BD02C5">
      <w:pPr>
        <w:widowControl w:val="0"/>
        <w:spacing w:before="60" w:after="60"/>
        <w:ind w:firstLine="454"/>
      </w:pPr>
      <w:r w:rsidRPr="00BD02C5">
        <w:t>Заемщик обязуется:</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3.1. </w:t>
      </w:r>
      <w:r w:rsidR="00BD02C5" w:rsidRPr="00BD02C5">
        <w:rPr>
          <w:rFonts w:cs="Arial"/>
          <w:bCs/>
          <w:iCs/>
          <w:szCs w:val="28"/>
        </w:rPr>
        <w:t>Использовать полученный Кредит строго по целевому назначению в соответствии с настоящим Соглашением.</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3.2. </w:t>
      </w:r>
      <w:r w:rsidR="00BD02C5" w:rsidRPr="00BD02C5">
        <w:rPr>
          <w:rFonts w:cs="Arial"/>
          <w:bCs/>
          <w:iCs/>
          <w:szCs w:val="28"/>
        </w:rPr>
        <w:t xml:space="preserve">Обеспечить возможность осуществления Кредитором </w:t>
      </w:r>
      <w:proofErr w:type="gramStart"/>
      <w:r w:rsidR="00BD02C5" w:rsidRPr="00BD02C5">
        <w:rPr>
          <w:rFonts w:cs="Arial"/>
          <w:bCs/>
          <w:iCs/>
          <w:szCs w:val="28"/>
        </w:rPr>
        <w:t>контроля за</w:t>
      </w:r>
      <w:proofErr w:type="gramEnd"/>
      <w:r w:rsidR="00BD02C5" w:rsidRPr="00BD02C5">
        <w:rPr>
          <w:rFonts w:cs="Arial"/>
          <w:bCs/>
          <w:iCs/>
          <w:szCs w:val="28"/>
        </w:rPr>
        <w:t xml:space="preserve"> текущим финансовым состоянием Заемщика, а также за целевым использованием Кредита путем предоставления информации, предусмотренной настоящим Соглашением, и путем предоставления документов по запросу Кредитора. </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3.3. </w:t>
      </w:r>
      <w:r w:rsidR="00BD02C5" w:rsidRPr="00BD02C5">
        <w:rPr>
          <w:rFonts w:cs="Arial"/>
          <w:bCs/>
          <w:iCs/>
          <w:szCs w:val="28"/>
        </w:rPr>
        <w:t>Погасить (возвратить) Кредит в полной сумме в установленные настоящим Соглашением сроки.</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3.4. </w:t>
      </w:r>
      <w:r w:rsidR="00BD02C5" w:rsidRPr="00BD02C5">
        <w:rPr>
          <w:rFonts w:cs="Arial"/>
          <w:bCs/>
          <w:iCs/>
          <w:szCs w:val="28"/>
        </w:rPr>
        <w:t xml:space="preserve">Своевременно и полностью оплатить Кредитору проценты и неустойки по настоящему Соглашению, документально подтвержденные расходы Кредитора, понесенные им в связи с исполнением настоящего Соглашения (судебные издержки, пошлины). </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3.5. </w:t>
      </w:r>
      <w:r w:rsidR="00BD02C5" w:rsidRPr="00BD02C5">
        <w:rPr>
          <w:rFonts w:cs="Arial"/>
          <w:bCs/>
          <w:iCs/>
          <w:szCs w:val="28"/>
        </w:rPr>
        <w:t xml:space="preserve">В </w:t>
      </w:r>
      <w:proofErr w:type="gramStart"/>
      <w:r w:rsidR="00BD02C5" w:rsidRPr="00BD02C5">
        <w:rPr>
          <w:rFonts w:cs="Arial"/>
          <w:bCs/>
          <w:iCs/>
          <w:szCs w:val="28"/>
        </w:rPr>
        <w:t>случае</w:t>
      </w:r>
      <w:proofErr w:type="gramEnd"/>
      <w:r w:rsidR="00BD02C5" w:rsidRPr="00BD02C5">
        <w:rPr>
          <w:rFonts w:cs="Arial"/>
          <w:bCs/>
          <w:iCs/>
          <w:szCs w:val="28"/>
        </w:rPr>
        <w:t xml:space="preserve"> внесения изменений в учредительные документы Заемщика, предоставить Кредитору нотариально удостоверенные копии соответствующих документов в течение 10 (десяти) Рабочих дней с даты государственной регистрации изменений.</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3.6. </w:t>
      </w:r>
      <w:r w:rsidR="00BD02C5" w:rsidRPr="00BD02C5">
        <w:rPr>
          <w:rFonts w:cs="Arial"/>
          <w:bCs/>
          <w:iCs/>
          <w:szCs w:val="28"/>
        </w:rPr>
        <w:t>Представлять бухгалтерскую и прочую отчетность, подготовка которой осуществляется Заемщиком в соответствии с Законодательством.</w:t>
      </w:r>
    </w:p>
    <w:p w:rsidR="00BD02C5" w:rsidRPr="00BD02C5" w:rsidRDefault="00A96C38" w:rsidP="00BD02C5">
      <w:pPr>
        <w:keepNext/>
        <w:widowControl w:val="0"/>
        <w:tabs>
          <w:tab w:val="num" w:pos="432"/>
        </w:tabs>
        <w:spacing w:before="120" w:after="120"/>
        <w:ind w:left="431" w:hanging="431"/>
        <w:jc w:val="center"/>
        <w:outlineLvl w:val="0"/>
        <w:rPr>
          <w:b/>
          <w:caps/>
          <w:kern w:val="28"/>
          <w:szCs w:val="20"/>
        </w:rPr>
      </w:pPr>
      <w:r>
        <w:rPr>
          <w:b/>
          <w:caps/>
          <w:kern w:val="28"/>
          <w:szCs w:val="20"/>
        </w:rPr>
        <w:t xml:space="preserve">4. </w:t>
      </w:r>
      <w:r w:rsidR="00BD02C5" w:rsidRPr="00BD02C5">
        <w:rPr>
          <w:b/>
          <w:caps/>
          <w:kern w:val="28"/>
          <w:szCs w:val="20"/>
        </w:rPr>
        <w:t>ОБЕСПЕЧЕНИЕ ОБЯЗАТЕЛЬСТВ ЗАЕМЩИКА</w:t>
      </w:r>
    </w:p>
    <w:p w:rsidR="00BD02C5" w:rsidRPr="00BD02C5" w:rsidRDefault="00A96C38" w:rsidP="00BD02C5">
      <w:pPr>
        <w:widowControl w:val="0"/>
        <w:numPr>
          <w:ilvl w:val="1"/>
          <w:numId w:val="0"/>
        </w:numPr>
        <w:tabs>
          <w:tab w:val="num" w:pos="756"/>
          <w:tab w:val="left" w:pos="902"/>
        </w:tabs>
        <w:spacing w:before="60" w:after="60"/>
        <w:ind w:left="576" w:hanging="396"/>
        <w:outlineLvl w:val="1"/>
        <w:rPr>
          <w:bCs/>
          <w:iCs/>
          <w:szCs w:val="28"/>
        </w:rPr>
      </w:pPr>
      <w:r w:rsidRPr="00A96C38">
        <w:rPr>
          <w:bCs/>
          <w:iCs/>
          <w:szCs w:val="28"/>
        </w:rPr>
        <w:t xml:space="preserve">4.1. </w:t>
      </w:r>
      <w:r w:rsidR="00BD02C5" w:rsidRPr="00BD02C5">
        <w:rPr>
          <w:bCs/>
          <w:iCs/>
          <w:szCs w:val="28"/>
        </w:rPr>
        <w:t>Кредит предоставляется без обеспечения.</w:t>
      </w:r>
    </w:p>
    <w:p w:rsidR="00BD02C5" w:rsidRPr="00BD02C5" w:rsidRDefault="00BD02C5" w:rsidP="00A96C38">
      <w:pPr>
        <w:widowControl w:val="0"/>
        <w:spacing w:before="60" w:after="60"/>
        <w:jc w:val="center"/>
        <w:rPr>
          <w:b/>
        </w:rPr>
      </w:pPr>
      <w:r w:rsidRPr="00BD02C5">
        <w:rPr>
          <w:b/>
        </w:rPr>
        <w:t>РАЗДЕЛ II. УСЛОВИЯ ПРЕДОСТАВЛЕНИЯ КРЕДИТА, ПОРЯДОК РАСЧЕТОВ ПО ПРЕДОСТАВЛЕНИЮ И ПОГАШЕНИЮ КРЕДИТА</w:t>
      </w:r>
    </w:p>
    <w:p w:rsidR="00BD02C5" w:rsidRPr="00A96C38" w:rsidRDefault="00BD02C5" w:rsidP="00E45BA6">
      <w:pPr>
        <w:pStyle w:val="affff0"/>
        <w:keepNext/>
        <w:widowControl w:val="0"/>
        <w:numPr>
          <w:ilvl w:val="3"/>
          <w:numId w:val="31"/>
        </w:numPr>
        <w:tabs>
          <w:tab w:val="num" w:pos="432"/>
        </w:tabs>
        <w:spacing w:before="120" w:after="120"/>
        <w:jc w:val="center"/>
        <w:outlineLvl w:val="0"/>
        <w:rPr>
          <w:rFonts w:ascii="Times New Roman" w:hAnsi="Times New Roman"/>
          <w:b/>
          <w:caps/>
          <w:kern w:val="28"/>
          <w:szCs w:val="20"/>
        </w:rPr>
      </w:pPr>
      <w:r w:rsidRPr="00A96C38">
        <w:rPr>
          <w:rFonts w:ascii="Times New Roman" w:hAnsi="Times New Roman"/>
          <w:b/>
          <w:caps/>
          <w:kern w:val="28"/>
          <w:szCs w:val="20"/>
        </w:rPr>
        <w:t>УСЛОВИЯ И ПОРЯДОК ПРЕДОСТАВЛЕНИЯ КРЕДИТА</w:t>
      </w:r>
    </w:p>
    <w:p w:rsidR="00BD02C5" w:rsidRPr="00BD02C5" w:rsidRDefault="00BD02C5" w:rsidP="00A96C38">
      <w:pPr>
        <w:widowControl w:val="0"/>
        <w:spacing w:before="60" w:after="60"/>
        <w:jc w:val="center"/>
        <w:rPr>
          <w:b/>
        </w:rPr>
      </w:pPr>
      <w:r w:rsidRPr="00BD02C5">
        <w:rPr>
          <w:b/>
        </w:rPr>
        <w:t>5.1 – 5.3. ОБЩИЕ УСЛОВИЯ</w:t>
      </w:r>
    </w:p>
    <w:p w:rsidR="00BD02C5" w:rsidRPr="00BD02C5" w:rsidRDefault="00A96C38" w:rsidP="00BD02C5">
      <w:pPr>
        <w:widowControl w:val="0"/>
        <w:numPr>
          <w:ilvl w:val="1"/>
          <w:numId w:val="0"/>
        </w:numPr>
        <w:tabs>
          <w:tab w:val="num" w:pos="756"/>
        </w:tabs>
        <w:spacing w:before="60" w:after="60"/>
        <w:ind w:left="756" w:hanging="576"/>
        <w:outlineLvl w:val="1"/>
        <w:rPr>
          <w:rFonts w:cs="Arial"/>
          <w:bCs/>
          <w:iCs/>
          <w:szCs w:val="28"/>
        </w:rPr>
      </w:pPr>
      <w:r>
        <w:rPr>
          <w:rFonts w:cs="Arial"/>
          <w:bCs/>
          <w:iCs/>
          <w:szCs w:val="28"/>
        </w:rPr>
        <w:t xml:space="preserve">5.1. </w:t>
      </w:r>
      <w:r w:rsidR="00BD02C5" w:rsidRPr="00BD02C5">
        <w:rPr>
          <w:rFonts w:cs="Arial"/>
          <w:bCs/>
          <w:iCs/>
          <w:szCs w:val="28"/>
        </w:rPr>
        <w:t>Лимит выдачи по кредитной линии составляет: 1 100 000 000 (один миллиард сто  миллионов) рублей 00 копеек.</w:t>
      </w:r>
    </w:p>
    <w:p w:rsidR="00BD02C5" w:rsidRPr="00BD02C5" w:rsidRDefault="00A96C38" w:rsidP="00BD02C5">
      <w:pPr>
        <w:widowControl w:val="0"/>
        <w:numPr>
          <w:ilvl w:val="1"/>
          <w:numId w:val="0"/>
        </w:numPr>
        <w:tabs>
          <w:tab w:val="num" w:pos="756"/>
          <w:tab w:val="left" w:pos="902"/>
        </w:tabs>
        <w:spacing w:before="60" w:after="60"/>
        <w:ind w:left="756" w:hanging="576"/>
        <w:outlineLvl w:val="1"/>
        <w:rPr>
          <w:rFonts w:cs="Arial"/>
          <w:bCs/>
          <w:iCs/>
          <w:szCs w:val="28"/>
        </w:rPr>
      </w:pPr>
      <w:r>
        <w:rPr>
          <w:rFonts w:cs="Arial"/>
          <w:bCs/>
          <w:iCs/>
          <w:szCs w:val="28"/>
        </w:rPr>
        <w:t xml:space="preserve">5.2. </w:t>
      </w:r>
      <w:r w:rsidR="00BD02C5" w:rsidRPr="00BD02C5">
        <w:rPr>
          <w:rFonts w:cs="Arial"/>
          <w:bCs/>
          <w:iCs/>
          <w:szCs w:val="28"/>
        </w:rPr>
        <w:t xml:space="preserve">Целевое назначение Кредита: </w:t>
      </w:r>
      <w:r w:rsidR="00BD02C5" w:rsidRPr="00BD02C5">
        <w:rPr>
          <w:rFonts w:cs="Arial"/>
          <w:bCs/>
          <w:iCs/>
          <w:sz w:val="24"/>
          <w:szCs w:val="28"/>
        </w:rPr>
        <w:t xml:space="preserve">финансирования финансово-хозяйственной деятельности ОАО «ДРСК». </w:t>
      </w:r>
      <w:r w:rsidR="00BD02C5" w:rsidRPr="00BD02C5">
        <w:rPr>
          <w:rFonts w:cs="Arial"/>
          <w:bCs/>
          <w:iCs/>
          <w:szCs w:val="28"/>
        </w:rPr>
        <w:t>Использование Заемщиком Кредита на цели иные, чем это определено в настоящем Соглашении, не допускается.</w:t>
      </w:r>
    </w:p>
    <w:p w:rsidR="00BD02C5" w:rsidRPr="00BD02C5" w:rsidRDefault="00A96C38" w:rsidP="00BD02C5">
      <w:pPr>
        <w:widowControl w:val="0"/>
        <w:numPr>
          <w:ilvl w:val="1"/>
          <w:numId w:val="0"/>
        </w:numPr>
        <w:tabs>
          <w:tab w:val="num" w:pos="576"/>
        </w:tabs>
        <w:spacing w:before="60" w:after="60"/>
        <w:ind w:firstLine="180"/>
        <w:outlineLvl w:val="1"/>
        <w:rPr>
          <w:rFonts w:cs="Arial"/>
          <w:bCs/>
          <w:iCs/>
          <w:szCs w:val="28"/>
        </w:rPr>
      </w:pPr>
      <w:r>
        <w:rPr>
          <w:rFonts w:cs="Arial"/>
          <w:bCs/>
          <w:iCs/>
          <w:szCs w:val="28"/>
        </w:rPr>
        <w:lastRenderedPageBreak/>
        <w:t xml:space="preserve">5.3. </w:t>
      </w:r>
      <w:r w:rsidR="00BD02C5" w:rsidRPr="00BD02C5">
        <w:rPr>
          <w:rFonts w:cs="Arial"/>
          <w:bCs/>
          <w:iCs/>
          <w:szCs w:val="28"/>
        </w:rPr>
        <w:t>Окончание Периода использов</w:t>
      </w:r>
      <w:r w:rsidR="00AB6DC0">
        <w:rPr>
          <w:rFonts w:cs="Arial"/>
          <w:bCs/>
          <w:iCs/>
          <w:szCs w:val="28"/>
        </w:rPr>
        <w:t>ания Траншей Кредитной линии: «29</w:t>
      </w:r>
      <w:r w:rsidR="00BD02C5" w:rsidRPr="00BD02C5">
        <w:rPr>
          <w:rFonts w:cs="Arial"/>
          <w:bCs/>
          <w:iCs/>
          <w:szCs w:val="28"/>
        </w:rPr>
        <w:t xml:space="preserve">»  </w:t>
      </w:r>
      <w:r w:rsidR="00AB6DC0">
        <w:rPr>
          <w:rFonts w:cs="Arial"/>
          <w:bCs/>
          <w:iCs/>
          <w:szCs w:val="28"/>
        </w:rPr>
        <w:t>июня</w:t>
      </w:r>
      <w:r w:rsidR="00BD02C5" w:rsidRPr="00BD02C5">
        <w:rPr>
          <w:rFonts w:cs="Arial"/>
          <w:bCs/>
          <w:iCs/>
          <w:szCs w:val="28"/>
        </w:rPr>
        <w:t xml:space="preserve"> 2012 года.</w:t>
      </w:r>
    </w:p>
    <w:p w:rsidR="00BD02C5" w:rsidRPr="00BD02C5" w:rsidRDefault="00BD02C5" w:rsidP="00BD02C5">
      <w:pPr>
        <w:widowControl w:val="0"/>
        <w:spacing w:before="60" w:after="60"/>
        <w:ind w:firstLine="454"/>
      </w:pPr>
      <w:r w:rsidRPr="00BD02C5">
        <w:t xml:space="preserve">  Дата погашения (возврата) задолженности по Основному долгу </w:t>
      </w:r>
      <w:proofErr w:type="gramStart"/>
      <w:r w:rsidRPr="00BD02C5">
        <w:t>по</w:t>
      </w:r>
      <w:proofErr w:type="gramEnd"/>
      <w:r w:rsidRPr="00BD02C5">
        <w:t xml:space="preserve"> Кредитной </w:t>
      </w:r>
    </w:p>
    <w:p w:rsidR="00BD02C5" w:rsidRPr="00BD02C5" w:rsidRDefault="00BD02C5" w:rsidP="00BD02C5">
      <w:pPr>
        <w:widowControl w:val="0"/>
        <w:spacing w:before="60" w:after="60"/>
        <w:ind w:firstLine="454"/>
      </w:pPr>
      <w:r w:rsidRPr="00BD02C5">
        <w:t xml:space="preserve">  линии: _________________.</w:t>
      </w:r>
    </w:p>
    <w:p w:rsidR="00BD02C5" w:rsidRPr="00BD02C5" w:rsidRDefault="00A96C38" w:rsidP="00BD02C5">
      <w:pPr>
        <w:widowControl w:val="0"/>
        <w:numPr>
          <w:ilvl w:val="1"/>
          <w:numId w:val="0"/>
        </w:numPr>
        <w:tabs>
          <w:tab w:val="num" w:pos="756"/>
          <w:tab w:val="left" w:pos="902"/>
        </w:tabs>
        <w:spacing w:before="60" w:after="60"/>
        <w:ind w:left="576" w:hanging="576"/>
        <w:jc w:val="center"/>
        <w:outlineLvl w:val="1"/>
        <w:rPr>
          <w:rFonts w:cs="Arial"/>
          <w:b/>
          <w:bCs/>
          <w:szCs w:val="22"/>
        </w:rPr>
      </w:pPr>
      <w:r>
        <w:rPr>
          <w:rFonts w:cs="Arial"/>
          <w:b/>
          <w:bCs/>
          <w:szCs w:val="22"/>
        </w:rPr>
        <w:t xml:space="preserve">5.4. </w:t>
      </w:r>
      <w:r w:rsidR="00BD02C5" w:rsidRPr="00BD02C5">
        <w:rPr>
          <w:rFonts w:cs="Arial"/>
          <w:b/>
          <w:bCs/>
          <w:szCs w:val="22"/>
        </w:rPr>
        <w:t>ПОРЯДОК ПРЕДОСТАВЛЕНИЯ КРЕДИТА</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5.4.1. </w:t>
      </w:r>
      <w:r w:rsidR="00BD02C5" w:rsidRPr="00BD02C5">
        <w:rPr>
          <w:rFonts w:cs="Arial"/>
          <w:bCs/>
          <w:szCs w:val="26"/>
        </w:rPr>
        <w:t>Предоставление Траншей Кредитной линии осуществляется на основании Заявления на использование Кредитной линии, путем перечисления в безналичном порядке денежных сре</w:t>
      </w:r>
      <w:proofErr w:type="gramStart"/>
      <w:r w:rsidR="00BD02C5" w:rsidRPr="00BD02C5">
        <w:rPr>
          <w:rFonts w:cs="Arial"/>
          <w:bCs/>
          <w:szCs w:val="26"/>
        </w:rPr>
        <w:t>дств в с</w:t>
      </w:r>
      <w:proofErr w:type="gramEnd"/>
      <w:r w:rsidR="00BD02C5" w:rsidRPr="00BD02C5">
        <w:rPr>
          <w:rFonts w:cs="Arial"/>
          <w:bCs/>
          <w:szCs w:val="26"/>
        </w:rPr>
        <w:t xml:space="preserve">умме Траншей Кредита в рамках Кредитной линии на Расчетный счет Заемщика </w:t>
      </w:r>
      <w:r w:rsidR="00BD02C5" w:rsidRPr="00BD02C5">
        <w:rPr>
          <w:rFonts w:cs="Arial"/>
          <w:bCs/>
          <w:szCs w:val="22"/>
        </w:rPr>
        <w:t>открытый в банке Кредитора, при необходимости  поддержания ежемесячных оборотов</w:t>
      </w:r>
      <w:r w:rsidR="00BD02C5" w:rsidRPr="00BD02C5">
        <w:rPr>
          <w:rFonts w:cs="Arial"/>
          <w:bCs/>
          <w:szCs w:val="26"/>
        </w:rPr>
        <w:t>.</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5.4.2. </w:t>
      </w:r>
      <w:r w:rsidR="00BD02C5" w:rsidRPr="00BD02C5">
        <w:rPr>
          <w:rFonts w:cs="Arial"/>
          <w:bCs/>
          <w:szCs w:val="26"/>
        </w:rPr>
        <w:t>Кредитор будет считать Заявление действительным только, если в нем будут указаны:</w:t>
      </w:r>
    </w:p>
    <w:p w:rsidR="00BD02C5" w:rsidRPr="00BD02C5" w:rsidRDefault="00BD02C5" w:rsidP="00E45BA6">
      <w:pPr>
        <w:widowControl w:val="0"/>
        <w:numPr>
          <w:ilvl w:val="0"/>
          <w:numId w:val="40"/>
        </w:numPr>
        <w:tabs>
          <w:tab w:val="num" w:pos="720"/>
        </w:tabs>
        <w:spacing w:before="60" w:after="60"/>
        <w:ind w:left="0" w:firstLine="0"/>
      </w:pPr>
      <w:r w:rsidRPr="00BD02C5">
        <w:t>ссылка на реквизиты договора (номер и дата заключения договора);</w:t>
      </w:r>
    </w:p>
    <w:p w:rsidR="00BD02C5" w:rsidRPr="00BD02C5" w:rsidRDefault="00BD02C5" w:rsidP="00E45BA6">
      <w:pPr>
        <w:widowControl w:val="0"/>
        <w:numPr>
          <w:ilvl w:val="0"/>
          <w:numId w:val="40"/>
        </w:numPr>
        <w:tabs>
          <w:tab w:val="num" w:pos="720"/>
        </w:tabs>
        <w:spacing w:before="60" w:after="60"/>
        <w:ind w:left="0" w:firstLine="0"/>
      </w:pPr>
      <w:r w:rsidRPr="00BD02C5">
        <w:t>сумма  Транша Кредита;</w:t>
      </w:r>
    </w:p>
    <w:p w:rsidR="00BD02C5" w:rsidRPr="00BD02C5" w:rsidRDefault="00BD02C5" w:rsidP="00E45BA6">
      <w:pPr>
        <w:widowControl w:val="0"/>
        <w:numPr>
          <w:ilvl w:val="0"/>
          <w:numId w:val="40"/>
        </w:numPr>
        <w:tabs>
          <w:tab w:val="num" w:pos="720"/>
        </w:tabs>
        <w:spacing w:before="60" w:after="60"/>
        <w:ind w:left="0" w:firstLine="0"/>
      </w:pPr>
      <w:r w:rsidRPr="00BD02C5">
        <w:t>дата предоставления Транша Кредита;</w:t>
      </w:r>
    </w:p>
    <w:p w:rsidR="00BD02C5" w:rsidRPr="00BD02C5" w:rsidRDefault="00BD02C5" w:rsidP="00E45BA6">
      <w:pPr>
        <w:widowControl w:val="0"/>
        <w:numPr>
          <w:ilvl w:val="0"/>
          <w:numId w:val="40"/>
        </w:numPr>
        <w:tabs>
          <w:tab w:val="num" w:pos="720"/>
        </w:tabs>
        <w:spacing w:before="60" w:after="60"/>
        <w:ind w:left="0" w:firstLine="0"/>
      </w:pPr>
      <w:r w:rsidRPr="00BD02C5">
        <w:t>процентная ставка за пользование кредитными ресурсами;</w:t>
      </w:r>
    </w:p>
    <w:p w:rsidR="00BD02C5" w:rsidRPr="00BD02C5" w:rsidRDefault="00BD02C5" w:rsidP="00E45BA6">
      <w:pPr>
        <w:widowControl w:val="0"/>
        <w:numPr>
          <w:ilvl w:val="0"/>
          <w:numId w:val="40"/>
        </w:numPr>
        <w:tabs>
          <w:tab w:val="num" w:pos="720"/>
        </w:tabs>
        <w:spacing w:before="60" w:after="60"/>
        <w:ind w:left="0" w:firstLine="0"/>
      </w:pPr>
      <w:r w:rsidRPr="00BD02C5">
        <w:t>цель кредита;</w:t>
      </w:r>
    </w:p>
    <w:p w:rsidR="00BD02C5" w:rsidRPr="00BD02C5" w:rsidRDefault="00BD02C5" w:rsidP="00E45BA6">
      <w:pPr>
        <w:widowControl w:val="0"/>
        <w:numPr>
          <w:ilvl w:val="0"/>
          <w:numId w:val="40"/>
        </w:numPr>
        <w:tabs>
          <w:tab w:val="num" w:pos="720"/>
        </w:tabs>
        <w:spacing w:before="60" w:after="60"/>
        <w:ind w:left="0" w:firstLine="0"/>
      </w:pPr>
      <w:r w:rsidRPr="00BD02C5">
        <w:t>платежные реквизиты для перечисления средств.</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2"/>
        </w:rPr>
        <w:t xml:space="preserve">5.4.3. </w:t>
      </w:r>
      <w:r w:rsidR="00BD02C5" w:rsidRPr="00BD02C5">
        <w:rPr>
          <w:rFonts w:cs="Arial"/>
          <w:bCs/>
          <w:szCs w:val="22"/>
        </w:rPr>
        <w:t xml:space="preserve">Предоставление Заемщику кредита производится несколькими частями (траншами) </w:t>
      </w:r>
      <w:proofErr w:type="gramStart"/>
      <w:r w:rsidR="00BD02C5" w:rsidRPr="00BD02C5">
        <w:rPr>
          <w:rFonts w:cs="Arial"/>
          <w:bCs/>
          <w:szCs w:val="22"/>
        </w:rPr>
        <w:t>с даты подписания</w:t>
      </w:r>
      <w:proofErr w:type="gramEnd"/>
      <w:r w:rsidR="00BD02C5" w:rsidRPr="00BD02C5">
        <w:rPr>
          <w:rFonts w:cs="Arial"/>
          <w:bCs/>
          <w:szCs w:val="22"/>
        </w:rPr>
        <w:t xml:space="preserve"> Кред</w:t>
      </w:r>
      <w:r w:rsidR="00AB6DC0">
        <w:rPr>
          <w:rFonts w:cs="Arial"/>
          <w:bCs/>
          <w:szCs w:val="22"/>
        </w:rPr>
        <w:t>итного соглашения в период до "29</w:t>
      </w:r>
      <w:r w:rsidR="00BD02C5" w:rsidRPr="00BD02C5">
        <w:rPr>
          <w:rFonts w:cs="Arial"/>
          <w:bCs/>
          <w:szCs w:val="22"/>
        </w:rPr>
        <w:t>" </w:t>
      </w:r>
      <w:r w:rsidR="00AB6DC0">
        <w:rPr>
          <w:rFonts w:cs="Arial"/>
          <w:bCs/>
          <w:szCs w:val="22"/>
        </w:rPr>
        <w:t xml:space="preserve">июня </w:t>
      </w:r>
      <w:r w:rsidR="00BD02C5" w:rsidRPr="00BD02C5">
        <w:rPr>
          <w:rFonts w:cs="Arial"/>
          <w:bCs/>
          <w:szCs w:val="22"/>
        </w:rPr>
        <w:t xml:space="preserve">2012 г. включительно. </w:t>
      </w:r>
      <w:r w:rsidR="00BD02C5" w:rsidRPr="00BD02C5">
        <w:rPr>
          <w:rFonts w:cs="Arial"/>
          <w:bCs/>
          <w:szCs w:val="26"/>
        </w:rPr>
        <w:t xml:space="preserve">Заявление может быть представлено Заемщиком Кредитору для исполнения не позднее 1 (одного) Рабочего дня </w:t>
      </w:r>
      <w:r w:rsidR="00BD02C5" w:rsidRPr="00BD02C5">
        <w:rPr>
          <w:rFonts w:cs="Arial"/>
          <w:bCs/>
          <w:szCs w:val="22"/>
        </w:rPr>
        <w:t>до предполагаемой даты предоставления очередного Транша Кредита.</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5.4.4. </w:t>
      </w:r>
      <w:r w:rsidR="00BD02C5" w:rsidRPr="00BD02C5">
        <w:rPr>
          <w:rFonts w:cs="Arial"/>
          <w:bCs/>
          <w:szCs w:val="26"/>
        </w:rPr>
        <w:t xml:space="preserve">Датой (днем) предоставления Кредита считается дата (день) зачисления суммы Кредита на Расчетный счет </w:t>
      </w:r>
      <w:r w:rsidR="00BD02C5" w:rsidRPr="00BD02C5">
        <w:rPr>
          <w:rFonts w:cs="Arial"/>
          <w:bCs/>
          <w:szCs w:val="22"/>
        </w:rPr>
        <w:t>в банке Кредитора</w:t>
      </w:r>
      <w:r w:rsidR="00BD02C5" w:rsidRPr="00BD02C5">
        <w:rPr>
          <w:rFonts w:cs="Arial"/>
          <w:bCs/>
          <w:szCs w:val="26"/>
        </w:rPr>
        <w:t>.</w:t>
      </w:r>
    </w:p>
    <w:p w:rsidR="00BD02C5" w:rsidRPr="00BD02C5" w:rsidRDefault="00A96C38" w:rsidP="00BD02C5">
      <w:pPr>
        <w:widowControl w:val="0"/>
        <w:numPr>
          <w:ilvl w:val="1"/>
          <w:numId w:val="0"/>
        </w:numPr>
        <w:tabs>
          <w:tab w:val="num" w:pos="756"/>
          <w:tab w:val="left" w:pos="902"/>
        </w:tabs>
        <w:spacing w:before="60" w:after="60"/>
        <w:ind w:left="576" w:hanging="576"/>
        <w:jc w:val="center"/>
        <w:outlineLvl w:val="1"/>
        <w:rPr>
          <w:rFonts w:cs="Arial"/>
          <w:b/>
          <w:bCs/>
          <w:szCs w:val="22"/>
        </w:rPr>
      </w:pPr>
      <w:r>
        <w:rPr>
          <w:rFonts w:cs="Arial"/>
          <w:b/>
          <w:bCs/>
          <w:szCs w:val="22"/>
        </w:rPr>
        <w:t xml:space="preserve">5.5. </w:t>
      </w:r>
      <w:r w:rsidR="00BD02C5" w:rsidRPr="00BD02C5">
        <w:rPr>
          <w:rFonts w:cs="Arial"/>
          <w:b/>
          <w:bCs/>
          <w:szCs w:val="22"/>
        </w:rPr>
        <w:t>СТОИМОСТНЫЕ</w:t>
      </w:r>
      <w:bookmarkStart w:id="303" w:name="_GoBack"/>
      <w:bookmarkEnd w:id="303"/>
      <w:r w:rsidR="00BD02C5" w:rsidRPr="00BD02C5">
        <w:rPr>
          <w:rFonts w:cs="Arial"/>
          <w:b/>
          <w:bCs/>
          <w:szCs w:val="22"/>
        </w:rPr>
        <w:t xml:space="preserve"> УСЛОВИЯ</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5.5.1. </w:t>
      </w:r>
      <w:r w:rsidR="00BD02C5" w:rsidRPr="00BD02C5">
        <w:rPr>
          <w:rFonts w:cs="Arial"/>
          <w:bCs/>
          <w:szCs w:val="26"/>
        </w:rPr>
        <w:t xml:space="preserve">Начиная с даты, следующей за датой выдачи первого Транша Кредита, и до Даты окончательного погашения задолженности по Кредитной линии, </w:t>
      </w:r>
      <w:proofErr w:type="gramStart"/>
      <w:r w:rsidR="00BD02C5" w:rsidRPr="00BD02C5">
        <w:rPr>
          <w:rFonts w:cs="Arial"/>
          <w:bCs/>
          <w:szCs w:val="26"/>
        </w:rPr>
        <w:t>Заемщик</w:t>
      </w:r>
      <w:proofErr w:type="gramEnd"/>
      <w:r w:rsidR="00BD02C5" w:rsidRPr="00BD02C5">
        <w:rPr>
          <w:rFonts w:cs="Arial"/>
          <w:bCs/>
          <w:szCs w:val="26"/>
        </w:rPr>
        <w:t xml:space="preserve"> безусловно обязуется оплачивать Кредитору проценты по фактической задолженности по Основному долгу за каждый календарный день по ставке ____</w:t>
      </w:r>
      <w:r w:rsidR="00BD02C5" w:rsidRPr="00BD02C5">
        <w:rPr>
          <w:rFonts w:cs="Arial"/>
          <w:b/>
          <w:bCs/>
          <w:szCs w:val="26"/>
        </w:rPr>
        <w:t xml:space="preserve"> (_________________________) процентов годовых</w:t>
      </w:r>
      <w:r w:rsidR="00BD02C5" w:rsidRPr="00BD02C5">
        <w:rPr>
          <w:rFonts w:cs="Arial"/>
          <w:bCs/>
          <w:szCs w:val="26"/>
        </w:rPr>
        <w:t>.</w:t>
      </w:r>
    </w:p>
    <w:p w:rsidR="00BD02C5" w:rsidRPr="00BD02C5" w:rsidRDefault="00A96C38" w:rsidP="00BD02C5">
      <w:pPr>
        <w:widowControl w:val="0"/>
        <w:numPr>
          <w:ilvl w:val="2"/>
          <w:numId w:val="0"/>
        </w:numPr>
        <w:tabs>
          <w:tab w:val="num" w:pos="0"/>
        </w:tabs>
        <w:spacing w:before="60" w:after="60"/>
        <w:outlineLvl w:val="2"/>
        <w:rPr>
          <w:rFonts w:cs="Times New Roman CYR"/>
          <w:bCs/>
          <w:szCs w:val="26"/>
        </w:rPr>
      </w:pPr>
      <w:r>
        <w:rPr>
          <w:rFonts w:cs="Times New Roman CYR"/>
          <w:bCs/>
          <w:szCs w:val="26"/>
        </w:rPr>
        <w:t xml:space="preserve">5.5.2. </w:t>
      </w:r>
      <w:r w:rsidR="00BD02C5" w:rsidRPr="00BD02C5">
        <w:rPr>
          <w:rFonts w:cs="Times New Roman CYR"/>
          <w:bCs/>
          <w:szCs w:val="26"/>
        </w:rPr>
        <w:t>Уплата процентов за пользование Кредитом производится в сроки с учетом Процентных периодов:</w:t>
      </w:r>
      <w:r w:rsidR="00BD02C5" w:rsidRPr="00BD02C5">
        <w:rPr>
          <w:rFonts w:cs="Arial"/>
          <w:bCs/>
          <w:szCs w:val="26"/>
        </w:rPr>
        <w:t xml:space="preserve"> ежемесячно «___» числа каждого месяца и в дату последнего платежа в погашение кредита  «___» _________ 20___ года.</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5.5.3. </w:t>
      </w:r>
      <w:r w:rsidR="00BD02C5" w:rsidRPr="00BD02C5">
        <w:rPr>
          <w:rFonts w:cs="Arial"/>
          <w:bCs/>
          <w:szCs w:val="26"/>
        </w:rPr>
        <w:t>Расчет процентов осуществляется в соответствии с требованиями Положения Банка России от 26.06.1998 №39-П «О порядке начисления процентов по операциям, связанным с привлечением и размещением денежных средств банками».</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5.5.4. </w:t>
      </w:r>
      <w:r w:rsidR="00BD02C5" w:rsidRPr="00BD02C5">
        <w:rPr>
          <w:rFonts w:cs="Arial"/>
          <w:bCs/>
          <w:szCs w:val="26"/>
        </w:rPr>
        <w:t xml:space="preserve">В </w:t>
      </w:r>
      <w:proofErr w:type="gramStart"/>
      <w:r w:rsidR="00BD02C5" w:rsidRPr="00BD02C5">
        <w:rPr>
          <w:rFonts w:cs="Arial"/>
          <w:bCs/>
          <w:szCs w:val="26"/>
        </w:rPr>
        <w:t>случае</w:t>
      </w:r>
      <w:proofErr w:type="gramEnd"/>
      <w:r w:rsidR="00BD02C5" w:rsidRPr="00BD02C5">
        <w:rPr>
          <w:rFonts w:cs="Arial"/>
          <w:bCs/>
          <w:szCs w:val="26"/>
        </w:rPr>
        <w:t xml:space="preserve"> досрочного погашения (возврата) Кредита (полностью или частично) Заемщик обязан:</w:t>
      </w:r>
    </w:p>
    <w:p w:rsidR="00BD02C5" w:rsidRPr="00BD02C5" w:rsidRDefault="00BD02C5" w:rsidP="00E45BA6">
      <w:pPr>
        <w:widowControl w:val="0"/>
        <w:numPr>
          <w:ilvl w:val="0"/>
          <w:numId w:val="35"/>
        </w:numPr>
        <w:spacing w:before="60" w:after="60"/>
        <w:ind w:left="0" w:firstLine="0"/>
      </w:pPr>
      <w:r w:rsidRPr="00BD02C5">
        <w:t xml:space="preserve">при полном погашении, в том числе при досрочном истребовании Кредита </w:t>
      </w:r>
      <w:r w:rsidRPr="00BD02C5">
        <w:rPr>
          <w:szCs w:val="22"/>
        </w:rPr>
        <w:t>Кредитор</w:t>
      </w:r>
      <w:r w:rsidRPr="00BD02C5">
        <w:t>ом, - одновременно уплатить полностью всю сумму начисленных процентов (т.е. уплатить проценты, рассчитанные на остаток задолженности по Основному долгу на начало операционного дня даты погашения кредита);</w:t>
      </w:r>
    </w:p>
    <w:p w:rsidR="00BD02C5" w:rsidRPr="00BD02C5" w:rsidRDefault="00BD02C5" w:rsidP="00E45BA6">
      <w:pPr>
        <w:widowControl w:val="0"/>
        <w:numPr>
          <w:ilvl w:val="0"/>
          <w:numId w:val="35"/>
        </w:numPr>
        <w:spacing w:before="60" w:after="60"/>
        <w:ind w:left="0" w:firstLine="0"/>
      </w:pPr>
      <w:r w:rsidRPr="00BD02C5">
        <w:t>при частичном погашении – уплатить проценты в установленный для уплаты процентов срок.</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5.5.5. </w:t>
      </w:r>
      <w:r w:rsidR="00BD02C5" w:rsidRPr="00BD02C5">
        <w:rPr>
          <w:rFonts w:cs="Arial"/>
          <w:bCs/>
          <w:szCs w:val="26"/>
        </w:rPr>
        <w:t>Кредитор может уменьшить размер процентной ставки связи с изменением Банком России ставки рефинансирования, путем подписания дополнительного соглашения к кредитному соглашению.</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2"/>
        </w:rPr>
        <w:t xml:space="preserve">5.5.6. </w:t>
      </w:r>
      <w:proofErr w:type="gramStart"/>
      <w:r w:rsidR="00BD02C5" w:rsidRPr="00BD02C5">
        <w:rPr>
          <w:rFonts w:cs="Arial"/>
          <w:bCs/>
          <w:szCs w:val="22"/>
        </w:rPr>
        <w:t>В случае уменьшения процентной ставки Кредитор не менее чем за 5 (Пять) Рабочих дней до наступления даты измен</w:t>
      </w:r>
      <w:r w:rsidR="00BD02C5" w:rsidRPr="00BD02C5">
        <w:rPr>
          <w:rFonts w:cs="Arial"/>
          <w:bCs/>
          <w:szCs w:val="26"/>
        </w:rPr>
        <w:t xml:space="preserve">ения процентной ставки направляет Заемщику курьером или заказным почтовым отправлением (заказным письмом с уведомлением о вручении) дополнительное соглашение об уменьшении процентной ставки </w:t>
      </w:r>
      <w:proofErr w:type="gramEnd"/>
    </w:p>
    <w:p w:rsidR="00BD02C5" w:rsidRPr="00BD02C5" w:rsidRDefault="00A96C38" w:rsidP="00BD02C5">
      <w:pPr>
        <w:widowControl w:val="0"/>
        <w:numPr>
          <w:ilvl w:val="1"/>
          <w:numId w:val="0"/>
        </w:numPr>
        <w:tabs>
          <w:tab w:val="num" w:pos="756"/>
          <w:tab w:val="left" w:pos="902"/>
        </w:tabs>
        <w:spacing w:before="60" w:after="60"/>
        <w:ind w:left="576" w:hanging="576"/>
        <w:jc w:val="center"/>
        <w:outlineLvl w:val="1"/>
        <w:rPr>
          <w:rFonts w:cs="Arial"/>
          <w:b/>
          <w:bCs/>
          <w:szCs w:val="22"/>
        </w:rPr>
      </w:pPr>
      <w:r>
        <w:rPr>
          <w:rFonts w:cs="Arial"/>
          <w:b/>
          <w:bCs/>
          <w:szCs w:val="22"/>
        </w:rPr>
        <w:t xml:space="preserve">5.6. </w:t>
      </w:r>
      <w:r w:rsidR="00BD02C5" w:rsidRPr="00BD02C5">
        <w:rPr>
          <w:rFonts w:cs="Arial"/>
          <w:b/>
          <w:bCs/>
          <w:szCs w:val="22"/>
        </w:rPr>
        <w:t>ПОГАШЕНИЕ КРЕДИТА</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5.6.1. </w:t>
      </w:r>
      <w:r w:rsidR="00BD02C5" w:rsidRPr="00BD02C5">
        <w:rPr>
          <w:rFonts w:cs="Arial"/>
          <w:bCs/>
          <w:szCs w:val="26"/>
        </w:rPr>
        <w:t>Погашение Кредита осуществляется Заемщиком в соответствии с датой погашения (возврата) Кредита.</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5.6.2. </w:t>
      </w:r>
      <w:r w:rsidR="00BD02C5" w:rsidRPr="00BD02C5">
        <w:rPr>
          <w:rFonts w:cs="Arial"/>
          <w:bCs/>
          <w:szCs w:val="26"/>
        </w:rPr>
        <w:t xml:space="preserve">Заемщик вправе досрочно (полностью или частично) погасить задолженность по Кредиту и уплатить начисленные проценты за фактический срок пользования Кредитом, представив </w:t>
      </w:r>
      <w:r w:rsidR="00BD02C5" w:rsidRPr="00BD02C5">
        <w:rPr>
          <w:rFonts w:cs="Arial"/>
          <w:bCs/>
          <w:szCs w:val="22"/>
        </w:rPr>
        <w:t>Кредитору</w:t>
      </w:r>
      <w:r w:rsidR="00BD02C5" w:rsidRPr="00BD02C5">
        <w:rPr>
          <w:rFonts w:cs="Arial"/>
          <w:bCs/>
          <w:szCs w:val="26"/>
        </w:rPr>
        <w:t xml:space="preserve"> письменное Уведомление за 2 (два) Рабочих дня до перечисления суммы Основного долга и процентов на счет Кредитора, указав в Уведомлении дату и досрочно погашаемую (возвращаемую) сумму Кредита.</w:t>
      </w:r>
    </w:p>
    <w:p w:rsidR="00BD02C5" w:rsidRPr="00BD02C5" w:rsidRDefault="00A96C38" w:rsidP="00BD02C5">
      <w:pPr>
        <w:widowControl w:val="0"/>
        <w:numPr>
          <w:ilvl w:val="1"/>
          <w:numId w:val="0"/>
        </w:numPr>
        <w:tabs>
          <w:tab w:val="num" w:pos="756"/>
          <w:tab w:val="left" w:pos="902"/>
        </w:tabs>
        <w:spacing w:before="60" w:after="60"/>
        <w:ind w:left="576" w:hanging="576"/>
        <w:jc w:val="center"/>
        <w:outlineLvl w:val="1"/>
        <w:rPr>
          <w:rFonts w:cs="Arial"/>
          <w:b/>
          <w:bCs/>
          <w:szCs w:val="22"/>
        </w:rPr>
      </w:pPr>
      <w:r>
        <w:rPr>
          <w:rFonts w:cs="Arial"/>
          <w:b/>
          <w:bCs/>
          <w:szCs w:val="22"/>
        </w:rPr>
        <w:t xml:space="preserve">5.7. </w:t>
      </w:r>
      <w:r w:rsidR="00BD02C5" w:rsidRPr="00BD02C5">
        <w:rPr>
          <w:rFonts w:cs="Arial"/>
          <w:b/>
          <w:bCs/>
          <w:szCs w:val="22"/>
        </w:rPr>
        <w:t>ПРАВА И ПОЛНОМОЧИЯ КРЕДИТОРА</w:t>
      </w:r>
    </w:p>
    <w:p w:rsidR="00BD02C5" w:rsidRPr="00BD02C5" w:rsidRDefault="00BD02C5" w:rsidP="00BD02C5">
      <w:pPr>
        <w:widowControl w:val="0"/>
        <w:spacing w:before="60" w:after="60"/>
        <w:outlineLvl w:val="2"/>
        <w:rPr>
          <w:rFonts w:cs="Arial"/>
          <w:bCs/>
          <w:szCs w:val="26"/>
        </w:rPr>
      </w:pPr>
      <w:r w:rsidRPr="00BD02C5">
        <w:rPr>
          <w:rFonts w:cs="Arial"/>
          <w:bCs/>
          <w:szCs w:val="26"/>
        </w:rPr>
        <w:lastRenderedPageBreak/>
        <w:t xml:space="preserve">      </w:t>
      </w:r>
      <w:proofErr w:type="gramStart"/>
      <w:r w:rsidRPr="00BD02C5">
        <w:rPr>
          <w:rFonts w:cs="Arial"/>
          <w:bCs/>
          <w:szCs w:val="26"/>
        </w:rPr>
        <w:t xml:space="preserve">В целях своевременного и надлежащего исполнения обязательств по возврату Кредита, уплате начисленных за его пользование процентов и неустоек, Заемщик настоящим предоставляет </w:t>
      </w:r>
      <w:r w:rsidRPr="00BD02C5">
        <w:rPr>
          <w:rFonts w:cs="Arial"/>
          <w:bCs/>
          <w:szCs w:val="22"/>
        </w:rPr>
        <w:t>Кредитор</w:t>
      </w:r>
      <w:r w:rsidRPr="00BD02C5">
        <w:rPr>
          <w:rFonts w:cs="Arial"/>
          <w:bCs/>
          <w:szCs w:val="26"/>
        </w:rPr>
        <w:t xml:space="preserve">у безусловное и безотзывное право, начиная со дня наступления срока возврата Кредита, уплаты начисленных процентов и неустоек, а также в случае наступления права требования досрочного возврата суммы кредита и причитающихся процентов производить </w:t>
      </w:r>
      <w:proofErr w:type="spellStart"/>
      <w:r w:rsidRPr="00BD02C5">
        <w:rPr>
          <w:rFonts w:cs="Arial"/>
          <w:bCs/>
          <w:szCs w:val="26"/>
        </w:rPr>
        <w:t>безакцептное</w:t>
      </w:r>
      <w:proofErr w:type="spellEnd"/>
      <w:r w:rsidRPr="00BD02C5">
        <w:rPr>
          <w:rFonts w:cs="Arial"/>
          <w:bCs/>
          <w:szCs w:val="26"/>
        </w:rPr>
        <w:t xml:space="preserve"> списание денежных средств:</w:t>
      </w:r>
      <w:proofErr w:type="gramEnd"/>
    </w:p>
    <w:p w:rsidR="00BD02C5" w:rsidRPr="00BD02C5" w:rsidRDefault="00BD02C5" w:rsidP="00E45BA6">
      <w:pPr>
        <w:widowControl w:val="0"/>
        <w:numPr>
          <w:ilvl w:val="0"/>
          <w:numId w:val="36"/>
        </w:numPr>
        <w:spacing w:before="60" w:after="60"/>
        <w:ind w:left="0" w:firstLine="0"/>
      </w:pPr>
      <w:r w:rsidRPr="00BD02C5">
        <w:t xml:space="preserve">с Расчетного счета / Расчетного счета в иностранной валюте у  </w:t>
      </w:r>
      <w:r w:rsidRPr="00BD02C5">
        <w:rPr>
          <w:szCs w:val="22"/>
        </w:rPr>
        <w:t>Кредитора</w:t>
      </w:r>
      <w:r w:rsidRPr="00BD02C5">
        <w:t>;</w:t>
      </w:r>
    </w:p>
    <w:p w:rsidR="00BD02C5" w:rsidRPr="00BD02C5" w:rsidRDefault="00BD02C5" w:rsidP="00E45BA6">
      <w:pPr>
        <w:widowControl w:val="0"/>
        <w:numPr>
          <w:ilvl w:val="0"/>
          <w:numId w:val="36"/>
        </w:numPr>
        <w:spacing w:before="60" w:after="60"/>
        <w:ind w:left="0" w:firstLine="0"/>
      </w:pPr>
      <w:r w:rsidRPr="00BD02C5">
        <w:t xml:space="preserve">с иных счетов Заемщика, открытых у </w:t>
      </w:r>
      <w:r w:rsidRPr="00BD02C5">
        <w:rPr>
          <w:szCs w:val="22"/>
        </w:rPr>
        <w:t>Кредитора</w:t>
      </w:r>
      <w:r w:rsidRPr="00BD02C5">
        <w:t xml:space="preserve"> или другой кредитной организации в течение срока действия настоящего Соглашения.</w:t>
      </w:r>
    </w:p>
    <w:p w:rsidR="00BD02C5" w:rsidRPr="00BD02C5" w:rsidRDefault="00A96C38" w:rsidP="00BD02C5">
      <w:pPr>
        <w:widowControl w:val="0"/>
        <w:numPr>
          <w:ilvl w:val="1"/>
          <w:numId w:val="0"/>
        </w:numPr>
        <w:tabs>
          <w:tab w:val="num" w:pos="756"/>
          <w:tab w:val="left" w:pos="902"/>
        </w:tabs>
        <w:spacing w:before="60" w:after="60"/>
        <w:ind w:left="576" w:hanging="576"/>
        <w:jc w:val="center"/>
        <w:outlineLvl w:val="1"/>
        <w:rPr>
          <w:rFonts w:cs="Arial"/>
          <w:b/>
          <w:bCs/>
          <w:szCs w:val="22"/>
        </w:rPr>
      </w:pPr>
      <w:r>
        <w:rPr>
          <w:rFonts w:cs="Arial"/>
          <w:b/>
          <w:bCs/>
          <w:szCs w:val="22"/>
        </w:rPr>
        <w:t xml:space="preserve">5.8. </w:t>
      </w:r>
      <w:r w:rsidR="00BD02C5" w:rsidRPr="00BD02C5">
        <w:rPr>
          <w:rFonts w:cs="Arial"/>
          <w:b/>
          <w:bCs/>
          <w:szCs w:val="22"/>
        </w:rPr>
        <w:t>ПОРЯДОК РАСЧЕТОВ ПО СОГЛАШЕНИЮ</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5.8.1. </w:t>
      </w:r>
      <w:r w:rsidR="00BD02C5" w:rsidRPr="00BD02C5">
        <w:rPr>
          <w:rFonts w:cs="Arial"/>
          <w:bCs/>
          <w:szCs w:val="26"/>
        </w:rPr>
        <w:t>Все расчеты по настоящему Соглашению осуществляются Заемщиком в валюте Кредита в безналичном порядке по правилам, формам и стандартам, установленным Центральным банком Российской Федерации.</w:t>
      </w:r>
    </w:p>
    <w:p w:rsidR="00BD02C5" w:rsidRPr="00BD02C5" w:rsidRDefault="00A96C38" w:rsidP="00BD02C5">
      <w:pPr>
        <w:widowControl w:val="0"/>
        <w:numPr>
          <w:ilvl w:val="2"/>
          <w:numId w:val="0"/>
        </w:numPr>
        <w:tabs>
          <w:tab w:val="num" w:pos="0"/>
        </w:tabs>
        <w:spacing w:before="60" w:after="60"/>
        <w:outlineLvl w:val="2"/>
        <w:rPr>
          <w:rFonts w:cs="Arial"/>
          <w:bCs/>
          <w:szCs w:val="22"/>
        </w:rPr>
      </w:pPr>
      <w:r>
        <w:rPr>
          <w:rFonts w:cs="Arial"/>
          <w:bCs/>
          <w:szCs w:val="22"/>
        </w:rPr>
        <w:t xml:space="preserve">5.8.2. </w:t>
      </w:r>
      <w:r w:rsidR="00BD02C5" w:rsidRPr="00BD02C5">
        <w:rPr>
          <w:rFonts w:cs="Arial"/>
          <w:bCs/>
          <w:szCs w:val="22"/>
        </w:rPr>
        <w:t>Все платежи по настоящему Соглашению, включая погашение (возврат) суммы Основного долга, проценто</w:t>
      </w:r>
      <w:r w:rsidR="00BD02C5" w:rsidRPr="00BD02C5">
        <w:rPr>
          <w:rFonts w:cs="Arial"/>
          <w:bCs/>
          <w:szCs w:val="26"/>
        </w:rPr>
        <w:t xml:space="preserve">в за пользование Кредитом и возможных неустоек, Заемщик направляет </w:t>
      </w:r>
      <w:r w:rsidR="00BD02C5" w:rsidRPr="00BD02C5">
        <w:rPr>
          <w:rFonts w:cs="Arial"/>
          <w:bCs/>
          <w:szCs w:val="22"/>
        </w:rPr>
        <w:t>Кредитору</w:t>
      </w:r>
      <w:r w:rsidR="00BD02C5" w:rsidRPr="00BD02C5">
        <w:rPr>
          <w:rFonts w:cs="Arial"/>
          <w:bCs/>
          <w:szCs w:val="26"/>
        </w:rPr>
        <w:t xml:space="preserve"> с обязательным указанием в платежном документе назначения платежа, даты и номера настоящего Соглашения.</w:t>
      </w:r>
      <w:r w:rsidR="00BD02C5" w:rsidRPr="00BD02C5">
        <w:rPr>
          <w:rFonts w:cs="Arial"/>
          <w:b/>
          <w:bCs/>
          <w:i/>
          <w:szCs w:val="22"/>
        </w:rPr>
        <w:t xml:space="preserve"> </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5.8.3. </w:t>
      </w:r>
      <w:r w:rsidR="00BD02C5" w:rsidRPr="00BD02C5">
        <w:rPr>
          <w:rFonts w:cs="Arial"/>
          <w:bCs/>
          <w:szCs w:val="26"/>
        </w:rPr>
        <w:t>При недостаточности денежных сре</w:t>
      </w:r>
      <w:proofErr w:type="gramStart"/>
      <w:r w:rsidR="00BD02C5" w:rsidRPr="00BD02C5">
        <w:rPr>
          <w:rFonts w:cs="Arial"/>
          <w:bCs/>
          <w:szCs w:val="26"/>
        </w:rPr>
        <w:t>дств дл</w:t>
      </w:r>
      <w:proofErr w:type="gramEnd"/>
      <w:r w:rsidR="00BD02C5" w:rsidRPr="00BD02C5">
        <w:rPr>
          <w:rFonts w:cs="Arial"/>
          <w:bCs/>
          <w:szCs w:val="26"/>
        </w:rPr>
        <w:t>я исполнения Заемщиком Денежных обязательств по настоящему Соглашению в полном объеме устанавливается следующая очередность погашения задолженности:</w:t>
      </w:r>
    </w:p>
    <w:p w:rsidR="00BD02C5" w:rsidRPr="00BD02C5" w:rsidRDefault="00BD02C5" w:rsidP="00E45BA6">
      <w:pPr>
        <w:widowControl w:val="0"/>
        <w:numPr>
          <w:ilvl w:val="0"/>
          <w:numId w:val="37"/>
        </w:numPr>
        <w:spacing w:before="60" w:after="60"/>
        <w:ind w:left="0" w:firstLine="540"/>
      </w:pPr>
      <w:r w:rsidRPr="00BD02C5">
        <w:t>неустойка (пени), начисленная на не оплаченные в срок проценты;</w:t>
      </w:r>
    </w:p>
    <w:p w:rsidR="00BD02C5" w:rsidRPr="00BD02C5" w:rsidRDefault="00BD02C5" w:rsidP="00E45BA6">
      <w:pPr>
        <w:widowControl w:val="0"/>
        <w:numPr>
          <w:ilvl w:val="0"/>
          <w:numId w:val="37"/>
        </w:numPr>
        <w:spacing w:before="60" w:after="60"/>
        <w:ind w:left="0" w:firstLine="540"/>
      </w:pPr>
      <w:r w:rsidRPr="00BD02C5">
        <w:t>неустойка (пени), начисленная на просроченную задолженность по Основному долгу;</w:t>
      </w:r>
    </w:p>
    <w:p w:rsidR="00BD02C5" w:rsidRPr="00BD02C5" w:rsidRDefault="00BD02C5" w:rsidP="00E45BA6">
      <w:pPr>
        <w:widowControl w:val="0"/>
        <w:numPr>
          <w:ilvl w:val="0"/>
          <w:numId w:val="37"/>
        </w:numPr>
        <w:spacing w:before="60" w:after="60"/>
        <w:ind w:left="0" w:firstLine="540"/>
      </w:pPr>
      <w:r w:rsidRPr="00BD02C5">
        <w:t>не оплаченные в срок проценты;</w:t>
      </w:r>
    </w:p>
    <w:p w:rsidR="00BD02C5" w:rsidRPr="00BD02C5" w:rsidRDefault="00BD02C5" w:rsidP="00E45BA6">
      <w:pPr>
        <w:widowControl w:val="0"/>
        <w:numPr>
          <w:ilvl w:val="0"/>
          <w:numId w:val="37"/>
        </w:numPr>
        <w:spacing w:before="60" w:after="60"/>
        <w:ind w:left="0" w:firstLine="540"/>
      </w:pPr>
      <w:r w:rsidRPr="00BD02C5">
        <w:t>просроченная задолженность по Основному долгу;</w:t>
      </w:r>
    </w:p>
    <w:p w:rsidR="00BD02C5" w:rsidRPr="00BD02C5" w:rsidRDefault="00BD02C5" w:rsidP="00E45BA6">
      <w:pPr>
        <w:widowControl w:val="0"/>
        <w:numPr>
          <w:ilvl w:val="0"/>
          <w:numId w:val="37"/>
        </w:numPr>
        <w:spacing w:before="60" w:after="60"/>
        <w:ind w:left="0" w:firstLine="540"/>
      </w:pPr>
      <w:r w:rsidRPr="00BD02C5">
        <w:t>проценты по Кредиту;</w:t>
      </w:r>
    </w:p>
    <w:p w:rsidR="00BD02C5" w:rsidRPr="00BD02C5" w:rsidRDefault="00BD02C5" w:rsidP="00E45BA6">
      <w:pPr>
        <w:widowControl w:val="0"/>
        <w:numPr>
          <w:ilvl w:val="0"/>
          <w:numId w:val="37"/>
        </w:numPr>
        <w:spacing w:before="60" w:after="60"/>
        <w:ind w:left="0" w:firstLine="540"/>
      </w:pPr>
      <w:r w:rsidRPr="00BD02C5">
        <w:t>Основной долг по Кредиту.</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5.8.4. </w:t>
      </w:r>
      <w:r w:rsidR="00BD02C5" w:rsidRPr="00BD02C5">
        <w:rPr>
          <w:rFonts w:cs="Arial"/>
          <w:bCs/>
          <w:szCs w:val="26"/>
        </w:rPr>
        <w:t>Для целей расчетов по настоящему Соглашению в дату исполнения Денежных обязательств Заемщика Заемщик обеспечивает на Расчетных счетах наличие денежных сре</w:t>
      </w:r>
      <w:proofErr w:type="gramStart"/>
      <w:r w:rsidR="00BD02C5" w:rsidRPr="00BD02C5">
        <w:rPr>
          <w:rFonts w:cs="Arial"/>
          <w:bCs/>
          <w:szCs w:val="26"/>
        </w:rPr>
        <w:t>дств в с</w:t>
      </w:r>
      <w:proofErr w:type="gramEnd"/>
      <w:r w:rsidR="00BD02C5" w:rsidRPr="00BD02C5">
        <w:rPr>
          <w:rFonts w:cs="Arial"/>
          <w:bCs/>
          <w:szCs w:val="26"/>
        </w:rPr>
        <w:t xml:space="preserve">умме, достаточной  для </w:t>
      </w:r>
      <w:proofErr w:type="spellStart"/>
      <w:r w:rsidR="00BD02C5" w:rsidRPr="00BD02C5">
        <w:rPr>
          <w:rFonts w:cs="Arial"/>
          <w:bCs/>
          <w:szCs w:val="26"/>
        </w:rPr>
        <w:t>безакцептного</w:t>
      </w:r>
      <w:proofErr w:type="spellEnd"/>
      <w:r w:rsidR="00BD02C5" w:rsidRPr="00BD02C5">
        <w:rPr>
          <w:rFonts w:cs="Arial"/>
          <w:bCs/>
          <w:szCs w:val="26"/>
        </w:rPr>
        <w:t xml:space="preserve"> списания </w:t>
      </w:r>
      <w:r w:rsidR="00BD02C5" w:rsidRPr="00BD02C5">
        <w:rPr>
          <w:rFonts w:cs="Arial"/>
          <w:bCs/>
          <w:szCs w:val="22"/>
        </w:rPr>
        <w:t>Кредитор</w:t>
      </w:r>
      <w:r w:rsidR="00BD02C5" w:rsidRPr="00BD02C5">
        <w:rPr>
          <w:rFonts w:cs="Arial"/>
          <w:bCs/>
          <w:szCs w:val="26"/>
        </w:rPr>
        <w:t xml:space="preserve">ом, или обязуется исполнить Денежные обязательства Заемщика по настоящему Соглашению путем перечисления средств со счетов Заемщика у </w:t>
      </w:r>
      <w:r w:rsidR="00BD02C5" w:rsidRPr="00BD02C5">
        <w:rPr>
          <w:rFonts w:cs="Arial"/>
          <w:bCs/>
          <w:szCs w:val="22"/>
        </w:rPr>
        <w:t>Кредитора</w:t>
      </w:r>
      <w:r w:rsidR="00BD02C5" w:rsidRPr="00BD02C5">
        <w:rPr>
          <w:rFonts w:cs="Arial"/>
          <w:bCs/>
          <w:szCs w:val="26"/>
        </w:rPr>
        <w:t xml:space="preserve"> или иных кредитных организациях.</w:t>
      </w:r>
    </w:p>
    <w:p w:rsidR="00BD02C5" w:rsidRPr="00BD02C5" w:rsidRDefault="00A96C38" w:rsidP="00BD02C5">
      <w:pPr>
        <w:widowControl w:val="0"/>
        <w:numPr>
          <w:ilvl w:val="2"/>
          <w:numId w:val="0"/>
        </w:numPr>
        <w:tabs>
          <w:tab w:val="num" w:pos="0"/>
        </w:tabs>
        <w:spacing w:before="60" w:after="60"/>
        <w:outlineLvl w:val="2"/>
        <w:rPr>
          <w:rFonts w:cs="Arial"/>
          <w:bCs/>
          <w:szCs w:val="26"/>
        </w:rPr>
      </w:pPr>
      <w:r>
        <w:rPr>
          <w:rFonts w:cs="Arial"/>
          <w:bCs/>
          <w:szCs w:val="26"/>
        </w:rPr>
        <w:t xml:space="preserve">5.8.5. </w:t>
      </w:r>
      <w:proofErr w:type="gramStart"/>
      <w:r w:rsidR="00BD02C5" w:rsidRPr="00BD02C5">
        <w:rPr>
          <w:rFonts w:cs="Arial"/>
          <w:bCs/>
          <w:szCs w:val="26"/>
        </w:rPr>
        <w:t xml:space="preserve">При недостаточности или отсутствии денежных средств на счетах Заемщика у </w:t>
      </w:r>
      <w:r w:rsidR="00BD02C5" w:rsidRPr="00BD02C5">
        <w:rPr>
          <w:rFonts w:cs="Arial"/>
          <w:bCs/>
          <w:szCs w:val="22"/>
        </w:rPr>
        <w:t>Кредитора</w:t>
      </w:r>
      <w:r w:rsidR="00BD02C5" w:rsidRPr="00BD02C5">
        <w:rPr>
          <w:rFonts w:cs="Arial"/>
          <w:bCs/>
          <w:szCs w:val="26"/>
        </w:rPr>
        <w:t xml:space="preserve"> для удовлетворения всех предъявленных к ним требований, в том числе требований Кредитора, или невозможности списать денежные средства со счетов Заемщика у </w:t>
      </w:r>
      <w:r w:rsidR="00BD02C5" w:rsidRPr="00BD02C5">
        <w:rPr>
          <w:rFonts w:cs="Arial"/>
          <w:bCs/>
          <w:szCs w:val="22"/>
        </w:rPr>
        <w:t>Кредитора</w:t>
      </w:r>
      <w:r w:rsidR="00BD02C5" w:rsidRPr="00BD02C5">
        <w:rPr>
          <w:rFonts w:cs="Arial"/>
          <w:bCs/>
          <w:szCs w:val="26"/>
        </w:rPr>
        <w:t xml:space="preserve"> по другим причинам, Заемщик обязуется исполнить Денежные обязательства Заемщика путем перечисления средств со своих счетов в других кредитных организациях на корреспондентский счет </w:t>
      </w:r>
      <w:r w:rsidR="00BD02C5" w:rsidRPr="00BD02C5">
        <w:rPr>
          <w:rFonts w:cs="Arial"/>
          <w:bCs/>
          <w:szCs w:val="22"/>
        </w:rPr>
        <w:t>Кредитора</w:t>
      </w:r>
      <w:r w:rsidR="00BD02C5" w:rsidRPr="00BD02C5">
        <w:rPr>
          <w:rFonts w:cs="Arial"/>
          <w:bCs/>
          <w:szCs w:val="26"/>
        </w:rPr>
        <w:t>, на основании платежных поручений</w:t>
      </w:r>
      <w:proofErr w:type="gramEnd"/>
      <w:r w:rsidR="00BD02C5" w:rsidRPr="00BD02C5">
        <w:rPr>
          <w:rFonts w:cs="Arial"/>
          <w:bCs/>
          <w:szCs w:val="26"/>
        </w:rPr>
        <w:t>.</w:t>
      </w:r>
    </w:p>
    <w:p w:rsidR="00BD02C5" w:rsidRPr="00BD02C5" w:rsidRDefault="00A96C38" w:rsidP="00BD02C5">
      <w:pPr>
        <w:widowControl w:val="0"/>
        <w:numPr>
          <w:ilvl w:val="2"/>
          <w:numId w:val="0"/>
        </w:numPr>
        <w:tabs>
          <w:tab w:val="num" w:pos="0"/>
        </w:tabs>
        <w:spacing w:before="60" w:after="60"/>
        <w:outlineLvl w:val="2"/>
        <w:rPr>
          <w:bCs/>
          <w:szCs w:val="26"/>
        </w:rPr>
      </w:pPr>
      <w:r>
        <w:rPr>
          <w:rFonts w:cs="Arial"/>
          <w:bCs/>
          <w:szCs w:val="26"/>
        </w:rPr>
        <w:t xml:space="preserve">5.8.6. </w:t>
      </w:r>
      <w:r w:rsidR="00BD02C5" w:rsidRPr="00BD02C5">
        <w:rPr>
          <w:rFonts w:cs="Arial"/>
          <w:bCs/>
          <w:szCs w:val="26"/>
        </w:rPr>
        <w:t>Датой получения любых платежей Кредитором по настоящему Соглашению считается дата (день) фактического списания денежных сре</w:t>
      </w:r>
      <w:proofErr w:type="gramStart"/>
      <w:r w:rsidR="00BD02C5" w:rsidRPr="00BD02C5">
        <w:rPr>
          <w:rFonts w:cs="Arial"/>
          <w:bCs/>
          <w:szCs w:val="26"/>
        </w:rPr>
        <w:t>дств с Р</w:t>
      </w:r>
      <w:proofErr w:type="gramEnd"/>
      <w:r w:rsidR="00BD02C5" w:rsidRPr="00BD02C5">
        <w:rPr>
          <w:rFonts w:cs="Arial"/>
          <w:bCs/>
          <w:szCs w:val="26"/>
        </w:rPr>
        <w:t xml:space="preserve">асчетного счета/Расчетного счета в иностранной валюте (при направлении платежей со счетов в банке </w:t>
      </w:r>
      <w:r w:rsidR="00BD02C5" w:rsidRPr="00BD02C5">
        <w:rPr>
          <w:bCs/>
          <w:szCs w:val="22"/>
        </w:rPr>
        <w:t>Кредитора</w:t>
      </w:r>
      <w:r w:rsidR="00BD02C5" w:rsidRPr="00BD02C5">
        <w:rPr>
          <w:bCs/>
          <w:szCs w:val="26"/>
        </w:rPr>
        <w:t xml:space="preserve">) или дата (день) зачисления их на корреспондентский счет банка </w:t>
      </w:r>
      <w:r w:rsidR="00BD02C5" w:rsidRPr="00BD02C5">
        <w:rPr>
          <w:bCs/>
          <w:szCs w:val="22"/>
        </w:rPr>
        <w:t>Кредитора.</w:t>
      </w:r>
    </w:p>
    <w:p w:rsidR="00BD02C5" w:rsidRPr="00BD02C5" w:rsidRDefault="00A96C38" w:rsidP="00BD02C5">
      <w:pPr>
        <w:widowControl w:val="0"/>
        <w:numPr>
          <w:ilvl w:val="2"/>
          <w:numId w:val="0"/>
        </w:numPr>
        <w:tabs>
          <w:tab w:val="num" w:pos="0"/>
        </w:tabs>
        <w:spacing w:before="60" w:after="60"/>
        <w:outlineLvl w:val="2"/>
        <w:rPr>
          <w:bCs/>
          <w:szCs w:val="26"/>
        </w:rPr>
      </w:pPr>
      <w:r w:rsidRPr="00A96C38">
        <w:rPr>
          <w:bCs/>
          <w:szCs w:val="26"/>
        </w:rPr>
        <w:t xml:space="preserve">5.8.7. </w:t>
      </w:r>
      <w:r w:rsidR="00BD02C5" w:rsidRPr="00BD02C5">
        <w:rPr>
          <w:bCs/>
          <w:szCs w:val="26"/>
        </w:rPr>
        <w:t xml:space="preserve"> </w:t>
      </w:r>
      <w:proofErr w:type="gramStart"/>
      <w:r w:rsidR="00BD02C5" w:rsidRPr="00BD02C5">
        <w:rPr>
          <w:bCs/>
          <w:szCs w:val="26"/>
        </w:rPr>
        <w:t>Если дата очередного платежа Заемщика по настоящему Соглашению не будет Рабочим днем, Заемщик обязан совершить такой платеж в Рабочий день, следующий за установленной настоящим Соглашением датой этого платежа.</w:t>
      </w:r>
      <w:proofErr w:type="gramEnd"/>
    </w:p>
    <w:p w:rsidR="00BD02C5" w:rsidRPr="00BD02C5" w:rsidRDefault="00BD02C5" w:rsidP="00BD02C5">
      <w:pPr>
        <w:widowControl w:val="0"/>
        <w:spacing w:before="60" w:after="60"/>
        <w:ind w:firstLine="454"/>
      </w:pPr>
    </w:p>
    <w:p w:rsidR="00BD02C5" w:rsidRPr="00BD02C5" w:rsidRDefault="00BD02C5" w:rsidP="00A96C38">
      <w:pPr>
        <w:widowControl w:val="0"/>
        <w:spacing w:before="60" w:after="60"/>
        <w:jc w:val="center"/>
        <w:rPr>
          <w:b/>
        </w:rPr>
      </w:pPr>
      <w:r w:rsidRPr="00BD02C5">
        <w:rPr>
          <w:b/>
        </w:rPr>
        <w:t xml:space="preserve">РАЗДЕЛ III. ПОРЯДОК ОСУЩЕСТВЛЕНИЯ </w:t>
      </w:r>
      <w:proofErr w:type="gramStart"/>
      <w:r w:rsidRPr="00BD02C5">
        <w:rPr>
          <w:b/>
        </w:rPr>
        <w:t>КОНТРОЛЯ ЗА</w:t>
      </w:r>
      <w:proofErr w:type="gramEnd"/>
      <w:r w:rsidRPr="00BD02C5">
        <w:rPr>
          <w:b/>
        </w:rPr>
        <w:t xml:space="preserve"> ПРЕДОСТАВЛЕННЫМ КРЕДИТОМ</w:t>
      </w:r>
    </w:p>
    <w:p w:rsidR="00BD02C5" w:rsidRPr="00A96C38" w:rsidRDefault="00BD02C5" w:rsidP="00E45BA6">
      <w:pPr>
        <w:pStyle w:val="affff0"/>
        <w:keepNext/>
        <w:widowControl w:val="0"/>
        <w:numPr>
          <w:ilvl w:val="3"/>
          <w:numId w:val="31"/>
        </w:numPr>
        <w:tabs>
          <w:tab w:val="num" w:pos="432"/>
        </w:tabs>
        <w:spacing w:before="120" w:after="120"/>
        <w:jc w:val="center"/>
        <w:outlineLvl w:val="0"/>
        <w:rPr>
          <w:rFonts w:ascii="Times New Roman" w:hAnsi="Times New Roman"/>
          <w:b/>
          <w:caps/>
          <w:kern w:val="28"/>
          <w:szCs w:val="20"/>
        </w:rPr>
      </w:pPr>
      <w:r w:rsidRPr="00A96C38">
        <w:rPr>
          <w:rFonts w:ascii="Times New Roman" w:hAnsi="Times New Roman"/>
          <w:b/>
          <w:caps/>
          <w:kern w:val="28"/>
          <w:szCs w:val="20"/>
        </w:rPr>
        <w:t>ОТЧЕТНОСТЬ И ПРОВЕРКИ НА МЕСТЕ</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bCs/>
          <w:iCs/>
          <w:szCs w:val="28"/>
        </w:rPr>
      </w:pPr>
      <w:r w:rsidRPr="00A96C38">
        <w:rPr>
          <w:bCs/>
          <w:iCs/>
          <w:szCs w:val="28"/>
        </w:rPr>
        <w:t xml:space="preserve">6.1. </w:t>
      </w:r>
      <w:r w:rsidR="00BD02C5" w:rsidRPr="00BD02C5">
        <w:rPr>
          <w:bCs/>
          <w:iCs/>
          <w:szCs w:val="28"/>
        </w:rPr>
        <w:t>Заемщик предоставляет Кредитору ежеквартально не позднее 15-го числа месяца, следующего за месяцем предоставления бухгалтерской отчетности в налоговые органы, предоставлять в Банк финансовую отчетность:</w:t>
      </w:r>
    </w:p>
    <w:p w:rsidR="00BD02C5" w:rsidRPr="00BD02C5" w:rsidRDefault="00BD02C5" w:rsidP="00E45BA6">
      <w:pPr>
        <w:widowControl w:val="0"/>
        <w:numPr>
          <w:ilvl w:val="0"/>
          <w:numId w:val="38"/>
        </w:numPr>
        <w:spacing w:before="60" w:after="60"/>
        <w:ind w:left="0" w:firstLine="567"/>
      </w:pPr>
      <w:r w:rsidRPr="00BD02C5">
        <w:rPr>
          <w:szCs w:val="22"/>
        </w:rPr>
        <w:t>бухгалтерский баланс и отчет о прибылях и убытках</w:t>
      </w:r>
      <w:r w:rsidRPr="00BD02C5">
        <w:t>;</w:t>
      </w:r>
    </w:p>
    <w:p w:rsidR="00BD02C5" w:rsidRPr="00BD02C5" w:rsidRDefault="00BD02C5" w:rsidP="00E45BA6">
      <w:pPr>
        <w:widowControl w:val="0"/>
        <w:numPr>
          <w:ilvl w:val="0"/>
          <w:numId w:val="38"/>
        </w:numPr>
        <w:spacing w:before="60" w:after="60"/>
        <w:ind w:left="0" w:firstLine="567"/>
      </w:pPr>
      <w:r w:rsidRPr="00BD02C5">
        <w:t>расшифровки к статьям бухгалтерской отчетности по запросам Банка;</w:t>
      </w:r>
    </w:p>
    <w:p w:rsidR="00BD02C5" w:rsidRPr="00BD02C5" w:rsidRDefault="00BD02C5" w:rsidP="00E45BA6">
      <w:pPr>
        <w:widowControl w:val="0"/>
        <w:numPr>
          <w:ilvl w:val="0"/>
          <w:numId w:val="38"/>
        </w:numPr>
        <w:spacing w:before="60" w:after="60"/>
        <w:ind w:left="0" w:firstLine="567"/>
      </w:pPr>
      <w:r w:rsidRPr="00BD02C5">
        <w:t>сведения о состоянии расчетов с персоналом по заработной плате;</w:t>
      </w:r>
    </w:p>
    <w:p w:rsidR="00BD02C5" w:rsidRPr="00BD02C5" w:rsidRDefault="00BD02C5" w:rsidP="00E45BA6">
      <w:pPr>
        <w:widowControl w:val="0"/>
        <w:numPr>
          <w:ilvl w:val="0"/>
          <w:numId w:val="38"/>
        </w:numPr>
        <w:spacing w:before="60" w:after="60"/>
        <w:ind w:left="0" w:firstLine="567"/>
      </w:pPr>
      <w:r w:rsidRPr="00BD02C5">
        <w:lastRenderedPageBreak/>
        <w:t>сведения об отсутствии/наличии картотеки к счетам в обслуживающих банках;</w:t>
      </w:r>
    </w:p>
    <w:p w:rsidR="00BD02C5" w:rsidRPr="00BD02C5" w:rsidRDefault="00BD02C5" w:rsidP="00E45BA6">
      <w:pPr>
        <w:widowControl w:val="0"/>
        <w:numPr>
          <w:ilvl w:val="0"/>
          <w:numId w:val="38"/>
        </w:numPr>
        <w:spacing w:before="60" w:after="60"/>
        <w:ind w:left="0" w:firstLine="567"/>
      </w:pPr>
      <w:r w:rsidRPr="00BD02C5">
        <w:t>иные документы по запросу Банка.</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rFonts w:cs="Arial"/>
          <w:bCs/>
          <w:iCs/>
          <w:szCs w:val="28"/>
        </w:rPr>
      </w:pPr>
      <w:r>
        <w:rPr>
          <w:rFonts w:cs="Arial"/>
          <w:bCs/>
          <w:iCs/>
          <w:szCs w:val="28"/>
        </w:rPr>
        <w:t xml:space="preserve">6.2. </w:t>
      </w:r>
      <w:r w:rsidR="00BD02C5" w:rsidRPr="00BD02C5">
        <w:rPr>
          <w:rFonts w:cs="Arial"/>
          <w:bCs/>
          <w:iCs/>
          <w:szCs w:val="28"/>
        </w:rPr>
        <w:t>Заемщик предоставляет Кредитору ежегодно, до 15 апреля текущего года, за последний отчетный год копии следующих документов бухгалтерской отчетности:</w:t>
      </w:r>
    </w:p>
    <w:p w:rsidR="00BD02C5" w:rsidRPr="00BD02C5" w:rsidRDefault="00A96C38" w:rsidP="00BD02C5">
      <w:pPr>
        <w:widowControl w:val="0"/>
        <w:numPr>
          <w:ilvl w:val="2"/>
          <w:numId w:val="0"/>
        </w:numPr>
        <w:tabs>
          <w:tab w:val="num" w:pos="0"/>
          <w:tab w:val="num" w:pos="720"/>
        </w:tabs>
        <w:spacing w:before="60" w:after="60"/>
        <w:outlineLvl w:val="2"/>
        <w:rPr>
          <w:rFonts w:cs="Arial"/>
          <w:bCs/>
          <w:szCs w:val="26"/>
        </w:rPr>
      </w:pPr>
      <w:r>
        <w:rPr>
          <w:rFonts w:cs="Arial"/>
          <w:bCs/>
          <w:szCs w:val="26"/>
        </w:rPr>
        <w:t xml:space="preserve">6.2.1. </w:t>
      </w:r>
      <w:r w:rsidR="00BD02C5" w:rsidRPr="00BD02C5">
        <w:rPr>
          <w:rFonts w:cs="Arial"/>
          <w:bCs/>
          <w:szCs w:val="26"/>
        </w:rPr>
        <w:t>Формы годовой бухгалтерской отчетности, включающие:</w:t>
      </w:r>
    </w:p>
    <w:p w:rsidR="00BD02C5" w:rsidRPr="00BD02C5" w:rsidRDefault="00BD02C5" w:rsidP="00E45BA6">
      <w:pPr>
        <w:widowControl w:val="0"/>
        <w:numPr>
          <w:ilvl w:val="0"/>
          <w:numId w:val="39"/>
        </w:numPr>
        <w:spacing w:before="60" w:after="60"/>
        <w:ind w:left="0" w:firstLine="567"/>
      </w:pPr>
      <w:r w:rsidRPr="00BD02C5">
        <w:t>бухгалтерский баланс;</w:t>
      </w:r>
    </w:p>
    <w:p w:rsidR="00BD02C5" w:rsidRPr="00BD02C5" w:rsidRDefault="00BD02C5" w:rsidP="00E45BA6">
      <w:pPr>
        <w:widowControl w:val="0"/>
        <w:numPr>
          <w:ilvl w:val="0"/>
          <w:numId w:val="39"/>
        </w:numPr>
        <w:spacing w:before="60" w:after="60"/>
        <w:ind w:left="0" w:firstLine="567"/>
      </w:pPr>
      <w:r w:rsidRPr="00BD02C5">
        <w:t>отчет о прибылях и убытках;</w:t>
      </w:r>
    </w:p>
    <w:p w:rsidR="00BD02C5" w:rsidRPr="00BD02C5" w:rsidRDefault="00BD02C5" w:rsidP="00E45BA6">
      <w:pPr>
        <w:widowControl w:val="0"/>
        <w:numPr>
          <w:ilvl w:val="0"/>
          <w:numId w:val="39"/>
        </w:numPr>
        <w:spacing w:before="60" w:after="60"/>
        <w:ind w:left="0" w:firstLine="567"/>
      </w:pPr>
      <w:r w:rsidRPr="00BD02C5">
        <w:t>отчет об изменении капитала;</w:t>
      </w:r>
    </w:p>
    <w:p w:rsidR="00BD02C5" w:rsidRPr="00BD02C5" w:rsidRDefault="00BD02C5" w:rsidP="00E45BA6">
      <w:pPr>
        <w:widowControl w:val="0"/>
        <w:numPr>
          <w:ilvl w:val="0"/>
          <w:numId w:val="39"/>
        </w:numPr>
        <w:spacing w:before="60" w:after="60"/>
        <w:ind w:left="0" w:firstLine="567"/>
      </w:pPr>
      <w:r w:rsidRPr="00BD02C5">
        <w:t>отчет о движении денежных средств;</w:t>
      </w:r>
    </w:p>
    <w:p w:rsidR="00BD02C5" w:rsidRPr="00BD02C5" w:rsidRDefault="00BD02C5" w:rsidP="00E45BA6">
      <w:pPr>
        <w:widowControl w:val="0"/>
        <w:numPr>
          <w:ilvl w:val="0"/>
          <w:numId w:val="39"/>
        </w:numPr>
        <w:spacing w:before="60" w:after="60"/>
        <w:ind w:left="0" w:firstLine="567"/>
      </w:pPr>
      <w:r w:rsidRPr="00BD02C5">
        <w:t>приложение к бухгалтерскому балансу.</w:t>
      </w:r>
    </w:p>
    <w:p w:rsidR="00BD02C5" w:rsidRPr="00BD02C5" w:rsidRDefault="00A96C38" w:rsidP="00BD02C5">
      <w:pPr>
        <w:widowControl w:val="0"/>
        <w:numPr>
          <w:ilvl w:val="2"/>
          <w:numId w:val="0"/>
        </w:numPr>
        <w:tabs>
          <w:tab w:val="num" w:pos="0"/>
          <w:tab w:val="num" w:pos="720"/>
        </w:tabs>
        <w:spacing w:before="60" w:after="60"/>
        <w:outlineLvl w:val="2"/>
        <w:rPr>
          <w:rFonts w:cs="Arial"/>
          <w:bCs/>
          <w:szCs w:val="26"/>
        </w:rPr>
      </w:pPr>
      <w:r>
        <w:rPr>
          <w:rFonts w:cs="Arial"/>
          <w:bCs/>
          <w:szCs w:val="26"/>
        </w:rPr>
        <w:t xml:space="preserve">6.2.2. </w:t>
      </w:r>
      <w:r w:rsidR="00BD02C5" w:rsidRPr="00BD02C5">
        <w:rPr>
          <w:rFonts w:cs="Arial"/>
          <w:bCs/>
          <w:szCs w:val="26"/>
        </w:rPr>
        <w:t>Пояснения к бухгалтерскому балансу и отчету о прибылях и убытках (в табличной и (или) текстовой форме).</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rFonts w:cs="Arial"/>
          <w:bCs/>
          <w:iCs/>
          <w:szCs w:val="28"/>
        </w:rPr>
      </w:pPr>
      <w:r>
        <w:rPr>
          <w:rFonts w:cs="Arial"/>
          <w:bCs/>
          <w:iCs/>
          <w:szCs w:val="22"/>
        </w:rPr>
        <w:t xml:space="preserve">6.3. </w:t>
      </w:r>
      <w:r w:rsidR="00BD02C5" w:rsidRPr="00BD02C5">
        <w:rPr>
          <w:rFonts w:cs="Arial"/>
          <w:bCs/>
          <w:iCs/>
          <w:szCs w:val="22"/>
        </w:rPr>
        <w:t>Заемщик предос</w:t>
      </w:r>
      <w:r w:rsidR="00BD02C5" w:rsidRPr="00BD02C5">
        <w:rPr>
          <w:rFonts w:cs="Arial"/>
          <w:bCs/>
          <w:iCs/>
          <w:szCs w:val="28"/>
        </w:rPr>
        <w:t>тавляет Кредитору ежегодно, не позднее 15 (Пятнадцати) Рабочих дней после получения аудиторского заключения, итоговую часть аудиторского заключения, подтверждающего достоверность бухгалтерской отчетности Заемщика за последний отчетный год.</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rFonts w:cs="Arial"/>
          <w:bCs/>
          <w:iCs/>
          <w:szCs w:val="28"/>
        </w:rPr>
      </w:pPr>
      <w:r>
        <w:rPr>
          <w:rFonts w:cs="Arial"/>
          <w:bCs/>
          <w:iCs/>
          <w:szCs w:val="22"/>
        </w:rPr>
        <w:t xml:space="preserve">6.4. </w:t>
      </w:r>
      <w:proofErr w:type="gramStart"/>
      <w:r w:rsidR="00BD02C5" w:rsidRPr="00BD02C5">
        <w:rPr>
          <w:rFonts w:cs="Arial"/>
          <w:bCs/>
          <w:iCs/>
          <w:szCs w:val="22"/>
        </w:rPr>
        <w:t>Предоставляемые копии документов бухгалтер</w:t>
      </w:r>
      <w:r w:rsidR="00BD02C5" w:rsidRPr="00BD02C5">
        <w:rPr>
          <w:rFonts w:cs="Arial"/>
          <w:bCs/>
          <w:iCs/>
          <w:szCs w:val="28"/>
        </w:rPr>
        <w:t>ской отчетности должны быть заверены в установленном порядке (с круглой печатью, подписью руководителя и главного бухгалтера Заемщика или лицами, уполномоченными заверять указанные документы на основании предоставленных доверенностей)</w:t>
      </w:r>
      <w:r w:rsidR="00BD02C5" w:rsidRPr="00BD02C5">
        <w:rPr>
          <w:rFonts w:cs="Arial"/>
          <w:bCs/>
          <w:iCs/>
          <w:szCs w:val="22"/>
        </w:rPr>
        <w:t xml:space="preserve">, и иметь отметку об их получении налоговым органом по месту государственной регистрации Заемщика или документ, подтверждающий получение налоговым органом отчетности </w:t>
      </w:r>
      <w:r w:rsidR="00BD02C5" w:rsidRPr="00BD02C5">
        <w:rPr>
          <w:rFonts w:cs="Arial"/>
          <w:bCs/>
          <w:iCs/>
          <w:szCs w:val="28"/>
        </w:rPr>
        <w:t>по электронным каналам связи или по почте.</w:t>
      </w:r>
      <w:proofErr w:type="gramEnd"/>
    </w:p>
    <w:p w:rsidR="00BD02C5" w:rsidRPr="00BD02C5" w:rsidRDefault="00BD02C5" w:rsidP="00BD02C5">
      <w:pPr>
        <w:widowControl w:val="0"/>
        <w:tabs>
          <w:tab w:val="num" w:pos="720"/>
        </w:tabs>
        <w:spacing w:before="60" w:after="60"/>
        <w:ind w:left="720"/>
      </w:pPr>
      <w:r w:rsidRPr="00BD02C5">
        <w:t xml:space="preserve">Документы, содержащие секретные сведения, представляются в порядке, установленном для такого вида сведений. Дата (день) представления Заемщиком документов бухгалтерской отчетности и иных документов, предусмотренных настоящей статьей, определяется по дате фактического получения вышеуказанных документов Кредитором. </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bCs/>
          <w:iCs/>
          <w:szCs w:val="28"/>
        </w:rPr>
      </w:pPr>
      <w:r w:rsidRPr="00A96C38">
        <w:rPr>
          <w:bCs/>
          <w:iCs/>
          <w:szCs w:val="28"/>
        </w:rPr>
        <w:t xml:space="preserve">6.5. </w:t>
      </w:r>
      <w:proofErr w:type="gramStart"/>
      <w:r w:rsidR="00BD02C5" w:rsidRPr="00BD02C5">
        <w:rPr>
          <w:bCs/>
          <w:iCs/>
          <w:szCs w:val="28"/>
        </w:rPr>
        <w:t xml:space="preserve">Заемщик в течение всего срока действия настоящего Соглашения представляет иные документы по запросу Банка, а также по первому требованию </w:t>
      </w:r>
      <w:r w:rsidR="00BD02C5" w:rsidRPr="00BD02C5">
        <w:rPr>
          <w:bCs/>
          <w:iCs/>
          <w:szCs w:val="22"/>
        </w:rPr>
        <w:t>Кредитор</w:t>
      </w:r>
      <w:r w:rsidR="00BD02C5" w:rsidRPr="00BD02C5">
        <w:rPr>
          <w:bCs/>
          <w:iCs/>
          <w:szCs w:val="28"/>
        </w:rPr>
        <w:t xml:space="preserve">а в лице его уполномоченного представителя предпринять все зависящие от него действия по предоставлению </w:t>
      </w:r>
      <w:r w:rsidR="00BD02C5" w:rsidRPr="00BD02C5">
        <w:rPr>
          <w:bCs/>
          <w:iCs/>
          <w:szCs w:val="22"/>
        </w:rPr>
        <w:t>Кредитору</w:t>
      </w:r>
      <w:r w:rsidR="00BD02C5" w:rsidRPr="00BD02C5">
        <w:rPr>
          <w:bCs/>
          <w:iCs/>
          <w:szCs w:val="28"/>
        </w:rPr>
        <w:t xml:space="preserve"> или иному лицу, уполномоченному последним, возможности проведения непосредственно на месте деятельности Заемщика проверки, направленной на получение информации о состоянии имущества и хозяйственных операций Заемщика.</w:t>
      </w:r>
      <w:proofErr w:type="gramEnd"/>
    </w:p>
    <w:p w:rsidR="00BD02C5" w:rsidRPr="00BD02C5" w:rsidRDefault="00BD02C5" w:rsidP="00A96C38">
      <w:pPr>
        <w:widowControl w:val="0"/>
        <w:spacing w:before="60" w:after="60"/>
        <w:jc w:val="center"/>
        <w:rPr>
          <w:b/>
        </w:rPr>
      </w:pPr>
      <w:r w:rsidRPr="00BD02C5">
        <w:rPr>
          <w:b/>
        </w:rPr>
        <w:t>РАЗДЕЛ IV. ПРОЧИЕ УСЛОВИЯ</w:t>
      </w:r>
    </w:p>
    <w:p w:rsidR="00BD02C5" w:rsidRPr="00A96C38" w:rsidRDefault="00BD02C5" w:rsidP="00E45BA6">
      <w:pPr>
        <w:pStyle w:val="affff0"/>
        <w:keepNext/>
        <w:widowControl w:val="0"/>
        <w:numPr>
          <w:ilvl w:val="3"/>
          <w:numId w:val="31"/>
        </w:numPr>
        <w:tabs>
          <w:tab w:val="num" w:pos="432"/>
        </w:tabs>
        <w:spacing w:before="120" w:after="120"/>
        <w:jc w:val="center"/>
        <w:outlineLvl w:val="0"/>
        <w:rPr>
          <w:rFonts w:ascii="Times New Roman" w:hAnsi="Times New Roman"/>
          <w:b/>
          <w:caps/>
          <w:kern w:val="28"/>
          <w:szCs w:val="20"/>
        </w:rPr>
      </w:pPr>
      <w:r w:rsidRPr="00A96C38">
        <w:rPr>
          <w:rFonts w:ascii="Times New Roman" w:hAnsi="Times New Roman"/>
          <w:b/>
          <w:caps/>
          <w:kern w:val="28"/>
          <w:szCs w:val="20"/>
        </w:rPr>
        <w:t>РАССМОТРЕНИЕ СПОРОВ</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bCs/>
          <w:iCs/>
          <w:szCs w:val="28"/>
        </w:rPr>
      </w:pPr>
      <w:r w:rsidRPr="00A96C38">
        <w:rPr>
          <w:bCs/>
          <w:iCs/>
          <w:szCs w:val="28"/>
        </w:rPr>
        <w:t xml:space="preserve">7.1. </w:t>
      </w:r>
      <w:r w:rsidR="00BD02C5" w:rsidRPr="00BD02C5">
        <w:rPr>
          <w:bCs/>
          <w:iCs/>
          <w:szCs w:val="28"/>
        </w:rPr>
        <w:t>Споры или разногласия подлежат рассмотрению в порядке, предусмотренном законодательством РФ, в Арбитражном суде Амурской области.</w:t>
      </w:r>
    </w:p>
    <w:p w:rsidR="00BD02C5" w:rsidRPr="00BD02C5" w:rsidRDefault="00A96C38" w:rsidP="00BD02C5">
      <w:pPr>
        <w:keepNext/>
        <w:widowControl w:val="0"/>
        <w:tabs>
          <w:tab w:val="num" w:pos="432"/>
        </w:tabs>
        <w:spacing w:before="120" w:after="120"/>
        <w:ind w:left="431" w:hanging="431"/>
        <w:jc w:val="center"/>
        <w:outlineLvl w:val="0"/>
        <w:rPr>
          <w:b/>
          <w:caps/>
          <w:kern w:val="28"/>
          <w:szCs w:val="20"/>
        </w:rPr>
      </w:pPr>
      <w:r w:rsidRPr="00A96C38">
        <w:rPr>
          <w:b/>
          <w:caps/>
          <w:kern w:val="28"/>
          <w:szCs w:val="20"/>
        </w:rPr>
        <w:t xml:space="preserve">8. </w:t>
      </w:r>
      <w:r w:rsidR="00BD02C5" w:rsidRPr="00BD02C5">
        <w:rPr>
          <w:b/>
          <w:caps/>
          <w:kern w:val="28"/>
          <w:szCs w:val="20"/>
        </w:rPr>
        <w:t>ВНЕСЕНИЕ ИЗМЕНЕНИЙ И ПРОЧИЕ УСЛОВИЯ</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rFonts w:cs="Arial"/>
          <w:bCs/>
          <w:iCs/>
          <w:szCs w:val="28"/>
        </w:rPr>
      </w:pPr>
      <w:r w:rsidRPr="00A96C38">
        <w:rPr>
          <w:bCs/>
          <w:iCs/>
          <w:szCs w:val="28"/>
        </w:rPr>
        <w:t xml:space="preserve">8.1. </w:t>
      </w:r>
      <w:r w:rsidR="00BD02C5" w:rsidRPr="00BD02C5">
        <w:rPr>
          <w:bCs/>
          <w:iCs/>
          <w:szCs w:val="28"/>
        </w:rPr>
        <w:t>Внесение изменений и дополнений в настоящее Соглашение, а также его расторжение</w:t>
      </w:r>
      <w:r w:rsidR="00BD02C5" w:rsidRPr="00BD02C5">
        <w:rPr>
          <w:rFonts w:cs="Arial"/>
          <w:bCs/>
          <w:iCs/>
          <w:szCs w:val="28"/>
        </w:rPr>
        <w:t xml:space="preserve"> оформляются дополнительными соглашениями, которые будут являться неотъемлемой частью настоящего Соглашения.</w:t>
      </w:r>
    </w:p>
    <w:p w:rsidR="00BD02C5" w:rsidRPr="00BD02C5" w:rsidRDefault="00BD02C5" w:rsidP="00BD02C5">
      <w:pPr>
        <w:widowControl w:val="0"/>
        <w:numPr>
          <w:ilvl w:val="1"/>
          <w:numId w:val="0"/>
        </w:numPr>
        <w:tabs>
          <w:tab w:val="num" w:pos="0"/>
          <w:tab w:val="num" w:pos="756"/>
          <w:tab w:val="left" w:pos="902"/>
        </w:tabs>
        <w:spacing w:before="60" w:after="60"/>
        <w:ind w:left="756" w:hanging="576"/>
        <w:outlineLvl w:val="1"/>
        <w:rPr>
          <w:rFonts w:cs="Arial"/>
          <w:bCs/>
          <w:iCs/>
          <w:szCs w:val="28"/>
        </w:rPr>
      </w:pPr>
      <w:r w:rsidRPr="00BD02C5">
        <w:rPr>
          <w:rFonts w:cs="Arial"/>
          <w:bCs/>
          <w:iCs/>
          <w:szCs w:val="28"/>
        </w:rPr>
        <w:t xml:space="preserve"> </w:t>
      </w:r>
      <w:r w:rsidR="00A96C38">
        <w:rPr>
          <w:rFonts w:cs="Arial"/>
          <w:bCs/>
          <w:iCs/>
          <w:szCs w:val="28"/>
        </w:rPr>
        <w:t xml:space="preserve">8.2. </w:t>
      </w:r>
      <w:r w:rsidRPr="00BD02C5">
        <w:rPr>
          <w:rFonts w:cs="Arial"/>
          <w:bCs/>
          <w:iCs/>
          <w:szCs w:val="28"/>
        </w:rPr>
        <w:t>Любое уведомление или иное сообщение, направляемое Сторонами друг другу по настоящему Соглашению, должно быть совершено в письменной форме, подписано уполномоченным лицом.</w:t>
      </w:r>
    </w:p>
    <w:p w:rsidR="00BD02C5" w:rsidRPr="00BD02C5" w:rsidRDefault="00A96C38" w:rsidP="00BD02C5">
      <w:pPr>
        <w:widowControl w:val="0"/>
        <w:numPr>
          <w:ilvl w:val="1"/>
          <w:numId w:val="0"/>
        </w:numPr>
        <w:tabs>
          <w:tab w:val="num" w:pos="0"/>
          <w:tab w:val="num" w:pos="756"/>
          <w:tab w:val="left" w:pos="902"/>
        </w:tabs>
        <w:spacing w:before="60" w:after="60"/>
        <w:ind w:left="756" w:hanging="576"/>
        <w:outlineLvl w:val="1"/>
        <w:rPr>
          <w:rFonts w:cs="Arial"/>
          <w:bCs/>
          <w:iCs/>
          <w:szCs w:val="28"/>
        </w:rPr>
      </w:pPr>
      <w:r>
        <w:rPr>
          <w:rFonts w:cs="Arial"/>
          <w:bCs/>
          <w:iCs/>
          <w:szCs w:val="28"/>
        </w:rPr>
        <w:t xml:space="preserve">8.3. </w:t>
      </w:r>
      <w:r w:rsidR="00BD02C5" w:rsidRPr="00BD02C5">
        <w:rPr>
          <w:rFonts w:cs="Arial"/>
          <w:bCs/>
          <w:iCs/>
          <w:szCs w:val="28"/>
        </w:rPr>
        <w:t xml:space="preserve">Настоящее Соглашение вступает в силу </w:t>
      </w:r>
      <w:proofErr w:type="gramStart"/>
      <w:r w:rsidR="00BD02C5" w:rsidRPr="00BD02C5">
        <w:rPr>
          <w:rFonts w:cs="Arial"/>
          <w:bCs/>
          <w:iCs/>
          <w:szCs w:val="28"/>
        </w:rPr>
        <w:t>с даты</w:t>
      </w:r>
      <w:proofErr w:type="gramEnd"/>
      <w:r w:rsidR="00BD02C5" w:rsidRPr="00BD02C5">
        <w:rPr>
          <w:rFonts w:cs="Arial"/>
          <w:bCs/>
          <w:iCs/>
          <w:szCs w:val="28"/>
        </w:rPr>
        <w:t xml:space="preserve"> его подписания Сторонами и действует до даты выполнения Обязательств Заемщика по настоящему Соглашению.</w:t>
      </w:r>
    </w:p>
    <w:p w:rsidR="00BD02C5" w:rsidRPr="00BD02C5" w:rsidRDefault="00A96C38" w:rsidP="00BD02C5">
      <w:pPr>
        <w:widowControl w:val="0"/>
        <w:numPr>
          <w:ilvl w:val="1"/>
          <w:numId w:val="0"/>
        </w:numPr>
        <w:tabs>
          <w:tab w:val="num" w:pos="0"/>
          <w:tab w:val="num" w:pos="756"/>
          <w:tab w:val="left" w:pos="902"/>
        </w:tabs>
        <w:spacing w:before="60" w:after="60"/>
        <w:ind w:left="759" w:hanging="578"/>
        <w:outlineLvl w:val="1"/>
        <w:rPr>
          <w:rFonts w:cs="Arial"/>
          <w:bCs/>
          <w:iCs/>
          <w:szCs w:val="28"/>
        </w:rPr>
      </w:pPr>
      <w:r>
        <w:rPr>
          <w:rFonts w:cs="Arial"/>
          <w:bCs/>
          <w:iCs/>
          <w:szCs w:val="28"/>
        </w:rPr>
        <w:t xml:space="preserve">8.4. </w:t>
      </w:r>
      <w:r w:rsidR="00BD02C5" w:rsidRPr="00BD02C5">
        <w:rPr>
          <w:rFonts w:cs="Arial"/>
          <w:bCs/>
          <w:iCs/>
          <w:szCs w:val="28"/>
        </w:rPr>
        <w:t xml:space="preserve">Не позднее 5 (пяти) календарных дней с момента заключения настоящего договора Кредитор обязан предоставить Заемщику информацию (по форме, указанной в приложении №1 к договору)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w:t>
      </w:r>
      <w:proofErr w:type="gramStart"/>
      <w:r w:rsidR="00BD02C5" w:rsidRPr="00BD02C5">
        <w:rPr>
          <w:rFonts w:cs="Arial"/>
          <w:bCs/>
          <w:iCs/>
          <w:szCs w:val="28"/>
        </w:rPr>
        <w:t>В случае каких-либо изменений в цепочке собственников контрагента, включая бенефициаров, и (или) исполнительных органах контрагента, Кредитор обязан предоставить соответствующую информацию не позднее 5 (пяти) календарных дней после таких изменений.</w:t>
      </w:r>
      <w:proofErr w:type="gramEnd"/>
      <w:r w:rsidR="00BD02C5" w:rsidRPr="00BD02C5">
        <w:rPr>
          <w:rFonts w:cs="Arial"/>
          <w:bCs/>
          <w:iCs/>
          <w:szCs w:val="28"/>
        </w:rPr>
        <w:t xml:space="preserve"> Непредставление Кредитором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w:t>
      </w:r>
      <w:r w:rsidR="00BD02C5" w:rsidRPr="00BD02C5">
        <w:rPr>
          <w:rFonts w:cs="Arial"/>
          <w:bCs/>
          <w:iCs/>
          <w:szCs w:val="28"/>
        </w:rPr>
        <w:lastRenderedPageBreak/>
        <w:t xml:space="preserve">одностороннего отказа Заемщика от настоящего договора. В </w:t>
      </w:r>
      <w:proofErr w:type="gramStart"/>
      <w:r w:rsidR="00BD02C5" w:rsidRPr="00BD02C5">
        <w:rPr>
          <w:rFonts w:cs="Arial"/>
          <w:bCs/>
          <w:iCs/>
          <w:szCs w:val="28"/>
        </w:rPr>
        <w:t>этом</w:t>
      </w:r>
      <w:proofErr w:type="gramEnd"/>
      <w:r w:rsidR="00BD02C5" w:rsidRPr="00BD02C5">
        <w:rPr>
          <w:rFonts w:cs="Arial"/>
          <w:bCs/>
          <w:iCs/>
          <w:szCs w:val="28"/>
        </w:rPr>
        <w:t xml:space="preserve"> случае договор считается расторгнутым с момента получения Кредитором соответствующего уведомления Заемщика, если иной срок не указан в уведомлении.</w:t>
      </w:r>
    </w:p>
    <w:p w:rsidR="00BD02C5" w:rsidRPr="00A96C38" w:rsidRDefault="00BD02C5" w:rsidP="00E45BA6">
      <w:pPr>
        <w:pStyle w:val="affff0"/>
        <w:keepNext/>
        <w:widowControl w:val="0"/>
        <w:numPr>
          <w:ilvl w:val="0"/>
          <w:numId w:val="42"/>
        </w:numPr>
        <w:tabs>
          <w:tab w:val="num" w:pos="432"/>
        </w:tabs>
        <w:spacing w:before="120" w:after="120"/>
        <w:jc w:val="center"/>
        <w:outlineLvl w:val="0"/>
        <w:rPr>
          <w:rFonts w:ascii="Times New Roman" w:hAnsi="Times New Roman"/>
          <w:b/>
          <w:caps/>
          <w:kern w:val="28"/>
          <w:szCs w:val="20"/>
        </w:rPr>
      </w:pPr>
      <w:r w:rsidRPr="00A96C38">
        <w:rPr>
          <w:rFonts w:ascii="Times New Roman" w:hAnsi="Times New Roman"/>
          <w:b/>
          <w:caps/>
          <w:kern w:val="28"/>
          <w:szCs w:val="20"/>
        </w:rPr>
        <w:t>КОРРЕСПОНДЕНЦИЯ И АДРЕСА СТОРОН</w:t>
      </w:r>
    </w:p>
    <w:p w:rsidR="00BD02C5" w:rsidRPr="00A96C38" w:rsidRDefault="00BD02C5" w:rsidP="00E45BA6">
      <w:pPr>
        <w:pStyle w:val="affff0"/>
        <w:widowControl w:val="0"/>
        <w:numPr>
          <w:ilvl w:val="1"/>
          <w:numId w:val="42"/>
        </w:numPr>
        <w:tabs>
          <w:tab w:val="num" w:pos="0"/>
          <w:tab w:val="num" w:pos="756"/>
          <w:tab w:val="left" w:pos="902"/>
        </w:tabs>
        <w:spacing w:before="60" w:after="60"/>
        <w:outlineLvl w:val="1"/>
        <w:rPr>
          <w:rFonts w:ascii="Times New Roman" w:hAnsi="Times New Roman"/>
          <w:bCs/>
          <w:iCs/>
          <w:szCs w:val="28"/>
        </w:rPr>
      </w:pPr>
      <w:r w:rsidRPr="00A96C38">
        <w:rPr>
          <w:rFonts w:ascii="Times New Roman" w:hAnsi="Times New Roman"/>
          <w:bCs/>
          <w:iCs/>
          <w:szCs w:val="28"/>
        </w:rPr>
        <w:t xml:space="preserve">Официальная корреспонденция по вопросам настоящего Соглашения будет осуществляться на русском языке с обязательным указанием реквизитов «Кредитное Соглашение о предоставлении кредита от ___.___.20___ г. № __________________» курьером, или заказным почтовым отправлением (заказным письмом с уведомлением о вручении), или телеграфным сообщением, или по факсу. </w:t>
      </w:r>
    </w:p>
    <w:p w:rsidR="00BD02C5" w:rsidRPr="00A96C38" w:rsidRDefault="00BD02C5" w:rsidP="00E45BA6">
      <w:pPr>
        <w:pStyle w:val="affff0"/>
        <w:widowControl w:val="0"/>
        <w:numPr>
          <w:ilvl w:val="1"/>
          <w:numId w:val="42"/>
        </w:numPr>
        <w:tabs>
          <w:tab w:val="num" w:pos="0"/>
          <w:tab w:val="num" w:pos="756"/>
          <w:tab w:val="left" w:pos="902"/>
        </w:tabs>
        <w:spacing w:before="60" w:after="60"/>
        <w:outlineLvl w:val="1"/>
        <w:rPr>
          <w:rFonts w:ascii="Times New Roman" w:hAnsi="Times New Roman"/>
          <w:bCs/>
          <w:iCs/>
          <w:szCs w:val="28"/>
        </w:rPr>
      </w:pPr>
      <w:r w:rsidRPr="00A96C38">
        <w:rPr>
          <w:rFonts w:ascii="Times New Roman" w:hAnsi="Times New Roman"/>
          <w:bCs/>
          <w:iCs/>
        </w:rPr>
        <w:t xml:space="preserve">Документы, переданные </w:t>
      </w:r>
      <w:r w:rsidRPr="00A96C38">
        <w:rPr>
          <w:rFonts w:ascii="Times New Roman" w:hAnsi="Times New Roman"/>
          <w:bCs/>
          <w:iCs/>
          <w:szCs w:val="28"/>
        </w:rPr>
        <w:t>телеграфным сообщением, или по факсу</w:t>
      </w:r>
      <w:r w:rsidRPr="00A96C38">
        <w:rPr>
          <w:rFonts w:ascii="Times New Roman" w:hAnsi="Times New Roman"/>
          <w:bCs/>
          <w:iCs/>
        </w:rPr>
        <w:t xml:space="preserve">, должны сопровождаться обязательным направлением оригиналов подписанных документов заказной почтой в течение двух рабочих дней с момента предоставления факсовой или электронной копии документа и имеют силу до момента получения оригиналов. </w:t>
      </w:r>
    </w:p>
    <w:p w:rsidR="00BD02C5" w:rsidRPr="00A96C38" w:rsidRDefault="00BD02C5" w:rsidP="00E45BA6">
      <w:pPr>
        <w:pStyle w:val="affff0"/>
        <w:widowControl w:val="0"/>
        <w:numPr>
          <w:ilvl w:val="1"/>
          <w:numId w:val="42"/>
        </w:numPr>
        <w:tabs>
          <w:tab w:val="num" w:pos="0"/>
          <w:tab w:val="num" w:pos="756"/>
          <w:tab w:val="left" w:pos="902"/>
        </w:tabs>
        <w:spacing w:before="60" w:after="60"/>
        <w:outlineLvl w:val="1"/>
        <w:rPr>
          <w:rFonts w:ascii="Times New Roman" w:hAnsi="Times New Roman"/>
          <w:bCs/>
          <w:iCs/>
          <w:szCs w:val="28"/>
        </w:rPr>
      </w:pPr>
      <w:r w:rsidRPr="00A96C38">
        <w:rPr>
          <w:rFonts w:ascii="Times New Roman" w:hAnsi="Times New Roman"/>
          <w:bCs/>
          <w:iCs/>
          <w:szCs w:val="28"/>
        </w:rPr>
        <w:t xml:space="preserve">Стороны обязуются письменно уведомлять друг друга о предстоящем изменении своих адресов, номеров телексов, факсов, телефонов не менее чем за 10 (десять) календарных дней до даты изменений. </w:t>
      </w:r>
    </w:p>
    <w:p w:rsidR="00BD02C5" w:rsidRPr="00A96C38" w:rsidRDefault="00BD02C5" w:rsidP="00E45BA6">
      <w:pPr>
        <w:pStyle w:val="affff0"/>
        <w:widowControl w:val="0"/>
        <w:numPr>
          <w:ilvl w:val="1"/>
          <w:numId w:val="42"/>
        </w:numPr>
        <w:tabs>
          <w:tab w:val="num" w:pos="0"/>
          <w:tab w:val="num" w:pos="756"/>
          <w:tab w:val="left" w:pos="902"/>
        </w:tabs>
        <w:spacing w:before="60" w:after="60"/>
        <w:outlineLvl w:val="1"/>
        <w:rPr>
          <w:rFonts w:ascii="Times New Roman" w:hAnsi="Times New Roman"/>
          <w:bCs/>
          <w:iCs/>
          <w:szCs w:val="28"/>
        </w:rPr>
      </w:pPr>
      <w:r w:rsidRPr="00A96C38">
        <w:rPr>
          <w:rFonts w:ascii="Times New Roman" w:hAnsi="Times New Roman"/>
          <w:bCs/>
          <w:iCs/>
          <w:szCs w:val="28"/>
        </w:rPr>
        <w:t>Адреса и платежные реквизиты Сторон:</w:t>
      </w:r>
    </w:p>
    <w:tbl>
      <w:tblPr>
        <w:tblW w:w="0" w:type="auto"/>
        <w:jc w:val="center"/>
        <w:tblInd w:w="173" w:type="dxa"/>
        <w:tblLayout w:type="fixed"/>
        <w:tblLook w:val="0000" w:firstRow="0" w:lastRow="0" w:firstColumn="0" w:lastColumn="0" w:noHBand="0" w:noVBand="0"/>
      </w:tblPr>
      <w:tblGrid>
        <w:gridCol w:w="1482"/>
        <w:gridCol w:w="8631"/>
      </w:tblGrid>
      <w:tr w:rsidR="00BD02C5" w:rsidRPr="00BD02C5" w:rsidTr="00701FF7">
        <w:trPr>
          <w:jc w:val="center"/>
        </w:trPr>
        <w:tc>
          <w:tcPr>
            <w:tcW w:w="1482" w:type="dxa"/>
          </w:tcPr>
          <w:p w:rsidR="00BD02C5" w:rsidRPr="00BD02C5" w:rsidRDefault="00BD02C5" w:rsidP="00BD02C5">
            <w:pPr>
              <w:widowControl w:val="0"/>
              <w:spacing w:before="120" w:after="120"/>
              <w:rPr>
                <w:b/>
                <w:i/>
              </w:rPr>
            </w:pPr>
            <w:r w:rsidRPr="00BD02C5">
              <w:rPr>
                <w:b/>
                <w:i/>
              </w:rPr>
              <w:t>Кредитор</w:t>
            </w:r>
          </w:p>
        </w:tc>
        <w:tc>
          <w:tcPr>
            <w:tcW w:w="8631" w:type="dxa"/>
          </w:tcPr>
          <w:p w:rsidR="00BD02C5" w:rsidRPr="00BD02C5" w:rsidRDefault="00BD02C5" w:rsidP="00BD02C5">
            <w:pPr>
              <w:widowControl w:val="0"/>
              <w:spacing w:before="60" w:after="60"/>
              <w:rPr>
                <w:szCs w:val="22"/>
              </w:rPr>
            </w:pPr>
            <w:r w:rsidRPr="00BD02C5">
              <w:rPr>
                <w:szCs w:val="22"/>
              </w:rPr>
              <w:t>______________________________________________________________________</w:t>
            </w:r>
          </w:p>
          <w:p w:rsidR="00BD02C5" w:rsidRPr="00BD02C5" w:rsidRDefault="00BD02C5" w:rsidP="00BD02C5">
            <w:pPr>
              <w:widowControl w:val="0"/>
              <w:spacing w:before="60" w:after="60"/>
              <w:rPr>
                <w:szCs w:val="22"/>
              </w:rPr>
            </w:pPr>
            <w:r w:rsidRPr="00BD02C5">
              <w:rPr>
                <w:szCs w:val="22"/>
              </w:rPr>
              <w:t>______________________________________________________________________</w:t>
            </w:r>
          </w:p>
          <w:p w:rsidR="00BD02C5" w:rsidRPr="00BD02C5" w:rsidRDefault="00BD02C5" w:rsidP="00BD02C5">
            <w:pPr>
              <w:widowControl w:val="0"/>
              <w:spacing w:before="60" w:after="60"/>
              <w:rPr>
                <w:szCs w:val="22"/>
              </w:rPr>
            </w:pPr>
          </w:p>
        </w:tc>
      </w:tr>
      <w:tr w:rsidR="00BD02C5" w:rsidRPr="00BD02C5" w:rsidTr="00701FF7">
        <w:trPr>
          <w:jc w:val="center"/>
        </w:trPr>
        <w:tc>
          <w:tcPr>
            <w:tcW w:w="1482" w:type="dxa"/>
          </w:tcPr>
          <w:p w:rsidR="00BD02C5" w:rsidRPr="00BD02C5" w:rsidRDefault="00BD02C5" w:rsidP="00BD02C5">
            <w:pPr>
              <w:widowControl w:val="0"/>
              <w:spacing w:before="60" w:after="60"/>
              <w:rPr>
                <w:b/>
                <w:i/>
              </w:rPr>
            </w:pPr>
            <w:r w:rsidRPr="00BD02C5">
              <w:rPr>
                <w:b/>
                <w:i/>
              </w:rPr>
              <w:t>Заемщик</w:t>
            </w:r>
          </w:p>
        </w:tc>
        <w:tc>
          <w:tcPr>
            <w:tcW w:w="8631" w:type="dxa"/>
          </w:tcPr>
          <w:p w:rsidR="00BD02C5" w:rsidRPr="00BD02C5" w:rsidRDefault="00BD02C5" w:rsidP="00BD02C5">
            <w:pPr>
              <w:widowControl w:val="0"/>
              <w:spacing w:before="60" w:after="60"/>
              <w:rPr>
                <w:rFonts w:cs="Times New Roman CYR"/>
              </w:rPr>
            </w:pPr>
            <w:r w:rsidRPr="00BD02C5">
              <w:rPr>
                <w:rFonts w:cs="Times New Roman CYR"/>
              </w:rPr>
              <w:t>Открытое акционерное общество «Дальневосточная распределительная сетевая компания», (ОАО «ДРСК»), ИНН 2801108200, КПП 280150001</w:t>
            </w:r>
          </w:p>
          <w:p w:rsidR="00BD02C5" w:rsidRPr="00BD02C5" w:rsidRDefault="00BD02C5" w:rsidP="00BD02C5">
            <w:pPr>
              <w:widowControl w:val="0"/>
              <w:spacing w:before="60" w:after="60"/>
              <w:rPr>
                <w:rFonts w:cs="Times New Roman CYR"/>
              </w:rPr>
            </w:pPr>
            <w:r w:rsidRPr="00BD02C5">
              <w:rPr>
                <w:rFonts w:cs="Times New Roman CYR"/>
              </w:rPr>
              <w:t xml:space="preserve">Юридический адрес: 675000, Амурская область, г. Благовещенск, ул. Шевченко, 28. Почтовый адрес: </w:t>
            </w:r>
            <w:smartTag w:uri="urn:schemas-microsoft-com:office:smarttags" w:element="metricconverter">
              <w:smartTagPr>
                <w:attr w:name="ProductID" w:val="675000, г"/>
              </w:smartTagPr>
              <w:r w:rsidRPr="00BD02C5">
                <w:rPr>
                  <w:rFonts w:cs="Times New Roman CYR"/>
                </w:rPr>
                <w:t>675000, г</w:t>
              </w:r>
            </w:smartTag>
            <w:r w:rsidRPr="00BD02C5">
              <w:rPr>
                <w:rFonts w:cs="Times New Roman CYR"/>
              </w:rPr>
              <w:t>. Благовещенск, ул. Шевченко, 28</w:t>
            </w:r>
          </w:p>
          <w:p w:rsidR="00BD02C5" w:rsidRPr="00BD02C5" w:rsidRDefault="00BD02C5" w:rsidP="00BD02C5">
            <w:pPr>
              <w:widowControl w:val="0"/>
              <w:spacing w:before="60" w:after="60"/>
              <w:rPr>
                <w:rFonts w:cs="Times New Roman CYR"/>
              </w:rPr>
            </w:pPr>
            <w:proofErr w:type="gramStart"/>
            <w:r w:rsidRPr="00BD02C5">
              <w:t>Р</w:t>
            </w:r>
            <w:proofErr w:type="gramEnd"/>
            <w:r w:rsidRPr="00BD02C5">
              <w:t>/с ________________________________________</w:t>
            </w:r>
            <w:r w:rsidRPr="00BD02C5">
              <w:rPr>
                <w:rFonts w:cs="Times New Roman CYR"/>
              </w:rPr>
              <w:t>,</w:t>
            </w:r>
          </w:p>
          <w:p w:rsidR="00BD02C5" w:rsidRPr="00BD02C5" w:rsidRDefault="00BD02C5" w:rsidP="00BD02C5">
            <w:pPr>
              <w:widowControl w:val="0"/>
              <w:spacing w:before="60" w:after="60"/>
              <w:rPr>
                <w:rFonts w:cs="Times New Roman CYR"/>
              </w:rPr>
            </w:pPr>
            <w:r w:rsidRPr="00BD02C5">
              <w:rPr>
                <w:rFonts w:cs="Times New Roman CYR"/>
              </w:rPr>
              <w:t>к/с ________________________________________,</w:t>
            </w:r>
          </w:p>
          <w:p w:rsidR="00BD02C5" w:rsidRPr="00BD02C5" w:rsidRDefault="00BD02C5" w:rsidP="00BD02C5">
            <w:pPr>
              <w:widowControl w:val="0"/>
              <w:spacing w:before="60" w:after="60"/>
              <w:rPr>
                <w:rFonts w:cs="Times New Roman CYR"/>
              </w:rPr>
            </w:pPr>
            <w:r w:rsidRPr="00BD02C5">
              <w:rPr>
                <w:rFonts w:cs="Times New Roman CYR"/>
              </w:rPr>
              <w:t>БИК ___________________</w:t>
            </w:r>
          </w:p>
          <w:p w:rsidR="00BD02C5" w:rsidRPr="00BD02C5" w:rsidRDefault="00BD02C5" w:rsidP="00BD02C5">
            <w:pPr>
              <w:widowControl w:val="0"/>
              <w:spacing w:before="60" w:after="60"/>
              <w:rPr>
                <w:rFonts w:cs="Times New Roman CYR"/>
              </w:rPr>
            </w:pPr>
            <w:r w:rsidRPr="00BD02C5">
              <w:rPr>
                <w:rFonts w:cs="Times New Roman CYR"/>
              </w:rPr>
              <w:t xml:space="preserve">Тел. </w:t>
            </w:r>
            <w:smartTag w:uri="urn:schemas-microsoft-com:office:smarttags" w:element="phone">
              <w:smartTagPr>
                <w:attr w:uri="urn:schemas-microsoft-com:office:office" w:name="ls" w:val="trans"/>
              </w:smartTagPr>
              <w:r w:rsidRPr="00BD02C5">
                <w:rPr>
                  <w:rFonts w:cs="Times New Roman CYR"/>
                </w:rPr>
                <w:t>(4162) 39-73-59</w:t>
              </w:r>
            </w:smartTag>
            <w:r w:rsidRPr="00BD02C5">
              <w:rPr>
                <w:rFonts w:cs="Times New Roman CYR"/>
              </w:rPr>
              <w:t xml:space="preserve">, факс </w:t>
            </w:r>
            <w:smartTag w:uri="urn:schemas-microsoft-com:office:smarttags" w:element="phone">
              <w:smartTagPr>
                <w:attr w:uri="urn:schemas-microsoft-com:office:office" w:name="ls" w:val="trans"/>
              </w:smartTagPr>
              <w:r w:rsidRPr="00BD02C5">
                <w:rPr>
                  <w:rFonts w:cs="Times New Roman CYR"/>
                </w:rPr>
                <w:t>(4162) 39-72-00</w:t>
              </w:r>
            </w:smartTag>
          </w:p>
          <w:p w:rsidR="00BD02C5" w:rsidRPr="00BD02C5" w:rsidRDefault="00BD02C5" w:rsidP="00BD02C5">
            <w:pPr>
              <w:widowControl w:val="0"/>
              <w:spacing w:before="60" w:after="60"/>
              <w:rPr>
                <w:szCs w:val="22"/>
              </w:rPr>
            </w:pPr>
          </w:p>
        </w:tc>
      </w:tr>
    </w:tbl>
    <w:p w:rsidR="00BD02C5" w:rsidRPr="00BD02C5" w:rsidRDefault="00BD02C5" w:rsidP="00BD02C5">
      <w:pPr>
        <w:widowControl w:val="0"/>
        <w:spacing w:before="60" w:after="60"/>
        <w:rPr>
          <w:b/>
          <w:i/>
        </w:rPr>
      </w:pPr>
      <w:r w:rsidRPr="00BD02C5">
        <w:rPr>
          <w:b/>
          <w:i/>
        </w:rPr>
        <w:t>Подписи Сторон:</w:t>
      </w:r>
    </w:p>
    <w:tbl>
      <w:tblPr>
        <w:tblW w:w="10440" w:type="dxa"/>
        <w:tblInd w:w="108" w:type="dxa"/>
        <w:tblLayout w:type="fixed"/>
        <w:tblLook w:val="0000" w:firstRow="0" w:lastRow="0" w:firstColumn="0" w:lastColumn="0" w:noHBand="0" w:noVBand="0"/>
      </w:tblPr>
      <w:tblGrid>
        <w:gridCol w:w="5836"/>
        <w:gridCol w:w="4604"/>
      </w:tblGrid>
      <w:tr w:rsidR="00BD02C5" w:rsidRPr="00BD02C5" w:rsidTr="00701FF7">
        <w:tc>
          <w:tcPr>
            <w:tcW w:w="5836" w:type="dxa"/>
          </w:tcPr>
          <w:p w:rsidR="00BD02C5" w:rsidRPr="00BD02C5" w:rsidRDefault="00BD02C5" w:rsidP="00BD02C5">
            <w:pPr>
              <w:widowControl w:val="0"/>
              <w:spacing w:before="60" w:after="60"/>
              <w:ind w:right="-1"/>
            </w:pPr>
            <w:r w:rsidRPr="00BD02C5">
              <w:rPr>
                <w:b/>
              </w:rPr>
              <w:t>От имени Кредитора</w:t>
            </w:r>
          </w:p>
        </w:tc>
        <w:tc>
          <w:tcPr>
            <w:tcW w:w="4604" w:type="dxa"/>
          </w:tcPr>
          <w:p w:rsidR="00BD02C5" w:rsidRPr="00BD02C5" w:rsidRDefault="00BD02C5" w:rsidP="00BD02C5">
            <w:pPr>
              <w:widowControl w:val="0"/>
              <w:tabs>
                <w:tab w:val="left" w:pos="570"/>
                <w:tab w:val="center" w:pos="2373"/>
              </w:tabs>
              <w:spacing w:before="60" w:after="60"/>
              <w:ind w:right="-1" w:firstLine="454"/>
              <w:jc w:val="center"/>
            </w:pPr>
            <w:r w:rsidRPr="00BD02C5">
              <w:rPr>
                <w:b/>
              </w:rPr>
              <w:t>От имени Заемщика</w:t>
            </w:r>
          </w:p>
        </w:tc>
      </w:tr>
      <w:tr w:rsidR="00BD02C5" w:rsidRPr="00BD02C5" w:rsidTr="00701FF7">
        <w:trPr>
          <w:trHeight w:val="2499"/>
        </w:trPr>
        <w:tc>
          <w:tcPr>
            <w:tcW w:w="5836" w:type="dxa"/>
          </w:tcPr>
          <w:p w:rsidR="00BD02C5" w:rsidRPr="00BD02C5" w:rsidRDefault="00BD02C5" w:rsidP="00BD02C5">
            <w:pPr>
              <w:widowControl w:val="0"/>
              <w:spacing w:before="60" w:after="60"/>
              <w:ind w:left="-288" w:right="-1" w:firstLine="288"/>
              <w:rPr>
                <w:b/>
              </w:rPr>
            </w:pPr>
          </w:p>
          <w:p w:rsidR="00BD02C5" w:rsidRPr="00BD02C5" w:rsidRDefault="00BD02C5" w:rsidP="00BD02C5">
            <w:pPr>
              <w:widowControl w:val="0"/>
              <w:spacing w:before="60" w:after="60"/>
              <w:ind w:left="-288" w:right="-1" w:firstLine="288"/>
              <w:rPr>
                <w:b/>
              </w:rPr>
            </w:pPr>
            <w:r w:rsidRPr="00BD02C5">
              <w:rPr>
                <w:b/>
              </w:rPr>
              <w:t>Руководитель</w:t>
            </w:r>
          </w:p>
          <w:p w:rsidR="00BD02C5" w:rsidRPr="00BD02C5" w:rsidRDefault="00BD02C5" w:rsidP="00BD02C5">
            <w:pPr>
              <w:widowControl w:val="0"/>
              <w:spacing w:before="60" w:after="60"/>
              <w:ind w:left="-288" w:right="-1" w:firstLine="288"/>
              <w:rPr>
                <w:b/>
              </w:rPr>
            </w:pPr>
          </w:p>
          <w:p w:rsidR="00BD02C5" w:rsidRPr="00BD02C5" w:rsidRDefault="00BD02C5" w:rsidP="00BD02C5">
            <w:pPr>
              <w:widowControl w:val="0"/>
              <w:spacing w:before="60" w:after="60"/>
              <w:ind w:left="-288" w:right="-1" w:firstLine="288"/>
              <w:rPr>
                <w:b/>
              </w:rPr>
            </w:pPr>
            <w:r w:rsidRPr="00BD02C5">
              <w:rPr>
                <w:b/>
              </w:rPr>
              <w:t>____________________/ ___________________/</w:t>
            </w:r>
          </w:p>
          <w:p w:rsidR="00BD02C5" w:rsidRPr="00BD02C5" w:rsidRDefault="00BD02C5" w:rsidP="00BD02C5">
            <w:pPr>
              <w:widowControl w:val="0"/>
              <w:spacing w:before="60" w:after="60"/>
              <w:ind w:left="-288" w:right="-1" w:firstLine="288"/>
              <w:rPr>
                <w:b/>
              </w:rPr>
            </w:pPr>
          </w:p>
          <w:p w:rsidR="00BD02C5" w:rsidRPr="00BD02C5" w:rsidRDefault="00BD02C5" w:rsidP="00BD02C5">
            <w:pPr>
              <w:widowControl w:val="0"/>
              <w:spacing w:before="60" w:after="60"/>
              <w:ind w:left="-288" w:right="-1" w:firstLine="288"/>
              <w:rPr>
                <w:b/>
              </w:rPr>
            </w:pPr>
            <w:r w:rsidRPr="00BD02C5">
              <w:rPr>
                <w:b/>
              </w:rPr>
              <w:t>Главный бухгалтер</w:t>
            </w:r>
          </w:p>
          <w:p w:rsidR="00BD02C5" w:rsidRPr="00BD02C5" w:rsidRDefault="00BD02C5" w:rsidP="00BD02C5">
            <w:pPr>
              <w:widowControl w:val="0"/>
              <w:spacing w:before="60" w:after="60"/>
              <w:ind w:left="-288" w:right="-1" w:firstLine="288"/>
              <w:rPr>
                <w:b/>
              </w:rPr>
            </w:pPr>
          </w:p>
          <w:p w:rsidR="00BD02C5" w:rsidRPr="00BD02C5" w:rsidRDefault="00BD02C5" w:rsidP="00BD02C5">
            <w:pPr>
              <w:widowControl w:val="0"/>
              <w:spacing w:before="60" w:after="60"/>
              <w:ind w:left="-288" w:right="-1" w:firstLine="288"/>
              <w:rPr>
                <w:b/>
              </w:rPr>
            </w:pPr>
            <w:r w:rsidRPr="00BD02C5">
              <w:rPr>
                <w:b/>
              </w:rPr>
              <w:t>____________________/ ___________________/</w:t>
            </w:r>
          </w:p>
        </w:tc>
        <w:tc>
          <w:tcPr>
            <w:tcW w:w="4604" w:type="dxa"/>
          </w:tcPr>
          <w:p w:rsidR="00BD02C5" w:rsidRPr="00BD02C5" w:rsidRDefault="00BD02C5" w:rsidP="00BD02C5">
            <w:pPr>
              <w:widowControl w:val="0"/>
              <w:spacing w:before="60" w:after="60"/>
              <w:ind w:right="-1" w:hanging="4"/>
              <w:rPr>
                <w:b/>
              </w:rPr>
            </w:pPr>
          </w:p>
          <w:p w:rsidR="00BD02C5" w:rsidRPr="00BD02C5" w:rsidRDefault="00BD02C5" w:rsidP="00BD02C5">
            <w:pPr>
              <w:widowControl w:val="0"/>
              <w:spacing w:before="60" w:after="60"/>
              <w:ind w:right="-1" w:hanging="4"/>
              <w:rPr>
                <w:b/>
              </w:rPr>
            </w:pPr>
            <w:r w:rsidRPr="00BD02C5">
              <w:rPr>
                <w:b/>
              </w:rPr>
              <w:t xml:space="preserve">Заместитель генерального директора </w:t>
            </w:r>
          </w:p>
          <w:p w:rsidR="00BD02C5" w:rsidRPr="00BD02C5" w:rsidRDefault="00BD02C5" w:rsidP="00BD02C5">
            <w:pPr>
              <w:widowControl w:val="0"/>
              <w:spacing w:after="60"/>
              <w:ind w:hanging="6"/>
              <w:rPr>
                <w:b/>
              </w:rPr>
            </w:pPr>
            <w:r w:rsidRPr="00BD02C5">
              <w:rPr>
                <w:b/>
              </w:rPr>
              <w:t>по финансам</w:t>
            </w:r>
          </w:p>
          <w:p w:rsidR="00BD02C5" w:rsidRPr="00BD02C5" w:rsidRDefault="00BD02C5" w:rsidP="00BD02C5">
            <w:pPr>
              <w:widowControl w:val="0"/>
              <w:spacing w:before="60" w:after="60"/>
              <w:ind w:right="-1" w:hanging="4"/>
              <w:rPr>
                <w:b/>
              </w:rPr>
            </w:pPr>
            <w:r w:rsidRPr="00BD02C5">
              <w:rPr>
                <w:b/>
              </w:rPr>
              <w:t xml:space="preserve">_____________________/ Н.А. </w:t>
            </w:r>
            <w:proofErr w:type="spellStart"/>
            <w:r w:rsidRPr="00BD02C5">
              <w:rPr>
                <w:b/>
              </w:rPr>
              <w:t>Гюльзадян</w:t>
            </w:r>
            <w:proofErr w:type="spellEnd"/>
            <w:r w:rsidRPr="00BD02C5">
              <w:rPr>
                <w:b/>
              </w:rPr>
              <w:t>/</w:t>
            </w:r>
          </w:p>
          <w:p w:rsidR="00BD02C5" w:rsidRPr="00BD02C5" w:rsidRDefault="00BD02C5" w:rsidP="00BD02C5">
            <w:pPr>
              <w:widowControl w:val="0"/>
              <w:spacing w:before="60" w:after="60"/>
              <w:ind w:right="-1" w:hanging="4"/>
              <w:rPr>
                <w:b/>
              </w:rPr>
            </w:pPr>
          </w:p>
          <w:p w:rsidR="00BD02C5" w:rsidRPr="00BD02C5" w:rsidRDefault="00BD02C5" w:rsidP="00BD02C5">
            <w:pPr>
              <w:widowControl w:val="0"/>
              <w:spacing w:before="60" w:after="60"/>
              <w:ind w:right="-1" w:hanging="4"/>
              <w:rPr>
                <w:b/>
              </w:rPr>
            </w:pPr>
            <w:r w:rsidRPr="00BD02C5">
              <w:rPr>
                <w:b/>
              </w:rPr>
              <w:t>Главный бухгалтер</w:t>
            </w:r>
          </w:p>
          <w:p w:rsidR="00BD02C5" w:rsidRPr="00BD02C5" w:rsidRDefault="00BD02C5" w:rsidP="00BD02C5">
            <w:pPr>
              <w:widowControl w:val="0"/>
              <w:spacing w:before="60" w:after="60"/>
              <w:ind w:right="-1" w:hanging="4"/>
              <w:rPr>
                <w:b/>
              </w:rPr>
            </w:pPr>
          </w:p>
          <w:p w:rsidR="00BD02C5" w:rsidRPr="00BD02C5" w:rsidRDefault="00BD02C5" w:rsidP="00BD02C5">
            <w:pPr>
              <w:widowControl w:val="0"/>
              <w:spacing w:before="60" w:after="60"/>
              <w:ind w:right="-1" w:hanging="4"/>
              <w:rPr>
                <w:b/>
              </w:rPr>
            </w:pPr>
            <w:r w:rsidRPr="00BD02C5">
              <w:rPr>
                <w:b/>
              </w:rPr>
              <w:t xml:space="preserve">_____________________/ Н.П. </w:t>
            </w:r>
            <w:proofErr w:type="spellStart"/>
            <w:r w:rsidRPr="00BD02C5">
              <w:rPr>
                <w:b/>
              </w:rPr>
              <w:t>Остриченко</w:t>
            </w:r>
            <w:proofErr w:type="spellEnd"/>
            <w:r w:rsidRPr="00BD02C5">
              <w:rPr>
                <w:b/>
              </w:rPr>
              <w:t>/</w:t>
            </w:r>
          </w:p>
        </w:tc>
      </w:tr>
      <w:tr w:rsidR="00BD02C5" w:rsidRPr="00BD02C5" w:rsidTr="00701FF7">
        <w:tc>
          <w:tcPr>
            <w:tcW w:w="5836" w:type="dxa"/>
          </w:tcPr>
          <w:p w:rsidR="00BD02C5" w:rsidRPr="00BD02C5" w:rsidRDefault="00BD02C5" w:rsidP="00BD02C5">
            <w:pPr>
              <w:widowControl w:val="0"/>
              <w:spacing w:before="60" w:after="60"/>
              <w:ind w:right="-1" w:firstLine="454"/>
              <w:rPr>
                <w:b/>
              </w:rPr>
            </w:pPr>
          </w:p>
          <w:p w:rsidR="00BD02C5" w:rsidRPr="00BD02C5" w:rsidRDefault="00BD02C5" w:rsidP="00BD02C5">
            <w:pPr>
              <w:widowControl w:val="0"/>
              <w:spacing w:before="60" w:after="60"/>
              <w:ind w:right="-1" w:firstLine="454"/>
              <w:rPr>
                <w:b/>
              </w:rPr>
            </w:pPr>
            <w:r w:rsidRPr="00BD02C5">
              <w:rPr>
                <w:b/>
              </w:rPr>
              <w:t>М.П.</w:t>
            </w:r>
          </w:p>
        </w:tc>
        <w:tc>
          <w:tcPr>
            <w:tcW w:w="4604" w:type="dxa"/>
          </w:tcPr>
          <w:p w:rsidR="00BD02C5" w:rsidRPr="00BD02C5" w:rsidRDefault="00BD02C5" w:rsidP="00BD02C5">
            <w:pPr>
              <w:widowControl w:val="0"/>
              <w:spacing w:before="60" w:after="60"/>
              <w:ind w:right="-1" w:firstLine="454"/>
              <w:rPr>
                <w:b/>
              </w:rPr>
            </w:pPr>
          </w:p>
          <w:p w:rsidR="00BD02C5" w:rsidRPr="00BD02C5" w:rsidRDefault="00BD02C5" w:rsidP="00BD02C5">
            <w:pPr>
              <w:widowControl w:val="0"/>
              <w:spacing w:before="60" w:after="60"/>
              <w:ind w:right="-1" w:firstLine="454"/>
              <w:rPr>
                <w:b/>
              </w:rPr>
            </w:pPr>
            <w:r w:rsidRPr="00BD02C5">
              <w:rPr>
                <w:b/>
              </w:rPr>
              <w:t>М.П.</w:t>
            </w:r>
          </w:p>
        </w:tc>
      </w:tr>
    </w:tbl>
    <w:p w:rsidR="002639BF" w:rsidRPr="002639BF" w:rsidRDefault="002639BF" w:rsidP="002639BF">
      <w:pPr>
        <w:spacing w:after="60"/>
        <w:ind w:right="51"/>
        <w:jc w:val="center"/>
        <w:rPr>
          <w:b/>
          <w:sz w:val="24"/>
        </w:rPr>
        <w:sectPr w:rsidR="002639BF" w:rsidRPr="002639BF" w:rsidSect="002639BF">
          <w:footerReference w:type="even" r:id="rId17"/>
          <w:footerReference w:type="default" r:id="rId18"/>
          <w:pgSz w:w="11906" w:h="16838"/>
          <w:pgMar w:top="851" w:right="567" w:bottom="567" w:left="1134" w:header="709" w:footer="709" w:gutter="0"/>
          <w:cols w:space="708"/>
          <w:docGrid w:linePitch="360"/>
        </w:sectPr>
      </w:pPr>
    </w:p>
    <w:p w:rsidR="002639BF" w:rsidRPr="002639BF" w:rsidRDefault="002639BF" w:rsidP="002639BF">
      <w:pPr>
        <w:spacing w:after="60"/>
        <w:ind w:right="51"/>
        <w:jc w:val="left"/>
        <w:rPr>
          <w:b/>
          <w:sz w:val="24"/>
        </w:rPr>
      </w:pPr>
      <w:r w:rsidRPr="002639BF">
        <w:rPr>
          <w:b/>
          <w:sz w:val="24"/>
        </w:rPr>
        <w:lastRenderedPageBreak/>
        <w:t>Приложение 2</w:t>
      </w:r>
    </w:p>
    <w:p w:rsidR="002639BF" w:rsidRPr="002639BF" w:rsidRDefault="002639BF" w:rsidP="002639BF">
      <w:pPr>
        <w:spacing w:after="60"/>
        <w:ind w:right="51"/>
        <w:jc w:val="center"/>
        <w:rPr>
          <w:b/>
          <w:sz w:val="24"/>
        </w:rPr>
      </w:pPr>
    </w:p>
    <w:p w:rsidR="002639BF" w:rsidRPr="002639BF" w:rsidRDefault="002639BF" w:rsidP="002639BF">
      <w:pPr>
        <w:spacing w:after="60"/>
        <w:ind w:right="51"/>
        <w:jc w:val="center"/>
        <w:rPr>
          <w:b/>
          <w:sz w:val="24"/>
        </w:rPr>
      </w:pPr>
      <w:r>
        <w:rPr>
          <w:noProof/>
          <w:sz w:val="24"/>
        </w:rPr>
        <w:drawing>
          <wp:inline distT="0" distB="0" distL="0" distR="0">
            <wp:extent cx="9572625" cy="3743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72625" cy="3743325"/>
                    </a:xfrm>
                    <a:prstGeom prst="rect">
                      <a:avLst/>
                    </a:prstGeom>
                    <a:noFill/>
                    <a:ln>
                      <a:noFill/>
                    </a:ln>
                  </pic:spPr>
                </pic:pic>
              </a:graphicData>
            </a:graphic>
          </wp:inline>
        </w:drawing>
      </w:r>
    </w:p>
    <w:p w:rsidR="002639BF" w:rsidRPr="002639BF" w:rsidRDefault="002639BF" w:rsidP="002639BF">
      <w:pPr>
        <w:spacing w:after="60"/>
        <w:ind w:right="51"/>
        <w:jc w:val="center"/>
        <w:rPr>
          <w:b/>
          <w:sz w:val="24"/>
        </w:rPr>
      </w:pPr>
    </w:p>
    <w:p w:rsidR="002639BF" w:rsidRPr="002639BF" w:rsidRDefault="002639BF" w:rsidP="002639BF">
      <w:pPr>
        <w:spacing w:after="60"/>
        <w:ind w:right="51"/>
        <w:jc w:val="center"/>
        <w:rPr>
          <w:b/>
          <w:sz w:val="24"/>
        </w:rPr>
        <w:sectPr w:rsidR="002639BF" w:rsidRPr="002639BF" w:rsidSect="002639BF">
          <w:pgSz w:w="16838" w:h="11906" w:orient="landscape"/>
          <w:pgMar w:top="1134" w:right="851" w:bottom="567" w:left="567" w:header="709" w:footer="709" w:gutter="0"/>
          <w:cols w:space="708"/>
          <w:docGrid w:linePitch="360"/>
        </w:sectPr>
      </w:pPr>
    </w:p>
    <w:p w:rsidR="002660B7" w:rsidRDefault="002660B7" w:rsidP="00C6130D">
      <w:pPr>
        <w:pStyle w:val="11"/>
        <w:numPr>
          <w:ilvl w:val="0"/>
          <w:numId w:val="15"/>
        </w:numPr>
        <w:ind w:hanging="181"/>
        <w:rPr>
          <w:rStyle w:val="15"/>
          <w:b/>
          <w:bCs w:val="0"/>
          <w:sz w:val="24"/>
          <w:szCs w:val="24"/>
        </w:rPr>
      </w:pPr>
      <w:bookmarkStart w:id="304" w:name="_Toc166101238"/>
      <w:bookmarkStart w:id="305" w:name="_Ref166247676"/>
      <w:bookmarkStart w:id="306" w:name="_Toc320713651"/>
      <w:bookmarkEnd w:id="304"/>
      <w:r w:rsidRPr="00847535">
        <w:rPr>
          <w:rStyle w:val="15"/>
          <w:b/>
          <w:bCs w:val="0"/>
          <w:sz w:val="24"/>
          <w:szCs w:val="24"/>
        </w:rPr>
        <w:lastRenderedPageBreak/>
        <w:t>ТЕХНИЧЕСКАЯ ЧАСТЬ</w:t>
      </w:r>
      <w:bookmarkEnd w:id="305"/>
      <w:bookmarkEnd w:id="306"/>
    </w:p>
    <w:p w:rsidR="001C7B96" w:rsidRDefault="001C7B96" w:rsidP="000F103E"/>
    <w:p w:rsidR="00701FF7" w:rsidRPr="00701FF7" w:rsidRDefault="00701FF7" w:rsidP="00701FF7">
      <w:pPr>
        <w:widowControl w:val="0"/>
        <w:spacing w:before="60" w:after="60"/>
        <w:ind w:left="360" w:firstLine="454"/>
        <w:jc w:val="center"/>
        <w:rPr>
          <w:b/>
          <w:i/>
          <w:sz w:val="24"/>
        </w:rPr>
      </w:pPr>
      <w:r w:rsidRPr="00701FF7">
        <w:rPr>
          <w:b/>
          <w:i/>
          <w:sz w:val="24"/>
        </w:rPr>
        <w:t xml:space="preserve">ТЕХНИЧЕСКАЯ ЧАСТЬ КОНКУРСНОЙ ДОКУМЕНТАЦИИ  </w:t>
      </w:r>
    </w:p>
    <w:p w:rsidR="00701FF7" w:rsidRPr="00701FF7" w:rsidRDefault="00701FF7" w:rsidP="00701FF7">
      <w:pPr>
        <w:widowControl w:val="0"/>
        <w:spacing w:before="60" w:after="60"/>
        <w:ind w:left="360" w:firstLine="454"/>
        <w:jc w:val="center"/>
        <w:rPr>
          <w:b/>
          <w:i/>
          <w:sz w:val="24"/>
        </w:rPr>
      </w:pPr>
    </w:p>
    <w:p w:rsidR="00701FF7" w:rsidRPr="00701FF7" w:rsidRDefault="00701FF7" w:rsidP="00701FF7">
      <w:pPr>
        <w:widowControl w:val="0"/>
        <w:spacing w:before="60" w:after="60"/>
        <w:ind w:left="360" w:firstLine="454"/>
        <w:jc w:val="center"/>
        <w:rPr>
          <w:b/>
          <w:i/>
          <w:sz w:val="24"/>
        </w:rPr>
      </w:pPr>
      <w:r w:rsidRPr="00701FF7">
        <w:rPr>
          <w:b/>
          <w:i/>
          <w:sz w:val="24"/>
        </w:rPr>
        <w:t xml:space="preserve">На право заключения договора,  на оказание услуг по предоставлению </w:t>
      </w:r>
      <w:proofErr w:type="spellStart"/>
      <w:r w:rsidRPr="00701FF7">
        <w:rPr>
          <w:b/>
          <w:i/>
          <w:sz w:val="24"/>
        </w:rPr>
        <w:t>невозобновляемой</w:t>
      </w:r>
      <w:proofErr w:type="spellEnd"/>
      <w:r w:rsidRPr="00701FF7">
        <w:rPr>
          <w:b/>
          <w:i/>
          <w:sz w:val="24"/>
        </w:rPr>
        <w:t xml:space="preserve"> кредитной линии с возможностью открытия расчетного счета для нужд  ОАО «ДРСК»</w:t>
      </w:r>
      <w:r w:rsidRPr="00701FF7">
        <w:rPr>
          <w:sz w:val="24"/>
        </w:rPr>
        <w:t xml:space="preserve"> </w:t>
      </w:r>
      <w:r w:rsidRPr="00701FF7">
        <w:rPr>
          <w:b/>
          <w:i/>
          <w:sz w:val="24"/>
        </w:rPr>
        <w:t>в сумме 1 100 000 000  рублей.</w:t>
      </w:r>
    </w:p>
    <w:p w:rsidR="00701FF7" w:rsidRPr="00701FF7" w:rsidRDefault="00701FF7" w:rsidP="00701FF7">
      <w:pPr>
        <w:widowControl w:val="0"/>
        <w:tabs>
          <w:tab w:val="center" w:pos="-280"/>
        </w:tabs>
        <w:spacing w:before="60" w:after="60"/>
        <w:ind w:firstLine="454"/>
        <w:rPr>
          <w:b/>
          <w:sz w:val="24"/>
        </w:rPr>
      </w:pPr>
    </w:p>
    <w:p w:rsidR="00701FF7" w:rsidRPr="00701FF7" w:rsidRDefault="00701FF7" w:rsidP="00701FF7">
      <w:pPr>
        <w:keepNext/>
        <w:widowControl w:val="0"/>
        <w:tabs>
          <w:tab w:val="num" w:pos="720"/>
        </w:tabs>
        <w:spacing w:before="120" w:after="120"/>
        <w:ind w:left="360"/>
        <w:outlineLvl w:val="0"/>
        <w:rPr>
          <w:b/>
          <w:caps/>
          <w:kern w:val="28"/>
          <w:szCs w:val="20"/>
        </w:rPr>
      </w:pPr>
      <w:r w:rsidRPr="00701FF7">
        <w:rPr>
          <w:bCs/>
          <w:caps/>
          <w:kern w:val="28"/>
          <w:szCs w:val="20"/>
        </w:rPr>
        <w:tab/>
      </w:r>
      <w:r w:rsidRPr="00701FF7">
        <w:rPr>
          <w:b/>
          <w:caps/>
          <w:kern w:val="28"/>
          <w:szCs w:val="20"/>
        </w:rPr>
        <w:t>1. Обоснование</w:t>
      </w:r>
    </w:p>
    <w:p w:rsidR="00701FF7" w:rsidRPr="00701FF7" w:rsidRDefault="00701FF7" w:rsidP="00701FF7">
      <w:pPr>
        <w:widowControl w:val="0"/>
        <w:spacing w:before="60" w:after="60"/>
        <w:ind w:firstLine="454"/>
      </w:pPr>
      <w:r w:rsidRPr="00701FF7">
        <w:t xml:space="preserve">      1.1.  </w:t>
      </w:r>
      <w:r w:rsidRPr="00701FF7">
        <w:rPr>
          <w:sz w:val="24"/>
        </w:rPr>
        <w:t>Для обеспечения  финансирования финансово-хозяйственной деятельности ОАО «ДРСК» намерено привлечь кредитные ресурсы в сумме 1 100 000 000  рублей</w:t>
      </w:r>
    </w:p>
    <w:p w:rsidR="00701FF7" w:rsidRPr="00701FF7" w:rsidRDefault="00701FF7" w:rsidP="00701FF7">
      <w:pPr>
        <w:widowControl w:val="0"/>
        <w:spacing w:before="60" w:after="60"/>
        <w:ind w:firstLine="454"/>
      </w:pPr>
    </w:p>
    <w:p w:rsidR="00701FF7" w:rsidRPr="00701FF7" w:rsidRDefault="00701FF7" w:rsidP="00701FF7">
      <w:pPr>
        <w:keepNext/>
        <w:widowControl w:val="0"/>
        <w:tabs>
          <w:tab w:val="num" w:pos="720"/>
        </w:tabs>
        <w:spacing w:before="120" w:after="120"/>
        <w:ind w:left="360"/>
        <w:outlineLvl w:val="0"/>
        <w:rPr>
          <w:b/>
          <w:caps/>
          <w:kern w:val="28"/>
          <w:szCs w:val="20"/>
        </w:rPr>
      </w:pPr>
      <w:r w:rsidRPr="00701FF7">
        <w:rPr>
          <w:b/>
          <w:caps/>
          <w:kern w:val="28"/>
          <w:szCs w:val="20"/>
        </w:rPr>
        <w:t>2. Цель технического задания</w:t>
      </w:r>
    </w:p>
    <w:p w:rsidR="00701FF7" w:rsidRPr="00701FF7" w:rsidRDefault="00701FF7" w:rsidP="00E45BA6">
      <w:pPr>
        <w:widowControl w:val="0"/>
        <w:numPr>
          <w:ilvl w:val="1"/>
          <w:numId w:val="43"/>
        </w:numPr>
        <w:tabs>
          <w:tab w:val="clear" w:pos="720"/>
          <w:tab w:val="num" w:pos="0"/>
          <w:tab w:val="left" w:pos="700"/>
          <w:tab w:val="left" w:pos="840"/>
        </w:tabs>
        <w:autoSpaceDE w:val="0"/>
        <w:autoSpaceDN w:val="0"/>
        <w:spacing w:before="60" w:after="60"/>
        <w:ind w:left="0" w:firstLine="360"/>
        <w:rPr>
          <w:sz w:val="24"/>
        </w:rPr>
      </w:pPr>
      <w:r w:rsidRPr="00701FF7">
        <w:rPr>
          <w:sz w:val="24"/>
        </w:rPr>
        <w:t xml:space="preserve">Основной целью и результатом работ является предоставление кредитных ресурсов ОАО «ДРСК» </w:t>
      </w:r>
    </w:p>
    <w:p w:rsidR="00701FF7" w:rsidRPr="00701FF7" w:rsidRDefault="00701FF7" w:rsidP="00701FF7">
      <w:pPr>
        <w:tabs>
          <w:tab w:val="left" w:pos="0"/>
        </w:tabs>
        <w:rPr>
          <w:sz w:val="24"/>
        </w:rPr>
      </w:pPr>
      <w:r w:rsidRPr="00701FF7">
        <w:rPr>
          <w:sz w:val="24"/>
        </w:rPr>
        <w:t xml:space="preserve">      2.2. Оказываемая услуга должна основываться на действующих нормативных и правовых актах.</w:t>
      </w:r>
    </w:p>
    <w:p w:rsidR="00701FF7" w:rsidRPr="00701FF7" w:rsidRDefault="00701FF7" w:rsidP="00701FF7">
      <w:pPr>
        <w:keepNext/>
        <w:widowControl w:val="0"/>
        <w:tabs>
          <w:tab w:val="num" w:pos="720"/>
        </w:tabs>
        <w:spacing w:before="120" w:after="120"/>
        <w:ind w:left="360"/>
        <w:outlineLvl w:val="0"/>
        <w:rPr>
          <w:b/>
          <w:caps/>
          <w:kern w:val="28"/>
          <w:szCs w:val="20"/>
        </w:rPr>
      </w:pPr>
      <w:r w:rsidRPr="00701FF7">
        <w:rPr>
          <w:b/>
          <w:caps/>
          <w:kern w:val="28"/>
          <w:szCs w:val="20"/>
        </w:rPr>
        <w:t>3. Требования к оказываемой услуге</w:t>
      </w:r>
    </w:p>
    <w:p w:rsidR="00701FF7" w:rsidRPr="00701FF7" w:rsidRDefault="00701FF7" w:rsidP="00701FF7">
      <w:pPr>
        <w:widowControl w:val="0"/>
        <w:spacing w:before="60" w:after="60"/>
        <w:ind w:left="708" w:firstLine="454"/>
        <w:rPr>
          <w:sz w:val="24"/>
        </w:rPr>
      </w:pPr>
      <w:r w:rsidRPr="00701FF7">
        <w:rPr>
          <w:sz w:val="24"/>
        </w:rPr>
        <w:t>ОАО «ДРСК»  устанавливает следующие требования к оказываемой услуге:</w:t>
      </w:r>
    </w:p>
    <w:p w:rsidR="00701FF7" w:rsidRPr="00701FF7" w:rsidRDefault="00701FF7" w:rsidP="00701FF7">
      <w:pPr>
        <w:widowControl w:val="0"/>
        <w:spacing w:before="60" w:after="60"/>
        <w:ind w:left="708" w:firstLine="454"/>
        <w:rPr>
          <w:sz w:val="24"/>
        </w:rPr>
      </w:pPr>
    </w:p>
    <w:p w:rsidR="00701FF7" w:rsidRPr="00701FF7" w:rsidRDefault="00701FF7" w:rsidP="00701FF7">
      <w:pPr>
        <w:ind w:left="360"/>
        <w:rPr>
          <w:sz w:val="24"/>
        </w:rPr>
      </w:pPr>
      <w:r w:rsidRPr="00701FF7">
        <w:rPr>
          <w:b/>
          <w:sz w:val="24"/>
        </w:rPr>
        <w:t xml:space="preserve">1.  Вид кредитного продукта: </w:t>
      </w:r>
      <w:proofErr w:type="spellStart"/>
      <w:r w:rsidRPr="00701FF7">
        <w:rPr>
          <w:sz w:val="24"/>
        </w:rPr>
        <w:t>невозобновляемая</w:t>
      </w:r>
      <w:proofErr w:type="spellEnd"/>
      <w:r w:rsidRPr="00701FF7">
        <w:rPr>
          <w:sz w:val="24"/>
        </w:rPr>
        <w:t xml:space="preserve"> кредитная линия со свободным режимом перечисления с лимитом в размере  1 100 000 000 (один миллиард сто миллионов) рублей.</w:t>
      </w:r>
    </w:p>
    <w:p w:rsidR="00701FF7" w:rsidRPr="00701FF7" w:rsidRDefault="00701FF7" w:rsidP="00E45BA6">
      <w:pPr>
        <w:widowControl w:val="0"/>
        <w:numPr>
          <w:ilvl w:val="0"/>
          <w:numId w:val="44"/>
        </w:numPr>
        <w:spacing w:before="60" w:after="60"/>
        <w:rPr>
          <w:sz w:val="24"/>
        </w:rPr>
      </w:pPr>
      <w:r w:rsidRPr="00701FF7">
        <w:rPr>
          <w:b/>
          <w:sz w:val="24"/>
        </w:rPr>
        <w:t>Срок кредитования:</w:t>
      </w:r>
      <w:r w:rsidRPr="00701FF7">
        <w:rPr>
          <w:sz w:val="24"/>
        </w:rPr>
        <w:t xml:space="preserve"> 24 месяца.</w:t>
      </w:r>
    </w:p>
    <w:p w:rsidR="00701FF7" w:rsidRPr="00701FF7" w:rsidRDefault="00701FF7" w:rsidP="00E45BA6">
      <w:pPr>
        <w:widowControl w:val="0"/>
        <w:numPr>
          <w:ilvl w:val="0"/>
          <w:numId w:val="44"/>
        </w:numPr>
        <w:spacing w:before="60" w:after="60"/>
        <w:rPr>
          <w:b/>
          <w:sz w:val="24"/>
        </w:rPr>
      </w:pPr>
      <w:r w:rsidRPr="00701FF7">
        <w:rPr>
          <w:b/>
          <w:sz w:val="24"/>
        </w:rPr>
        <w:t>График возврата кредита:</w:t>
      </w:r>
      <w:r w:rsidRPr="00701FF7">
        <w:rPr>
          <w:sz w:val="24"/>
        </w:rPr>
        <w:t xml:space="preserve"> возврат кредита осуществляется на дату окончания действия Кредитного соглашения.</w:t>
      </w:r>
    </w:p>
    <w:p w:rsidR="00701FF7" w:rsidRPr="00701FF7" w:rsidRDefault="00701FF7" w:rsidP="00E45BA6">
      <w:pPr>
        <w:widowControl w:val="0"/>
        <w:numPr>
          <w:ilvl w:val="0"/>
          <w:numId w:val="44"/>
        </w:numPr>
        <w:spacing w:before="60" w:after="60"/>
        <w:rPr>
          <w:sz w:val="24"/>
        </w:rPr>
      </w:pPr>
      <w:r w:rsidRPr="00701FF7">
        <w:rPr>
          <w:b/>
          <w:sz w:val="24"/>
        </w:rPr>
        <w:t xml:space="preserve">Выборка кредита: </w:t>
      </w:r>
      <w:r w:rsidRPr="00701FF7">
        <w:rPr>
          <w:sz w:val="24"/>
        </w:rPr>
        <w:t xml:space="preserve">частями (траншами) со дня заключения договора до 29 июня </w:t>
      </w:r>
      <w:smartTag w:uri="urn:schemas-microsoft-com:office:smarttags" w:element="metricconverter">
        <w:smartTagPr>
          <w:attr w:name="ProductID" w:val="2012 г"/>
        </w:smartTagPr>
        <w:r w:rsidRPr="00701FF7">
          <w:rPr>
            <w:sz w:val="24"/>
          </w:rPr>
          <w:t>2012 г</w:t>
        </w:r>
      </w:smartTag>
      <w:r w:rsidRPr="00701FF7">
        <w:rPr>
          <w:sz w:val="24"/>
        </w:rPr>
        <w:t>. на основании заявок от Заказчика без права отказа в выдаче.</w:t>
      </w:r>
    </w:p>
    <w:p w:rsidR="00701FF7" w:rsidRPr="00701FF7" w:rsidRDefault="00701FF7" w:rsidP="00E45BA6">
      <w:pPr>
        <w:widowControl w:val="0"/>
        <w:numPr>
          <w:ilvl w:val="0"/>
          <w:numId w:val="44"/>
        </w:numPr>
        <w:spacing w:before="60" w:after="60"/>
        <w:rPr>
          <w:sz w:val="24"/>
        </w:rPr>
      </w:pPr>
      <w:r w:rsidRPr="00701FF7">
        <w:rPr>
          <w:b/>
          <w:sz w:val="24"/>
        </w:rPr>
        <w:t>Цель привлечения кредитных средств:</w:t>
      </w:r>
      <w:r w:rsidRPr="00701FF7">
        <w:rPr>
          <w:sz w:val="24"/>
        </w:rPr>
        <w:t xml:space="preserve"> финансирования финансово-хозяйственной деятельности ОАО «ДРСК».</w:t>
      </w:r>
    </w:p>
    <w:p w:rsidR="00701FF7" w:rsidRPr="00701FF7" w:rsidRDefault="00701FF7" w:rsidP="00E45BA6">
      <w:pPr>
        <w:widowControl w:val="0"/>
        <w:numPr>
          <w:ilvl w:val="0"/>
          <w:numId w:val="44"/>
        </w:numPr>
        <w:spacing w:before="60" w:after="60"/>
        <w:rPr>
          <w:sz w:val="24"/>
        </w:rPr>
      </w:pPr>
      <w:r w:rsidRPr="00701FF7">
        <w:rPr>
          <w:b/>
          <w:sz w:val="24"/>
        </w:rPr>
        <w:t>Порядок уплаты процентов:</w:t>
      </w:r>
      <w:r w:rsidRPr="00701FF7">
        <w:rPr>
          <w:sz w:val="24"/>
        </w:rPr>
        <w:t xml:space="preserve"> ежемесячно.</w:t>
      </w:r>
    </w:p>
    <w:p w:rsidR="00701FF7" w:rsidRPr="00701FF7" w:rsidRDefault="00701FF7" w:rsidP="00E45BA6">
      <w:pPr>
        <w:widowControl w:val="0"/>
        <w:numPr>
          <w:ilvl w:val="0"/>
          <w:numId w:val="44"/>
        </w:numPr>
        <w:spacing w:before="60" w:after="60"/>
        <w:rPr>
          <w:sz w:val="24"/>
        </w:rPr>
      </w:pPr>
      <w:r w:rsidRPr="00701FF7">
        <w:rPr>
          <w:b/>
          <w:sz w:val="24"/>
        </w:rPr>
        <w:t xml:space="preserve">Обеспечение: </w:t>
      </w:r>
      <w:r w:rsidRPr="00701FF7">
        <w:rPr>
          <w:sz w:val="24"/>
        </w:rPr>
        <w:t>без предоставления обеспечения за пользование кредитными средствами.</w:t>
      </w:r>
    </w:p>
    <w:p w:rsidR="00701FF7" w:rsidRPr="00701FF7" w:rsidRDefault="00701FF7" w:rsidP="00E45BA6">
      <w:pPr>
        <w:widowControl w:val="0"/>
        <w:numPr>
          <w:ilvl w:val="0"/>
          <w:numId w:val="44"/>
        </w:numPr>
        <w:spacing w:before="60" w:after="60"/>
        <w:rPr>
          <w:sz w:val="24"/>
        </w:rPr>
      </w:pPr>
      <w:r w:rsidRPr="00701FF7">
        <w:rPr>
          <w:b/>
          <w:sz w:val="24"/>
        </w:rPr>
        <w:t>Обязательства:</w:t>
      </w:r>
      <w:r w:rsidRPr="00701FF7">
        <w:rPr>
          <w:sz w:val="24"/>
        </w:rPr>
        <w:t xml:space="preserve"> отсутствие обязательств по предоставлению гарантий, поручительств.</w:t>
      </w:r>
    </w:p>
    <w:p w:rsidR="00701FF7" w:rsidRPr="00701FF7" w:rsidRDefault="00701FF7" w:rsidP="00E45BA6">
      <w:pPr>
        <w:widowControl w:val="0"/>
        <w:numPr>
          <w:ilvl w:val="0"/>
          <w:numId w:val="44"/>
        </w:numPr>
        <w:spacing w:before="60" w:after="60"/>
        <w:rPr>
          <w:sz w:val="24"/>
        </w:rPr>
      </w:pPr>
      <w:r w:rsidRPr="00701FF7">
        <w:rPr>
          <w:b/>
          <w:sz w:val="24"/>
        </w:rPr>
        <w:t>Поддержание оборотов  на расчетных счетах Заемщика в кредитующем банке:</w:t>
      </w:r>
    </w:p>
    <w:p w:rsidR="00701FF7" w:rsidRPr="00701FF7" w:rsidRDefault="00701FF7" w:rsidP="00701FF7">
      <w:pPr>
        <w:widowControl w:val="0"/>
        <w:spacing w:before="60" w:after="60"/>
        <w:ind w:left="720"/>
        <w:rPr>
          <w:sz w:val="24"/>
        </w:rPr>
      </w:pPr>
      <w:r w:rsidRPr="00701FF7">
        <w:rPr>
          <w:sz w:val="24"/>
        </w:rPr>
        <w:t>без поддержания оборотов на расчетных счетах Заемщика в кредитующем банке.</w:t>
      </w:r>
    </w:p>
    <w:p w:rsidR="00701FF7" w:rsidRPr="00701FF7" w:rsidRDefault="00701FF7" w:rsidP="00E45BA6">
      <w:pPr>
        <w:widowControl w:val="0"/>
        <w:numPr>
          <w:ilvl w:val="0"/>
          <w:numId w:val="44"/>
        </w:numPr>
        <w:spacing w:before="60" w:after="60"/>
        <w:rPr>
          <w:sz w:val="24"/>
        </w:rPr>
      </w:pPr>
      <w:r w:rsidRPr="00701FF7">
        <w:rPr>
          <w:b/>
        </w:rPr>
        <w:t>Списание денежных средств со счетов Заемщика:</w:t>
      </w:r>
      <w:r w:rsidRPr="00701FF7">
        <w:t xml:space="preserve"> </w:t>
      </w:r>
      <w:r w:rsidRPr="00701FF7">
        <w:rPr>
          <w:sz w:val="24"/>
        </w:rPr>
        <w:t>в целях  исполнения Заемщиком  своих обязательств по Кредитному соглашению  Заемщик дает согласие на списание Кредитором  денежных средств со всех счетов Заемщика (заранее данный акцепт), открытых у Кредитора и в других банках.</w:t>
      </w:r>
    </w:p>
    <w:p w:rsidR="00701FF7" w:rsidRPr="00701FF7" w:rsidRDefault="00701FF7" w:rsidP="00E45BA6">
      <w:pPr>
        <w:widowControl w:val="0"/>
        <w:numPr>
          <w:ilvl w:val="0"/>
          <w:numId w:val="44"/>
        </w:numPr>
        <w:spacing w:before="60" w:after="60"/>
        <w:rPr>
          <w:sz w:val="24"/>
        </w:rPr>
      </w:pPr>
      <w:r w:rsidRPr="00701FF7">
        <w:rPr>
          <w:b/>
          <w:sz w:val="24"/>
        </w:rPr>
        <w:t>Снижение процентной ставки:</w:t>
      </w:r>
      <w:r w:rsidRPr="00701FF7">
        <w:rPr>
          <w:sz w:val="24"/>
        </w:rPr>
        <w:t xml:space="preserve"> возможность снижения процентной ставки по кредитному договору, в том числе, но не исключительно,  в связи с принятием Банка России решений по снижению учетной ставки (ставки рефинансирования Банка России).</w:t>
      </w:r>
    </w:p>
    <w:p w:rsidR="00701FF7" w:rsidRPr="00701FF7" w:rsidRDefault="00701FF7" w:rsidP="00E45BA6">
      <w:pPr>
        <w:widowControl w:val="0"/>
        <w:numPr>
          <w:ilvl w:val="0"/>
          <w:numId w:val="44"/>
        </w:numPr>
        <w:spacing w:before="60" w:after="60"/>
        <w:rPr>
          <w:sz w:val="24"/>
        </w:rPr>
      </w:pPr>
      <w:r w:rsidRPr="00701FF7">
        <w:rPr>
          <w:b/>
          <w:sz w:val="24"/>
        </w:rPr>
        <w:t xml:space="preserve">Порядок формирования цены кредитного соглашения: </w:t>
      </w:r>
      <w:r w:rsidRPr="00701FF7">
        <w:rPr>
          <w:sz w:val="24"/>
        </w:rPr>
        <w:t>цена кредитного соглашения должна формироваться участником в рублях.</w:t>
      </w:r>
    </w:p>
    <w:p w:rsidR="00701FF7" w:rsidRPr="00701FF7" w:rsidRDefault="00701FF7" w:rsidP="00701FF7">
      <w:pPr>
        <w:keepNext/>
        <w:widowControl w:val="0"/>
        <w:tabs>
          <w:tab w:val="left" w:pos="900"/>
        </w:tabs>
        <w:autoSpaceDE w:val="0"/>
        <w:autoSpaceDN w:val="0"/>
        <w:adjustRightInd w:val="0"/>
        <w:spacing w:before="60" w:after="60"/>
        <w:ind w:left="700" w:hanging="700"/>
        <w:rPr>
          <w:sz w:val="24"/>
        </w:rPr>
      </w:pPr>
      <w:r w:rsidRPr="00701FF7">
        <w:rPr>
          <w:b/>
          <w:sz w:val="24"/>
        </w:rPr>
        <w:t xml:space="preserve">      13. Максимальная процентная ставка за пользование кредитными  средствами</w:t>
      </w:r>
      <w:r w:rsidRPr="00701FF7">
        <w:rPr>
          <w:sz w:val="24"/>
        </w:rPr>
        <w:t xml:space="preserve"> – лимит стоимостных параметров заимствования,    включающий в себя процентные платежи,  плату за резервирование ресурсов, все комиссии, консультационные и иные расходы по </w:t>
      </w:r>
      <w:r w:rsidRPr="00701FF7">
        <w:rPr>
          <w:sz w:val="24"/>
        </w:rPr>
        <w:lastRenderedPageBreak/>
        <w:t>привлечению, организации и администрированию финансирования не более 12,5  % годовых.</w:t>
      </w:r>
    </w:p>
    <w:p w:rsidR="00701FF7" w:rsidRPr="00701FF7" w:rsidRDefault="00701FF7" w:rsidP="00701FF7">
      <w:pPr>
        <w:widowControl w:val="0"/>
        <w:spacing w:before="60" w:after="60"/>
        <w:ind w:left="700" w:hanging="340"/>
        <w:rPr>
          <w:sz w:val="24"/>
        </w:rPr>
      </w:pPr>
      <w:r w:rsidRPr="00701FF7">
        <w:rPr>
          <w:b/>
          <w:sz w:val="24"/>
        </w:rPr>
        <w:t xml:space="preserve">14. Начальная цена контракта (в рублях) – </w:t>
      </w:r>
      <w:r w:rsidRPr="00701FF7">
        <w:rPr>
          <w:sz w:val="24"/>
        </w:rPr>
        <w:t>275 000 000 (двести семьдесят пять миллионов) рублей (определена при условии пользования кредитными средствами с максимальной процентной ставкой в течение 730 дней)</w:t>
      </w:r>
    </w:p>
    <w:p w:rsidR="00701FF7" w:rsidRPr="00701FF7" w:rsidRDefault="00701FF7" w:rsidP="00701FF7">
      <w:pPr>
        <w:keepNext/>
        <w:widowControl w:val="0"/>
        <w:tabs>
          <w:tab w:val="left" w:pos="900"/>
        </w:tabs>
        <w:autoSpaceDE w:val="0"/>
        <w:autoSpaceDN w:val="0"/>
        <w:adjustRightInd w:val="0"/>
        <w:spacing w:before="60" w:after="60"/>
        <w:ind w:left="700" w:hanging="700"/>
        <w:rPr>
          <w:sz w:val="24"/>
        </w:rPr>
      </w:pPr>
      <w:r w:rsidRPr="00701FF7">
        <w:rPr>
          <w:b/>
          <w:sz w:val="24"/>
        </w:rPr>
        <w:t xml:space="preserve">      15.</w:t>
      </w:r>
      <w:r w:rsidRPr="00701FF7">
        <w:rPr>
          <w:sz w:val="24"/>
        </w:rPr>
        <w:t xml:space="preserve"> </w:t>
      </w:r>
      <w:r w:rsidRPr="00701FF7">
        <w:rPr>
          <w:b/>
          <w:sz w:val="24"/>
        </w:rPr>
        <w:t>Комиссионные и иные связанные с выдачей кредита выплаты:</w:t>
      </w:r>
      <w:r w:rsidRPr="00701FF7">
        <w:rPr>
          <w:sz w:val="24"/>
        </w:rPr>
        <w:t xml:space="preserve"> не предусмотрены. Все процентные платежи, все комиссии консультационные и иные расходы, связанные с привлечением денежных средств и организацией кредитной линии, должны включаться в начальную цену контракта.</w:t>
      </w:r>
    </w:p>
    <w:p w:rsidR="00701FF7" w:rsidRPr="00701FF7" w:rsidRDefault="00701FF7" w:rsidP="00701FF7">
      <w:pPr>
        <w:widowControl w:val="0"/>
        <w:spacing w:before="60" w:after="60"/>
        <w:ind w:left="700" w:hanging="340"/>
        <w:rPr>
          <w:sz w:val="24"/>
        </w:rPr>
      </w:pPr>
      <w:r w:rsidRPr="00701FF7">
        <w:rPr>
          <w:b/>
          <w:sz w:val="24"/>
        </w:rPr>
        <w:t xml:space="preserve"> 16.Обоснование начальной (максимальной) цены контракта - </w:t>
      </w:r>
      <w:r w:rsidRPr="00701FF7">
        <w:rPr>
          <w:sz w:val="24"/>
        </w:rPr>
        <w:t xml:space="preserve">мониторинг финансового рынка в части ставок привлечения кредитных ресурсов, а также информация о проведенных закупочных процедурах предприятиями отрасли электроэнергетики: </w:t>
      </w:r>
      <w:hyperlink r:id="rId20" w:history="1">
        <w:r w:rsidRPr="00701FF7">
          <w:rPr>
            <w:color w:val="0000FF"/>
            <w:sz w:val="24"/>
            <w:u w:val="single"/>
          </w:rPr>
          <w:t>www.zakupki.gov.ru</w:t>
        </w:r>
      </w:hyperlink>
      <w:r w:rsidRPr="00701FF7">
        <w:rPr>
          <w:sz w:val="24"/>
        </w:rPr>
        <w:t xml:space="preserve">, </w:t>
      </w:r>
      <w:hyperlink r:id="rId21" w:history="1">
        <w:r w:rsidRPr="00701FF7">
          <w:rPr>
            <w:color w:val="0000FF"/>
            <w:sz w:val="24"/>
            <w:u w:val="single"/>
          </w:rPr>
          <w:t>www.sberbank-ast.ru</w:t>
        </w:r>
      </w:hyperlink>
      <w:r w:rsidRPr="00701FF7">
        <w:rPr>
          <w:sz w:val="24"/>
        </w:rPr>
        <w:t xml:space="preserve"> и т.д.</w:t>
      </w:r>
      <w:r w:rsidRPr="00701FF7">
        <w:rPr>
          <w:b/>
          <w:sz w:val="24"/>
        </w:rPr>
        <w:t xml:space="preserve"> </w:t>
      </w:r>
    </w:p>
    <w:p w:rsidR="00701FF7" w:rsidRPr="00701FF7" w:rsidRDefault="00701FF7" w:rsidP="00701FF7">
      <w:pPr>
        <w:ind w:left="700" w:hanging="420"/>
        <w:rPr>
          <w:sz w:val="24"/>
        </w:rPr>
      </w:pPr>
      <w:r w:rsidRPr="00701FF7">
        <w:rPr>
          <w:b/>
          <w:sz w:val="24"/>
        </w:rPr>
        <w:t xml:space="preserve">  17</w:t>
      </w:r>
      <w:r w:rsidRPr="00701FF7">
        <w:rPr>
          <w:sz w:val="24"/>
        </w:rPr>
        <w:t>.</w:t>
      </w:r>
      <w:r w:rsidRPr="00701FF7">
        <w:rPr>
          <w:b/>
          <w:sz w:val="24"/>
        </w:rPr>
        <w:t>Заключение договора банковского счета:</w:t>
      </w:r>
      <w:r w:rsidRPr="00701FF7">
        <w:rPr>
          <w:sz w:val="24"/>
        </w:rPr>
        <w:t xml:space="preserve"> В </w:t>
      </w:r>
      <w:proofErr w:type="gramStart"/>
      <w:r w:rsidRPr="00701FF7">
        <w:rPr>
          <w:sz w:val="24"/>
        </w:rPr>
        <w:t>случае</w:t>
      </w:r>
      <w:proofErr w:type="gramEnd"/>
      <w:r w:rsidRPr="00701FF7">
        <w:rPr>
          <w:sz w:val="24"/>
        </w:rPr>
        <w:t xml:space="preserve"> отсутствия у Кредитора (Победителя конкурса) расчетного счета Заемщика, Кредитор открывает Заемщику расчетный счет на период действия кредитного договора.</w:t>
      </w:r>
    </w:p>
    <w:p w:rsidR="00701FF7" w:rsidRPr="00701FF7" w:rsidRDefault="00701FF7" w:rsidP="00701FF7">
      <w:pPr>
        <w:widowControl w:val="0"/>
        <w:spacing w:before="60" w:after="60"/>
        <w:ind w:left="700" w:hanging="280"/>
        <w:rPr>
          <w:sz w:val="24"/>
        </w:rPr>
      </w:pPr>
      <w:r w:rsidRPr="00701FF7">
        <w:rPr>
          <w:b/>
          <w:sz w:val="24"/>
        </w:rPr>
        <w:t>18.</w:t>
      </w:r>
      <w:r w:rsidRPr="00701FF7">
        <w:rPr>
          <w:sz w:val="24"/>
        </w:rPr>
        <w:t xml:space="preserve"> </w:t>
      </w:r>
      <w:r w:rsidRPr="00701FF7">
        <w:rPr>
          <w:b/>
          <w:sz w:val="24"/>
        </w:rPr>
        <w:t>Заключение договора (соглашения) по обслуживанию клиентов по системе «Клиент-Банк»:</w:t>
      </w:r>
      <w:r w:rsidRPr="00701FF7">
        <w:rPr>
          <w:sz w:val="24"/>
        </w:rPr>
        <w:t xml:space="preserve"> заключение договора (соглашения) по обслуживанию клиентов по системе «Клиент-Банк» в случае необходимости его заключения.</w:t>
      </w:r>
    </w:p>
    <w:p w:rsidR="00701FF7" w:rsidRPr="00701FF7" w:rsidRDefault="00701FF7" w:rsidP="00701FF7">
      <w:pPr>
        <w:widowControl w:val="0"/>
        <w:spacing w:before="60" w:after="60"/>
        <w:ind w:firstLine="454"/>
        <w:rPr>
          <w:b/>
          <w:sz w:val="24"/>
        </w:rPr>
      </w:pPr>
    </w:p>
    <w:p w:rsidR="0042464C" w:rsidRDefault="0042464C" w:rsidP="000F103E"/>
    <w:p w:rsidR="0042464C" w:rsidRDefault="0042464C" w:rsidP="000F103E"/>
    <w:p w:rsidR="0042464C" w:rsidRDefault="0042464C" w:rsidP="000F103E"/>
    <w:p w:rsidR="0042464C" w:rsidRDefault="0042464C" w:rsidP="000F103E">
      <w:r>
        <w:rPr>
          <w:noProof/>
        </w:rPr>
        <w:lastRenderedPageBreak/>
        <w:drawing>
          <wp:inline distT="0" distB="0" distL="0" distR="0">
            <wp:extent cx="6301105" cy="8778550"/>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1105" cy="8778550"/>
                    </a:xfrm>
                    <a:prstGeom prst="rect">
                      <a:avLst/>
                    </a:prstGeom>
                    <a:noFill/>
                    <a:ln>
                      <a:noFill/>
                    </a:ln>
                  </pic:spPr>
                </pic:pic>
              </a:graphicData>
            </a:graphic>
          </wp:inline>
        </w:drawing>
      </w:r>
    </w:p>
    <w:sectPr w:rsidR="0042464C" w:rsidSect="001C7B96">
      <w:footerReference w:type="even" r:id="rId23"/>
      <w:footerReference w:type="default" r:id="rId24"/>
      <w:pgSz w:w="11906" w:h="16838" w:code="9"/>
      <w:pgMar w:top="902" w:right="849" w:bottom="107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404" w:rsidRDefault="00E22404">
      <w:r>
        <w:separator/>
      </w:r>
    </w:p>
    <w:p w:rsidR="00E22404" w:rsidRDefault="00E22404"/>
  </w:endnote>
  <w:endnote w:type="continuationSeparator" w:id="0">
    <w:p w:rsidR="00E22404" w:rsidRDefault="00E22404">
      <w:r>
        <w:continuationSeparator/>
      </w:r>
    </w:p>
    <w:p w:rsidR="00E22404" w:rsidRDefault="00E22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F7" w:rsidRDefault="00701FF7">
    <w:pPr>
      <w:pStyle w:val="af8"/>
      <w:framePr w:wrap="auto"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701FF7" w:rsidRDefault="00701FF7">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F7" w:rsidRDefault="00701FF7">
    <w:pPr>
      <w:pStyle w:val="af8"/>
      <w:framePr w:wrap="auto"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AB6DC0">
      <w:rPr>
        <w:rStyle w:val="af7"/>
        <w:noProof/>
      </w:rPr>
      <w:t>8</w:t>
    </w:r>
    <w:r>
      <w:rPr>
        <w:rStyle w:val="af7"/>
      </w:rPr>
      <w:fldChar w:fldCharType="end"/>
    </w:r>
  </w:p>
  <w:p w:rsidR="00701FF7" w:rsidRDefault="00701FF7">
    <w:pPr>
      <w:pStyle w:val="af8"/>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F7" w:rsidRDefault="00701FF7" w:rsidP="002639BF">
    <w:pPr>
      <w:pStyle w:val="af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701FF7" w:rsidRDefault="00701FF7" w:rsidP="002639BF">
    <w:pPr>
      <w:pStyle w:val="af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F7" w:rsidRDefault="00701FF7" w:rsidP="002639BF">
    <w:pPr>
      <w:pStyle w:val="af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AB6DC0">
      <w:rPr>
        <w:rStyle w:val="af7"/>
        <w:noProof/>
      </w:rPr>
      <w:t>38</w:t>
    </w:r>
    <w:r>
      <w:rPr>
        <w:rStyle w:val="af7"/>
      </w:rPr>
      <w:fldChar w:fldCharType="end"/>
    </w:r>
  </w:p>
  <w:p w:rsidR="00701FF7" w:rsidRDefault="00701FF7" w:rsidP="002639BF">
    <w:pPr>
      <w:pStyle w:val="af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F7" w:rsidRDefault="00701FF7" w:rsidP="00AF7D47">
    <w:pPr>
      <w:pStyle w:val="af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701FF7" w:rsidRDefault="00701FF7" w:rsidP="00AF7D47">
    <w:pPr>
      <w:pStyle w:val="af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F7" w:rsidRDefault="00701FF7" w:rsidP="00AF7D47">
    <w:pPr>
      <w:pStyle w:val="af8"/>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AB6DC0">
      <w:rPr>
        <w:rStyle w:val="af7"/>
        <w:noProof/>
      </w:rPr>
      <w:t>45</w:t>
    </w:r>
    <w:r>
      <w:rPr>
        <w:rStyle w:val="af7"/>
      </w:rPr>
      <w:fldChar w:fldCharType="end"/>
    </w:r>
  </w:p>
  <w:p w:rsidR="00701FF7" w:rsidRDefault="00701FF7" w:rsidP="00AF7D47">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404" w:rsidRDefault="00E22404">
      <w:r>
        <w:separator/>
      </w:r>
    </w:p>
    <w:p w:rsidR="00E22404" w:rsidRDefault="00E22404"/>
  </w:footnote>
  <w:footnote w:type="continuationSeparator" w:id="0">
    <w:p w:rsidR="00E22404" w:rsidRDefault="00E22404">
      <w:r>
        <w:continuationSeparator/>
      </w:r>
    </w:p>
    <w:p w:rsidR="00E22404" w:rsidRDefault="00E22404"/>
  </w:footnote>
  <w:footnote w:id="1">
    <w:p w:rsidR="00701FF7" w:rsidRDefault="00701FF7">
      <w:pPr>
        <w:pStyle w:val="af6"/>
      </w:pPr>
      <w:r>
        <w:rPr>
          <w:rStyle w:val="af5"/>
        </w:rPr>
        <w:footnoteRef/>
      </w:r>
      <w:r>
        <w:t xml:space="preserve"> В </w:t>
      </w:r>
      <w:r w:rsidRPr="003A5B7C">
        <w:rPr>
          <w:sz w:val="22"/>
        </w:rPr>
        <w:t>случае, если в конкурсной документации содержится указание на требование обеспечения такой заявки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F7" w:rsidRDefault="00701FF7">
    <w:pPr>
      <w:pStyle w:val="af3"/>
      <w:framePr w:wrap="auto"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701FF7" w:rsidRDefault="00701FF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2F826AC"/>
    <w:styleLink w:val="1"/>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rPr>
        <w:rFonts w:cs="Times New Roman"/>
      </w:rPr>
    </w:lvl>
  </w:abstractNum>
  <w:abstractNum w:abstractNumId="9">
    <w:nsid w:val="00CD6382"/>
    <w:multiLevelType w:val="multilevel"/>
    <w:tmpl w:val="4776003C"/>
    <w:numStyleLink w:val="a0"/>
  </w:abstractNum>
  <w:abstractNum w:abstractNumId="10">
    <w:nsid w:val="04084CA7"/>
    <w:multiLevelType w:val="multilevel"/>
    <w:tmpl w:val="BBCAB858"/>
    <w:lvl w:ilvl="0">
      <w:start w:val="9"/>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5C504C9"/>
    <w:multiLevelType w:val="multilevel"/>
    <w:tmpl w:val="3C225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B03507"/>
    <w:multiLevelType w:val="multilevel"/>
    <w:tmpl w:val="11486A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EC0F04"/>
    <w:multiLevelType w:val="multilevel"/>
    <w:tmpl w:val="7ED8975E"/>
    <w:lvl w:ilvl="0">
      <w:start w:val="1"/>
      <w:numFmt w:val="decimal"/>
      <w:lvlText w:val="%1."/>
      <w:lvlJc w:val="left"/>
      <w:pPr>
        <w:tabs>
          <w:tab w:val="num" w:pos="360"/>
        </w:tabs>
        <w:ind w:left="284" w:hanging="284"/>
      </w:pPr>
      <w:rPr>
        <w:rFonts w:hint="default"/>
      </w:rPr>
    </w:lvl>
    <w:lvl w:ilvl="1">
      <w:start w:val="1"/>
      <w:numFmt w:val="decimal"/>
      <w:pStyle w:val="ListNum2"/>
      <w:isLgl/>
      <w:lvlText w:val="%2."/>
      <w:lvlJc w:val="left"/>
      <w:pPr>
        <w:tabs>
          <w:tab w:val="num" w:pos="644"/>
        </w:tabs>
        <w:ind w:left="567" w:hanging="28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0EED4EE3"/>
    <w:multiLevelType w:val="multilevel"/>
    <w:tmpl w:val="3DC899F0"/>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B161F7"/>
    <w:multiLevelType w:val="multilevel"/>
    <w:tmpl w:val="4776003C"/>
    <w:numStyleLink w:val="a0"/>
  </w:abstractNum>
  <w:abstractNum w:abstractNumId="17">
    <w:nsid w:val="1BA24C1F"/>
    <w:multiLevelType w:val="multilevel"/>
    <w:tmpl w:val="02C8F8FE"/>
    <w:lvl w:ilvl="0">
      <w:start w:val="1"/>
      <w:numFmt w:val="decimal"/>
      <w:pStyle w:val="ListNum"/>
      <w:lvlText w:val="%1."/>
      <w:lvlJc w:val="left"/>
      <w:pPr>
        <w:tabs>
          <w:tab w:val="num" w:pos="360"/>
        </w:tabs>
        <w:ind w:left="284" w:hanging="28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1E0967C9"/>
    <w:multiLevelType w:val="multilevel"/>
    <w:tmpl w:val="6BF2AC06"/>
    <w:lvl w:ilvl="0">
      <w:start w:val="1"/>
      <w:numFmt w:val="decimal"/>
      <w:pStyle w:val="a1"/>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20">
    <w:nsid w:val="1F6D411E"/>
    <w:multiLevelType w:val="hybridMultilevel"/>
    <w:tmpl w:val="DE4A5002"/>
    <w:lvl w:ilvl="0" w:tplc="1A4675F0">
      <w:start w:val="1"/>
      <w:numFmt w:val="bullet"/>
      <w:pStyle w:val="ListBul2"/>
      <w:lvlText w:val=""/>
      <w:lvlJc w:val="left"/>
      <w:pPr>
        <w:tabs>
          <w:tab w:val="num" w:pos="644"/>
        </w:tabs>
        <w:ind w:left="567"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4FE6182"/>
    <w:multiLevelType w:val="multilevel"/>
    <w:tmpl w:val="26AACE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9851A0"/>
    <w:multiLevelType w:val="hybridMultilevel"/>
    <w:tmpl w:val="5668693C"/>
    <w:lvl w:ilvl="0" w:tplc="1AC8AFD6">
      <w:start w:val="1"/>
      <w:numFmt w:val="bullet"/>
      <w:pStyle w:val="Vrezkabul2"/>
      <w:lvlText w:val=""/>
      <w:lvlJc w:val="left"/>
      <w:pPr>
        <w:tabs>
          <w:tab w:val="num" w:pos="644"/>
        </w:tabs>
        <w:ind w:left="567" w:hanging="283"/>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F243848"/>
    <w:multiLevelType w:val="multilevel"/>
    <w:tmpl w:val="7F3E05FE"/>
    <w:lvl w:ilvl="0">
      <w:start w:val="1"/>
      <w:numFmt w:val="decimal"/>
      <w:lvlText w:val="%1."/>
      <w:lvlJc w:val="left"/>
      <w:pPr>
        <w:tabs>
          <w:tab w:val="num" w:pos="454"/>
        </w:tabs>
        <w:ind w:left="0" w:firstLine="0"/>
      </w:pPr>
      <w:rPr>
        <w:rFonts w:hint="default"/>
        <w:b/>
        <w:i w:val="0"/>
        <w:sz w:val="24"/>
        <w:szCs w:val="24"/>
      </w:rPr>
    </w:lvl>
    <w:lvl w:ilvl="1">
      <w:start w:val="1"/>
      <w:numFmt w:val="decimal"/>
      <w:lvlText w:val="%1.%2."/>
      <w:lvlJc w:val="left"/>
      <w:pPr>
        <w:tabs>
          <w:tab w:val="num" w:pos="861"/>
        </w:tabs>
        <w:ind w:left="2279" w:hanging="708"/>
      </w:pPr>
      <w:rPr>
        <w:rFonts w:hint="default"/>
      </w:rPr>
    </w:lvl>
    <w:lvl w:ilvl="2">
      <w:start w:val="1"/>
      <w:numFmt w:val="decimal"/>
      <w:lvlText w:val="%1.%2.%3."/>
      <w:lvlJc w:val="left"/>
      <w:pPr>
        <w:tabs>
          <w:tab w:val="num" w:pos="2988"/>
        </w:tabs>
        <w:ind w:left="2988" w:hanging="708"/>
      </w:pPr>
      <w:rPr>
        <w:rFonts w:hint="default"/>
      </w:rPr>
    </w:lvl>
    <w:lvl w:ilvl="3">
      <w:start w:val="1"/>
      <w:numFmt w:val="decimal"/>
      <w:lvlText w:val="%1.%2.%3.%4."/>
      <w:lvlJc w:val="left"/>
      <w:pPr>
        <w:tabs>
          <w:tab w:val="num" w:pos="861"/>
        </w:tabs>
        <w:ind w:left="3693" w:hanging="708"/>
      </w:pPr>
      <w:rPr>
        <w:rFonts w:hint="default"/>
      </w:rPr>
    </w:lvl>
    <w:lvl w:ilvl="4">
      <w:start w:val="1"/>
      <w:numFmt w:val="decimal"/>
      <w:lvlText w:val="%1.%2.%3.%4.%5."/>
      <w:lvlJc w:val="left"/>
      <w:pPr>
        <w:tabs>
          <w:tab w:val="num" w:pos="861"/>
        </w:tabs>
        <w:ind w:left="4401" w:hanging="708"/>
      </w:pPr>
      <w:rPr>
        <w:rFonts w:hint="default"/>
      </w:rPr>
    </w:lvl>
    <w:lvl w:ilvl="5">
      <w:start w:val="1"/>
      <w:numFmt w:val="decimal"/>
      <w:lvlText w:val="%1.%2.%3.%4.%5.%6."/>
      <w:lvlJc w:val="left"/>
      <w:pPr>
        <w:tabs>
          <w:tab w:val="num" w:pos="861"/>
        </w:tabs>
        <w:ind w:left="5109" w:hanging="708"/>
      </w:pPr>
      <w:rPr>
        <w:rFonts w:hint="default"/>
      </w:rPr>
    </w:lvl>
    <w:lvl w:ilvl="6">
      <w:start w:val="1"/>
      <w:numFmt w:val="decimal"/>
      <w:lvlText w:val="%1.%2.%3.%4.%5.%6.%7."/>
      <w:lvlJc w:val="left"/>
      <w:pPr>
        <w:tabs>
          <w:tab w:val="num" w:pos="861"/>
        </w:tabs>
        <w:ind w:left="5817" w:hanging="708"/>
      </w:pPr>
      <w:rPr>
        <w:rFonts w:hint="default"/>
      </w:rPr>
    </w:lvl>
    <w:lvl w:ilvl="7">
      <w:start w:val="1"/>
      <w:numFmt w:val="decimal"/>
      <w:lvlText w:val="%1.%2.%3.%4.%5.%6.%7.%8."/>
      <w:lvlJc w:val="left"/>
      <w:pPr>
        <w:tabs>
          <w:tab w:val="num" w:pos="861"/>
        </w:tabs>
        <w:ind w:left="6525" w:hanging="708"/>
      </w:pPr>
      <w:rPr>
        <w:rFonts w:hint="default"/>
      </w:rPr>
    </w:lvl>
    <w:lvl w:ilvl="8">
      <w:start w:val="1"/>
      <w:numFmt w:val="decimal"/>
      <w:lvlText w:val="%1.%2.%3.%4.%5.%6.%7.%8.%9."/>
      <w:lvlJc w:val="left"/>
      <w:pPr>
        <w:tabs>
          <w:tab w:val="num" w:pos="861"/>
        </w:tabs>
        <w:ind w:left="7233" w:hanging="708"/>
      </w:pPr>
      <w:rPr>
        <w:rFonts w:hint="default"/>
      </w:rPr>
    </w:lvl>
  </w:abstractNum>
  <w:abstractNum w:abstractNumId="24">
    <w:nsid w:val="2F9C3969"/>
    <w:multiLevelType w:val="multilevel"/>
    <w:tmpl w:val="4844BD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2FF80095"/>
    <w:multiLevelType w:val="hybridMultilevel"/>
    <w:tmpl w:val="0B0E6488"/>
    <w:lvl w:ilvl="0" w:tplc="F0687C40">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3256260"/>
    <w:multiLevelType w:val="multilevel"/>
    <w:tmpl w:val="4776003C"/>
    <w:numStyleLink w:val="a0"/>
  </w:abstractNum>
  <w:abstractNum w:abstractNumId="27">
    <w:nsid w:val="34985E38"/>
    <w:multiLevelType w:val="hybridMultilevel"/>
    <w:tmpl w:val="CD96AD66"/>
    <w:lvl w:ilvl="0" w:tplc="829E84D4">
      <w:start w:val="1"/>
      <w:numFmt w:val="bullet"/>
      <w:pStyle w:val="Vrezkabul"/>
      <w:lvlText w:val=""/>
      <w:lvlJc w:val="left"/>
      <w:pPr>
        <w:tabs>
          <w:tab w:val="num" w:pos="360"/>
        </w:tabs>
        <w:ind w:left="284" w:hanging="284"/>
      </w:pPr>
      <w:rPr>
        <w:rFonts w:ascii="Wingdings" w:hAnsi="Wingdings" w:hint="default"/>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8861DCA"/>
    <w:multiLevelType w:val="multilevel"/>
    <w:tmpl w:val="E5A46D5C"/>
    <w:lvl w:ilvl="0">
      <w:start w:val="9"/>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9AA5C5C"/>
    <w:multiLevelType w:val="multilevel"/>
    <w:tmpl w:val="1EDAD316"/>
    <w:lvl w:ilvl="0">
      <w:start w:val="1"/>
      <w:numFmt w:val="decimal"/>
      <w:lvlText w:val="%1."/>
      <w:lvlJc w:val="left"/>
      <w:pPr>
        <w:tabs>
          <w:tab w:val="num" w:pos="644"/>
        </w:tabs>
        <w:ind w:left="567" w:hanging="283"/>
      </w:pPr>
      <w:rPr>
        <w:rFonts w:hint="default"/>
      </w:rPr>
    </w:lvl>
    <w:lvl w:ilvl="1">
      <w:start w:val="1"/>
      <w:numFmt w:val="decimal"/>
      <w:pStyle w:val="Vrezkanum2"/>
      <w:isLgl/>
      <w:lvlText w:val="%2."/>
      <w:lvlJc w:val="left"/>
      <w:pPr>
        <w:tabs>
          <w:tab w:val="num" w:pos="644"/>
        </w:tabs>
        <w:ind w:left="567" w:hanging="28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3A546847"/>
    <w:multiLevelType w:val="multilevel"/>
    <w:tmpl w:val="884EBDB4"/>
    <w:lvl w:ilvl="0">
      <w:start w:val="10"/>
      <w:numFmt w:val="decimal"/>
      <w:lvlText w:val="%1."/>
      <w:lvlJc w:val="left"/>
      <w:pPr>
        <w:tabs>
          <w:tab w:val="num" w:pos="765"/>
        </w:tabs>
        <w:ind w:left="765" w:hanging="765"/>
      </w:pPr>
      <w:rPr>
        <w:rFonts w:hint="default"/>
      </w:rPr>
    </w:lvl>
    <w:lvl w:ilvl="1">
      <w:start w:val="1"/>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03B477C"/>
    <w:multiLevelType w:val="multilevel"/>
    <w:tmpl w:val="4776003C"/>
    <w:numStyleLink w:val="a0"/>
  </w:abstractNum>
  <w:abstractNum w:abstractNumId="32">
    <w:nsid w:val="4C5E7160"/>
    <w:multiLevelType w:val="multilevel"/>
    <w:tmpl w:val="A36AAE06"/>
    <w:lvl w:ilvl="0">
      <w:start w:val="1"/>
      <w:numFmt w:val="decimal"/>
      <w:lvlText w:val="%1."/>
      <w:lvlJc w:val="left"/>
      <w:pPr>
        <w:tabs>
          <w:tab w:val="num" w:pos="0"/>
        </w:tabs>
      </w:pPr>
      <w:rPr>
        <w:rFonts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77"/>
        </w:tabs>
        <w:ind w:left="1277" w:hanging="851"/>
      </w:pPr>
      <w:rPr>
        <w:rFonts w:cs="Times New Roman" w:hint="default"/>
        <w:bCs/>
        <w:iCs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2"/>
      <w:lvlText w:val="%1.%2.%3"/>
      <w:lvlJc w:val="left"/>
      <w:pPr>
        <w:tabs>
          <w:tab w:val="num" w:pos="1135"/>
        </w:tabs>
        <w:ind w:left="-283" w:firstLine="567"/>
      </w:pPr>
      <w:rPr>
        <w:rFonts w:cs="Times New Roman" w:hint="default"/>
        <w:b w:val="0"/>
        <w:bCs w:val="0"/>
        <w:i w:val="0"/>
        <w:iCs w:val="0"/>
      </w:rPr>
    </w:lvl>
    <w:lvl w:ilvl="3">
      <w:start w:val="1"/>
      <w:numFmt w:val="decimal"/>
      <w:lvlText w:val="%1.%2.%3.%4"/>
      <w:lvlJc w:val="left"/>
      <w:pPr>
        <w:tabs>
          <w:tab w:val="num" w:pos="1418"/>
        </w:tabs>
        <w:ind w:firstLine="567"/>
      </w:pPr>
      <w:rPr>
        <w:rFonts w:cs="Times New Roman" w:hint="default"/>
        <w:b w:val="0"/>
        <w:bCs w:val="0"/>
        <w:i w:val="0"/>
        <w:iCs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3">
    <w:nsid w:val="4E456DB6"/>
    <w:multiLevelType w:val="multilevel"/>
    <w:tmpl w:val="4776003C"/>
    <w:styleLink w:val="a0"/>
    <w:lvl w:ilvl="0">
      <w:start w:val="1"/>
      <w:numFmt w:val="bullet"/>
      <w:lvlText w:val=""/>
      <w:lvlJc w:val="left"/>
      <w:pPr>
        <w:tabs>
          <w:tab w:val="num" w:pos="907"/>
        </w:tabs>
        <w:ind w:left="907" w:hanging="453"/>
      </w:pPr>
      <w:rPr>
        <w:rFonts w:ascii="Symbol" w:hAnsi="Symbol" w:hint="default"/>
        <w:sz w:val="22"/>
      </w:rPr>
    </w:lvl>
    <w:lvl w:ilvl="1">
      <w:start w:val="1"/>
      <w:numFmt w:val="bullet"/>
      <w:lvlText w:val="-"/>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nsid w:val="50395034"/>
    <w:multiLevelType w:val="multilevel"/>
    <w:tmpl w:val="653E51E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350"/>
        </w:tabs>
        <w:ind w:left="900" w:hanging="720"/>
      </w:pPr>
      <w:rPr>
        <w:rFonts w:ascii="Times New Roman" w:hAnsi="Times New Roman" w:cs="Times New Roman" w:hint="default"/>
        <w:b w:val="0"/>
        <w:i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nsid w:val="637307AA"/>
    <w:multiLevelType w:val="multilevel"/>
    <w:tmpl w:val="4776003C"/>
    <w:numStyleLink w:val="a0"/>
  </w:abstractNum>
  <w:abstractNum w:abstractNumId="36">
    <w:nsid w:val="69BD36DE"/>
    <w:multiLevelType w:val="multilevel"/>
    <w:tmpl w:val="2488DB70"/>
    <w:lvl w:ilvl="0">
      <w:start w:val="6"/>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A285E01"/>
    <w:multiLevelType w:val="multilevel"/>
    <w:tmpl w:val="4776003C"/>
    <w:numStyleLink w:val="a0"/>
  </w:abstractNum>
  <w:abstractNum w:abstractNumId="38">
    <w:nsid w:val="6CF70BC1"/>
    <w:multiLevelType w:val="multilevel"/>
    <w:tmpl w:val="EB605EC0"/>
    <w:lvl w:ilvl="0">
      <w:start w:val="1"/>
      <w:numFmt w:val="decimal"/>
      <w:pStyle w:val="10"/>
      <w:lvlText w:val="%1."/>
      <w:lvlJc w:val="left"/>
      <w:pPr>
        <w:tabs>
          <w:tab w:val="num" w:pos="432"/>
        </w:tabs>
        <w:ind w:left="432" w:hanging="432"/>
      </w:pPr>
      <w:rPr>
        <w:rFonts w:cs="Times New Roman" w:hint="default"/>
      </w:rPr>
    </w:lvl>
    <w:lvl w:ilvl="1">
      <w:start w:val="1"/>
      <w:numFmt w:val="decimal"/>
      <w:pStyle w:val="21"/>
      <w:lvlText w:val="%1.%2"/>
      <w:lvlJc w:val="left"/>
      <w:pPr>
        <w:tabs>
          <w:tab w:val="num" w:pos="1836"/>
        </w:tabs>
        <w:ind w:left="1836" w:hanging="576"/>
      </w:pPr>
      <w:rPr>
        <w:rFonts w:cs="Times New Roman" w:hint="default"/>
      </w:rPr>
    </w:lvl>
    <w:lvl w:ilvl="2">
      <w:start w:val="1"/>
      <w:numFmt w:val="decimal"/>
      <w:pStyle w:val="32"/>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6E3C34A2"/>
    <w:multiLevelType w:val="hybridMultilevel"/>
    <w:tmpl w:val="7EE6DDFC"/>
    <w:lvl w:ilvl="0" w:tplc="FFFFFFFF">
      <w:start w:val="1"/>
      <w:numFmt w:val="upperRoman"/>
      <w:lvlText w:val="%1."/>
      <w:lvlJc w:val="right"/>
      <w:pPr>
        <w:tabs>
          <w:tab w:val="num" w:pos="720"/>
        </w:tabs>
        <w:ind w:left="720" w:hanging="180"/>
      </w:pPr>
      <w:rPr>
        <w:rFonts w:cs="Times New Roman" w:hint="default"/>
        <w:sz w:val="28"/>
        <w:szCs w:val="28"/>
      </w:rPr>
    </w:lvl>
    <w:lvl w:ilvl="1" w:tplc="FFFFFFFF">
      <w:start w:val="1"/>
      <w:numFmt w:val="decimal"/>
      <w:lvlText w:val="Форма %2."/>
      <w:lvlJc w:val="left"/>
      <w:pPr>
        <w:tabs>
          <w:tab w:val="num" w:pos="2160"/>
        </w:tabs>
        <w:ind w:left="1440" w:hanging="360"/>
      </w:pPr>
      <w:rPr>
        <w:rFonts w:ascii="Times New Roman" w:hAnsi="Times New Roman" w:cs="Times New Roman" w:hint="default"/>
        <w:b/>
        <w:i w:val="0"/>
        <w:sz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3"/>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76ED24C6"/>
    <w:multiLevelType w:val="multilevel"/>
    <w:tmpl w:val="3AC616D2"/>
    <w:lvl w:ilvl="0">
      <w:start w:val="1"/>
      <w:numFmt w:val="decimal"/>
      <w:pStyle w:val="Vrezkanum"/>
      <w:lvlText w:val="%1."/>
      <w:lvlJc w:val="left"/>
      <w:pPr>
        <w:tabs>
          <w:tab w:val="num" w:pos="360"/>
        </w:tabs>
        <w:ind w:left="284" w:hanging="284"/>
      </w:pPr>
      <w:rPr>
        <w:rFonts w:hint="default"/>
      </w:rPr>
    </w:lvl>
    <w:lvl w:ilvl="1">
      <w:start w:val="1"/>
      <w:numFmt w:val="decimal"/>
      <w:isLgl/>
      <w:lvlText w:val="%2."/>
      <w:lvlJc w:val="left"/>
      <w:pPr>
        <w:tabs>
          <w:tab w:val="num" w:pos="644"/>
        </w:tabs>
        <w:ind w:left="567" w:hanging="28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7BB64A22"/>
    <w:multiLevelType w:val="multilevel"/>
    <w:tmpl w:val="5BE4B9E8"/>
    <w:lvl w:ilvl="0">
      <w:start w:val="9"/>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BBC3E37"/>
    <w:multiLevelType w:val="multilevel"/>
    <w:tmpl w:val="18B427C0"/>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4"/>
  </w:num>
  <w:num w:numId="11">
    <w:abstractNumId w:val="40"/>
  </w:num>
  <w:num w:numId="12">
    <w:abstractNumId w:val="19"/>
  </w:num>
  <w:num w:numId="13">
    <w:abstractNumId w:val="18"/>
  </w:num>
  <w:num w:numId="14">
    <w:abstractNumId w:val="38"/>
  </w:num>
  <w:num w:numId="15">
    <w:abstractNumId w:val="39"/>
  </w:num>
  <w:num w:numId="16">
    <w:abstractNumId w:val="32"/>
  </w:num>
  <w:num w:numId="17">
    <w:abstractNumId w:val="17"/>
  </w:num>
  <w:num w:numId="18">
    <w:abstractNumId w:val="14"/>
  </w:num>
  <w:num w:numId="19">
    <w:abstractNumId w:val="13"/>
  </w:num>
  <w:num w:numId="20">
    <w:abstractNumId w:val="20"/>
  </w:num>
  <w:num w:numId="21">
    <w:abstractNumId w:val="41"/>
  </w:num>
  <w:num w:numId="22">
    <w:abstractNumId w:val="29"/>
  </w:num>
  <w:num w:numId="23">
    <w:abstractNumId w:val="27"/>
  </w:num>
  <w:num w:numId="24">
    <w:abstractNumId w:val="22"/>
  </w:num>
  <w:num w:numId="25">
    <w:abstractNumId w:val="43"/>
  </w:num>
  <w:num w:numId="26">
    <w:abstractNumId w:val="36"/>
  </w:num>
  <w:num w:numId="27">
    <w:abstractNumId w:val="28"/>
  </w:num>
  <w:num w:numId="28">
    <w:abstractNumId w:val="10"/>
  </w:num>
  <w:num w:numId="29">
    <w:abstractNumId w:val="42"/>
  </w:num>
  <w:num w:numId="30">
    <w:abstractNumId w:val="30"/>
  </w:num>
  <w:num w:numId="31">
    <w:abstractNumId w:val="11"/>
  </w:num>
  <w:num w:numId="32">
    <w:abstractNumId w:val="21"/>
  </w:num>
  <w:num w:numId="33">
    <w:abstractNumId w:val="23"/>
  </w:num>
  <w:num w:numId="34">
    <w:abstractNumId w:val="33"/>
  </w:num>
  <w:num w:numId="35">
    <w:abstractNumId w:val="26"/>
  </w:num>
  <w:num w:numId="36">
    <w:abstractNumId w:val="9"/>
  </w:num>
  <w:num w:numId="37">
    <w:abstractNumId w:val="31"/>
  </w:num>
  <w:num w:numId="38">
    <w:abstractNumId w:val="37"/>
    <w:lvlOverride w:ilvl="0">
      <w:lvl w:ilvl="0">
        <w:start w:val="1"/>
        <w:numFmt w:val="bullet"/>
        <w:lvlText w:val=""/>
        <w:lvlJc w:val="left"/>
        <w:pPr>
          <w:tabs>
            <w:tab w:val="num" w:pos="907"/>
          </w:tabs>
          <w:ind w:left="907" w:hanging="453"/>
        </w:pPr>
        <w:rPr>
          <w:rFonts w:ascii="Symbol" w:hAnsi="Symbol" w:hint="default"/>
          <w:sz w:val="22"/>
        </w:rPr>
      </w:lvl>
    </w:lvlOverride>
  </w:num>
  <w:num w:numId="39">
    <w:abstractNumId w:val="16"/>
    <w:lvlOverride w:ilvl="0">
      <w:lvl w:ilvl="0">
        <w:start w:val="1"/>
        <w:numFmt w:val="bullet"/>
        <w:lvlText w:val=""/>
        <w:lvlJc w:val="left"/>
        <w:pPr>
          <w:tabs>
            <w:tab w:val="num" w:pos="907"/>
          </w:tabs>
          <w:ind w:left="907" w:hanging="453"/>
        </w:pPr>
        <w:rPr>
          <w:rFonts w:ascii="Symbol" w:hAnsi="Symbol" w:hint="default"/>
          <w:sz w:val="22"/>
        </w:rPr>
      </w:lvl>
    </w:lvlOverride>
  </w:num>
  <w:num w:numId="40">
    <w:abstractNumId w:val="35"/>
  </w:num>
  <w:num w:numId="41">
    <w:abstractNumId w:val="12"/>
  </w:num>
  <w:num w:numId="42">
    <w:abstractNumId w:val="15"/>
  </w:num>
  <w:num w:numId="43">
    <w:abstractNumId w:val="24"/>
  </w:num>
  <w:num w:numId="44">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90B"/>
    <w:rsid w:val="000059B0"/>
    <w:rsid w:val="000074D9"/>
    <w:rsid w:val="00011080"/>
    <w:rsid w:val="000128EC"/>
    <w:rsid w:val="00016BB4"/>
    <w:rsid w:val="000215C2"/>
    <w:rsid w:val="000229C9"/>
    <w:rsid w:val="00033132"/>
    <w:rsid w:val="00033FAC"/>
    <w:rsid w:val="00034AF8"/>
    <w:rsid w:val="00034EC2"/>
    <w:rsid w:val="00043440"/>
    <w:rsid w:val="00044062"/>
    <w:rsid w:val="0004539E"/>
    <w:rsid w:val="00051572"/>
    <w:rsid w:val="00053BCE"/>
    <w:rsid w:val="00055FA2"/>
    <w:rsid w:val="00057CC3"/>
    <w:rsid w:val="0006230E"/>
    <w:rsid w:val="00062D27"/>
    <w:rsid w:val="00063AFF"/>
    <w:rsid w:val="0006796B"/>
    <w:rsid w:val="00070020"/>
    <w:rsid w:val="00076CD8"/>
    <w:rsid w:val="0007788E"/>
    <w:rsid w:val="000816FD"/>
    <w:rsid w:val="00081DB3"/>
    <w:rsid w:val="00085B75"/>
    <w:rsid w:val="0009089E"/>
    <w:rsid w:val="00090FC2"/>
    <w:rsid w:val="00095FC1"/>
    <w:rsid w:val="00096663"/>
    <w:rsid w:val="000973A4"/>
    <w:rsid w:val="000A06E8"/>
    <w:rsid w:val="000A635C"/>
    <w:rsid w:val="000A7A01"/>
    <w:rsid w:val="000B3ABA"/>
    <w:rsid w:val="000B5450"/>
    <w:rsid w:val="000B6A88"/>
    <w:rsid w:val="000B7627"/>
    <w:rsid w:val="000C1C4E"/>
    <w:rsid w:val="000D1BA2"/>
    <w:rsid w:val="000D50DC"/>
    <w:rsid w:val="000D63B3"/>
    <w:rsid w:val="000E034F"/>
    <w:rsid w:val="000E0BD0"/>
    <w:rsid w:val="000E2777"/>
    <w:rsid w:val="000E38F6"/>
    <w:rsid w:val="000E4512"/>
    <w:rsid w:val="000E4D8F"/>
    <w:rsid w:val="000E7BA3"/>
    <w:rsid w:val="000F103E"/>
    <w:rsid w:val="000F1BA5"/>
    <w:rsid w:val="000F3A94"/>
    <w:rsid w:val="000F773B"/>
    <w:rsid w:val="000F790B"/>
    <w:rsid w:val="00104BF9"/>
    <w:rsid w:val="00105022"/>
    <w:rsid w:val="00105D76"/>
    <w:rsid w:val="00110473"/>
    <w:rsid w:val="00110F7C"/>
    <w:rsid w:val="0011152F"/>
    <w:rsid w:val="001131E3"/>
    <w:rsid w:val="00115C2C"/>
    <w:rsid w:val="00123125"/>
    <w:rsid w:val="00127234"/>
    <w:rsid w:val="00132AA9"/>
    <w:rsid w:val="00136E93"/>
    <w:rsid w:val="00141EBB"/>
    <w:rsid w:val="001448F2"/>
    <w:rsid w:val="00146C5A"/>
    <w:rsid w:val="00147DB4"/>
    <w:rsid w:val="0015197E"/>
    <w:rsid w:val="00155856"/>
    <w:rsid w:val="00155F12"/>
    <w:rsid w:val="00157A59"/>
    <w:rsid w:val="00161AF2"/>
    <w:rsid w:val="00165387"/>
    <w:rsid w:val="00172802"/>
    <w:rsid w:val="00173A0E"/>
    <w:rsid w:val="00174F93"/>
    <w:rsid w:val="0017783E"/>
    <w:rsid w:val="00187002"/>
    <w:rsid w:val="00187BCF"/>
    <w:rsid w:val="001905E0"/>
    <w:rsid w:val="001910AF"/>
    <w:rsid w:val="00195757"/>
    <w:rsid w:val="00195CEC"/>
    <w:rsid w:val="00197E43"/>
    <w:rsid w:val="001A199E"/>
    <w:rsid w:val="001A1E26"/>
    <w:rsid w:val="001A1E79"/>
    <w:rsid w:val="001A241A"/>
    <w:rsid w:val="001A48E6"/>
    <w:rsid w:val="001A57D6"/>
    <w:rsid w:val="001A583D"/>
    <w:rsid w:val="001B0222"/>
    <w:rsid w:val="001B3692"/>
    <w:rsid w:val="001B5F46"/>
    <w:rsid w:val="001C0E88"/>
    <w:rsid w:val="001C37ED"/>
    <w:rsid w:val="001C6014"/>
    <w:rsid w:val="001C7145"/>
    <w:rsid w:val="001C7B96"/>
    <w:rsid w:val="001D2A46"/>
    <w:rsid w:val="001D2B4A"/>
    <w:rsid w:val="001E21B1"/>
    <w:rsid w:val="001E43BF"/>
    <w:rsid w:val="001E4D94"/>
    <w:rsid w:val="001E7A80"/>
    <w:rsid w:val="001F02DE"/>
    <w:rsid w:val="00201F72"/>
    <w:rsid w:val="00210D3F"/>
    <w:rsid w:val="00210FC1"/>
    <w:rsid w:val="00211E89"/>
    <w:rsid w:val="0021393C"/>
    <w:rsid w:val="0021428B"/>
    <w:rsid w:val="00214FCD"/>
    <w:rsid w:val="00215B22"/>
    <w:rsid w:val="00215B85"/>
    <w:rsid w:val="002249EB"/>
    <w:rsid w:val="00227B57"/>
    <w:rsid w:val="00227D5D"/>
    <w:rsid w:val="002368E7"/>
    <w:rsid w:val="00236B1D"/>
    <w:rsid w:val="00242F4F"/>
    <w:rsid w:val="00243F48"/>
    <w:rsid w:val="002442AC"/>
    <w:rsid w:val="00246EAA"/>
    <w:rsid w:val="002520D4"/>
    <w:rsid w:val="00254CC0"/>
    <w:rsid w:val="0025632E"/>
    <w:rsid w:val="002639BF"/>
    <w:rsid w:val="00264F8F"/>
    <w:rsid w:val="002660B7"/>
    <w:rsid w:val="00266887"/>
    <w:rsid w:val="00267B24"/>
    <w:rsid w:val="0027104A"/>
    <w:rsid w:val="00272F42"/>
    <w:rsid w:val="00275A98"/>
    <w:rsid w:val="0027677D"/>
    <w:rsid w:val="00277DF7"/>
    <w:rsid w:val="002802AE"/>
    <w:rsid w:val="0028524B"/>
    <w:rsid w:val="002864EA"/>
    <w:rsid w:val="00291464"/>
    <w:rsid w:val="00293B94"/>
    <w:rsid w:val="00294EE5"/>
    <w:rsid w:val="0029548C"/>
    <w:rsid w:val="002967B9"/>
    <w:rsid w:val="0029716A"/>
    <w:rsid w:val="00297645"/>
    <w:rsid w:val="00297D80"/>
    <w:rsid w:val="002A5A25"/>
    <w:rsid w:val="002A6125"/>
    <w:rsid w:val="002A6878"/>
    <w:rsid w:val="002B3F21"/>
    <w:rsid w:val="002B691B"/>
    <w:rsid w:val="002B7ACB"/>
    <w:rsid w:val="002C0868"/>
    <w:rsid w:val="002C295F"/>
    <w:rsid w:val="002C35AE"/>
    <w:rsid w:val="002C4047"/>
    <w:rsid w:val="002C442A"/>
    <w:rsid w:val="002C4D14"/>
    <w:rsid w:val="002C63B0"/>
    <w:rsid w:val="002D104A"/>
    <w:rsid w:val="002D46E2"/>
    <w:rsid w:val="002E3306"/>
    <w:rsid w:val="002E4FF1"/>
    <w:rsid w:val="002E74C2"/>
    <w:rsid w:val="002E7903"/>
    <w:rsid w:val="003011DB"/>
    <w:rsid w:val="0030286F"/>
    <w:rsid w:val="00303A47"/>
    <w:rsid w:val="003049DB"/>
    <w:rsid w:val="00305A64"/>
    <w:rsid w:val="0031172E"/>
    <w:rsid w:val="00312256"/>
    <w:rsid w:val="0031760F"/>
    <w:rsid w:val="003217C6"/>
    <w:rsid w:val="0032189A"/>
    <w:rsid w:val="00325497"/>
    <w:rsid w:val="00327650"/>
    <w:rsid w:val="00332CF3"/>
    <w:rsid w:val="00334E70"/>
    <w:rsid w:val="00343F3E"/>
    <w:rsid w:val="00345D55"/>
    <w:rsid w:val="003525E5"/>
    <w:rsid w:val="00353B5E"/>
    <w:rsid w:val="00355FF8"/>
    <w:rsid w:val="003609C4"/>
    <w:rsid w:val="00365D94"/>
    <w:rsid w:val="003669BF"/>
    <w:rsid w:val="00367585"/>
    <w:rsid w:val="00370FA0"/>
    <w:rsid w:val="00375F1B"/>
    <w:rsid w:val="0038495B"/>
    <w:rsid w:val="00384D64"/>
    <w:rsid w:val="00386BEB"/>
    <w:rsid w:val="0038729E"/>
    <w:rsid w:val="003952B8"/>
    <w:rsid w:val="0039729C"/>
    <w:rsid w:val="003A07F0"/>
    <w:rsid w:val="003A3211"/>
    <w:rsid w:val="003A3AC1"/>
    <w:rsid w:val="003A537D"/>
    <w:rsid w:val="003A54CA"/>
    <w:rsid w:val="003A5B7C"/>
    <w:rsid w:val="003B08E5"/>
    <w:rsid w:val="003B6AF9"/>
    <w:rsid w:val="003C303C"/>
    <w:rsid w:val="003D1658"/>
    <w:rsid w:val="003D6BC3"/>
    <w:rsid w:val="003D6EFB"/>
    <w:rsid w:val="003D76C2"/>
    <w:rsid w:val="003D7B8B"/>
    <w:rsid w:val="003E507C"/>
    <w:rsid w:val="003E6E84"/>
    <w:rsid w:val="003F4B73"/>
    <w:rsid w:val="004049BD"/>
    <w:rsid w:val="00404E3A"/>
    <w:rsid w:val="004057A5"/>
    <w:rsid w:val="00412330"/>
    <w:rsid w:val="00412862"/>
    <w:rsid w:val="0041432E"/>
    <w:rsid w:val="004153DA"/>
    <w:rsid w:val="00417848"/>
    <w:rsid w:val="0042464C"/>
    <w:rsid w:val="00427193"/>
    <w:rsid w:val="00434978"/>
    <w:rsid w:val="00435245"/>
    <w:rsid w:val="004469F5"/>
    <w:rsid w:val="0044795E"/>
    <w:rsid w:val="00450F26"/>
    <w:rsid w:val="00454AFE"/>
    <w:rsid w:val="00461EF1"/>
    <w:rsid w:val="00462702"/>
    <w:rsid w:val="00477E15"/>
    <w:rsid w:val="00481C81"/>
    <w:rsid w:val="00491EE8"/>
    <w:rsid w:val="00495080"/>
    <w:rsid w:val="004A404B"/>
    <w:rsid w:val="004B41A9"/>
    <w:rsid w:val="004B54DD"/>
    <w:rsid w:val="004B7CE4"/>
    <w:rsid w:val="004B7E6D"/>
    <w:rsid w:val="004C28E6"/>
    <w:rsid w:val="004C586D"/>
    <w:rsid w:val="004C591B"/>
    <w:rsid w:val="004D207A"/>
    <w:rsid w:val="004D2C94"/>
    <w:rsid w:val="004D5495"/>
    <w:rsid w:val="004D6F9B"/>
    <w:rsid w:val="004D7CCE"/>
    <w:rsid w:val="004E39EE"/>
    <w:rsid w:val="004E4C71"/>
    <w:rsid w:val="004F1073"/>
    <w:rsid w:val="004F17F9"/>
    <w:rsid w:val="004F4328"/>
    <w:rsid w:val="004F4EEF"/>
    <w:rsid w:val="004F7189"/>
    <w:rsid w:val="004F79B5"/>
    <w:rsid w:val="005014DC"/>
    <w:rsid w:val="00502916"/>
    <w:rsid w:val="00503221"/>
    <w:rsid w:val="00505380"/>
    <w:rsid w:val="00506177"/>
    <w:rsid w:val="00510895"/>
    <w:rsid w:val="00517E5C"/>
    <w:rsid w:val="00517F55"/>
    <w:rsid w:val="00523F43"/>
    <w:rsid w:val="005245C6"/>
    <w:rsid w:val="00532358"/>
    <w:rsid w:val="00532913"/>
    <w:rsid w:val="00532957"/>
    <w:rsid w:val="0053576D"/>
    <w:rsid w:val="005411DC"/>
    <w:rsid w:val="005438D0"/>
    <w:rsid w:val="005469C6"/>
    <w:rsid w:val="0054710A"/>
    <w:rsid w:val="00547F73"/>
    <w:rsid w:val="00563910"/>
    <w:rsid w:val="00566418"/>
    <w:rsid w:val="00570600"/>
    <w:rsid w:val="00574172"/>
    <w:rsid w:val="00581B0A"/>
    <w:rsid w:val="00583A25"/>
    <w:rsid w:val="005842BA"/>
    <w:rsid w:val="005875FE"/>
    <w:rsid w:val="0059174F"/>
    <w:rsid w:val="005A0D3F"/>
    <w:rsid w:val="005A3471"/>
    <w:rsid w:val="005B2E41"/>
    <w:rsid w:val="005B4E4C"/>
    <w:rsid w:val="005C1F8D"/>
    <w:rsid w:val="005C7E0D"/>
    <w:rsid w:val="005D4CEF"/>
    <w:rsid w:val="005E10DA"/>
    <w:rsid w:val="005E42AE"/>
    <w:rsid w:val="005F074F"/>
    <w:rsid w:val="005F1971"/>
    <w:rsid w:val="005F3CF6"/>
    <w:rsid w:val="005F436A"/>
    <w:rsid w:val="005F527D"/>
    <w:rsid w:val="005F58EA"/>
    <w:rsid w:val="006040AC"/>
    <w:rsid w:val="00611061"/>
    <w:rsid w:val="006124D6"/>
    <w:rsid w:val="006137CF"/>
    <w:rsid w:val="0061427A"/>
    <w:rsid w:val="006154EF"/>
    <w:rsid w:val="0061593C"/>
    <w:rsid w:val="0061595C"/>
    <w:rsid w:val="00616EBB"/>
    <w:rsid w:val="006202CF"/>
    <w:rsid w:val="00621B20"/>
    <w:rsid w:val="0062516E"/>
    <w:rsid w:val="00625D63"/>
    <w:rsid w:val="0063347F"/>
    <w:rsid w:val="006343B0"/>
    <w:rsid w:val="00640CD2"/>
    <w:rsid w:val="0064673D"/>
    <w:rsid w:val="00647B56"/>
    <w:rsid w:val="00650947"/>
    <w:rsid w:val="00650D13"/>
    <w:rsid w:val="00653F5F"/>
    <w:rsid w:val="00654EBD"/>
    <w:rsid w:val="00660E16"/>
    <w:rsid w:val="0066493B"/>
    <w:rsid w:val="00665797"/>
    <w:rsid w:val="00672C6C"/>
    <w:rsid w:val="006770A6"/>
    <w:rsid w:val="00680F04"/>
    <w:rsid w:val="00682122"/>
    <w:rsid w:val="006821D0"/>
    <w:rsid w:val="00687A34"/>
    <w:rsid w:val="00690DDD"/>
    <w:rsid w:val="006924FC"/>
    <w:rsid w:val="006A0484"/>
    <w:rsid w:val="006B2124"/>
    <w:rsid w:val="006B27E5"/>
    <w:rsid w:val="006B3A56"/>
    <w:rsid w:val="006C2147"/>
    <w:rsid w:val="006D0272"/>
    <w:rsid w:val="006D0439"/>
    <w:rsid w:val="006D13A7"/>
    <w:rsid w:val="006D2428"/>
    <w:rsid w:val="006D337F"/>
    <w:rsid w:val="006D474B"/>
    <w:rsid w:val="006D7519"/>
    <w:rsid w:val="006E1C64"/>
    <w:rsid w:val="006E3F18"/>
    <w:rsid w:val="006E62D5"/>
    <w:rsid w:val="00701FF7"/>
    <w:rsid w:val="0070267A"/>
    <w:rsid w:val="00702A56"/>
    <w:rsid w:val="00703D41"/>
    <w:rsid w:val="00706C02"/>
    <w:rsid w:val="007125FB"/>
    <w:rsid w:val="00713E61"/>
    <w:rsid w:val="0071446D"/>
    <w:rsid w:val="00714AF0"/>
    <w:rsid w:val="00716712"/>
    <w:rsid w:val="00717347"/>
    <w:rsid w:val="0071762F"/>
    <w:rsid w:val="00720730"/>
    <w:rsid w:val="00721954"/>
    <w:rsid w:val="00723991"/>
    <w:rsid w:val="00723B07"/>
    <w:rsid w:val="0072592B"/>
    <w:rsid w:val="00725E53"/>
    <w:rsid w:val="00727A7D"/>
    <w:rsid w:val="00727B22"/>
    <w:rsid w:val="007315CE"/>
    <w:rsid w:val="007319C1"/>
    <w:rsid w:val="00732BDD"/>
    <w:rsid w:val="007440E0"/>
    <w:rsid w:val="007456C2"/>
    <w:rsid w:val="00746D1A"/>
    <w:rsid w:val="00747DAF"/>
    <w:rsid w:val="00760320"/>
    <w:rsid w:val="00764CEB"/>
    <w:rsid w:val="00765664"/>
    <w:rsid w:val="00773868"/>
    <w:rsid w:val="0077570F"/>
    <w:rsid w:val="007849C7"/>
    <w:rsid w:val="00786605"/>
    <w:rsid w:val="00791284"/>
    <w:rsid w:val="00793FD4"/>
    <w:rsid w:val="007949EC"/>
    <w:rsid w:val="007963B5"/>
    <w:rsid w:val="007A3FF6"/>
    <w:rsid w:val="007A47CE"/>
    <w:rsid w:val="007A6DBE"/>
    <w:rsid w:val="007A742B"/>
    <w:rsid w:val="007B15A6"/>
    <w:rsid w:val="007B19E7"/>
    <w:rsid w:val="007B62C6"/>
    <w:rsid w:val="007C391C"/>
    <w:rsid w:val="007C6F8C"/>
    <w:rsid w:val="007D3EB6"/>
    <w:rsid w:val="007D45EC"/>
    <w:rsid w:val="007E1387"/>
    <w:rsid w:val="007E4608"/>
    <w:rsid w:val="007E519D"/>
    <w:rsid w:val="007F1692"/>
    <w:rsid w:val="007F296F"/>
    <w:rsid w:val="007F62BB"/>
    <w:rsid w:val="007F68DD"/>
    <w:rsid w:val="00802897"/>
    <w:rsid w:val="008031A1"/>
    <w:rsid w:val="00803EA4"/>
    <w:rsid w:val="00806227"/>
    <w:rsid w:val="00807A49"/>
    <w:rsid w:val="00810BFE"/>
    <w:rsid w:val="00812D02"/>
    <w:rsid w:val="00812DC3"/>
    <w:rsid w:val="008156EA"/>
    <w:rsid w:val="00817CB1"/>
    <w:rsid w:val="00820DBD"/>
    <w:rsid w:val="008255DF"/>
    <w:rsid w:val="00825624"/>
    <w:rsid w:val="00825937"/>
    <w:rsid w:val="008261BA"/>
    <w:rsid w:val="00827389"/>
    <w:rsid w:val="00840B92"/>
    <w:rsid w:val="00844437"/>
    <w:rsid w:val="00845893"/>
    <w:rsid w:val="00846A67"/>
    <w:rsid w:val="00847535"/>
    <w:rsid w:val="00853A13"/>
    <w:rsid w:val="00856208"/>
    <w:rsid w:val="00856943"/>
    <w:rsid w:val="00857B01"/>
    <w:rsid w:val="0087213C"/>
    <w:rsid w:val="00873F97"/>
    <w:rsid w:val="00874700"/>
    <w:rsid w:val="0087475A"/>
    <w:rsid w:val="00875D67"/>
    <w:rsid w:val="008811ED"/>
    <w:rsid w:val="00883739"/>
    <w:rsid w:val="00885397"/>
    <w:rsid w:val="0089376F"/>
    <w:rsid w:val="00893F7D"/>
    <w:rsid w:val="0089571D"/>
    <w:rsid w:val="00895F43"/>
    <w:rsid w:val="00896734"/>
    <w:rsid w:val="00897BDF"/>
    <w:rsid w:val="008A3736"/>
    <w:rsid w:val="008A4B06"/>
    <w:rsid w:val="008A79F8"/>
    <w:rsid w:val="008B0141"/>
    <w:rsid w:val="008B231C"/>
    <w:rsid w:val="008B5F24"/>
    <w:rsid w:val="008B6415"/>
    <w:rsid w:val="008C0786"/>
    <w:rsid w:val="008C2655"/>
    <w:rsid w:val="008D065C"/>
    <w:rsid w:val="008D2067"/>
    <w:rsid w:val="008D5F6F"/>
    <w:rsid w:val="008D758C"/>
    <w:rsid w:val="008E0D21"/>
    <w:rsid w:val="008E57D0"/>
    <w:rsid w:val="008E593D"/>
    <w:rsid w:val="009034A1"/>
    <w:rsid w:val="009062F5"/>
    <w:rsid w:val="00911022"/>
    <w:rsid w:val="00911F09"/>
    <w:rsid w:val="009151A3"/>
    <w:rsid w:val="009206C7"/>
    <w:rsid w:val="00920A90"/>
    <w:rsid w:val="0093221E"/>
    <w:rsid w:val="0093694B"/>
    <w:rsid w:val="00941EFC"/>
    <w:rsid w:val="00953506"/>
    <w:rsid w:val="0095527A"/>
    <w:rsid w:val="00955C5B"/>
    <w:rsid w:val="00962FFF"/>
    <w:rsid w:val="00966D81"/>
    <w:rsid w:val="00971AC0"/>
    <w:rsid w:val="00974953"/>
    <w:rsid w:val="00974E45"/>
    <w:rsid w:val="0097559B"/>
    <w:rsid w:val="00975E8F"/>
    <w:rsid w:val="009803AF"/>
    <w:rsid w:val="00991BA1"/>
    <w:rsid w:val="009927B2"/>
    <w:rsid w:val="00993252"/>
    <w:rsid w:val="009A1EDB"/>
    <w:rsid w:val="009A38A0"/>
    <w:rsid w:val="009A4DA2"/>
    <w:rsid w:val="009A6BF4"/>
    <w:rsid w:val="009A7917"/>
    <w:rsid w:val="009B085E"/>
    <w:rsid w:val="009B0CF8"/>
    <w:rsid w:val="009B2A3B"/>
    <w:rsid w:val="009B423C"/>
    <w:rsid w:val="009B48AC"/>
    <w:rsid w:val="009C1262"/>
    <w:rsid w:val="009C1833"/>
    <w:rsid w:val="009C505A"/>
    <w:rsid w:val="009C656E"/>
    <w:rsid w:val="009D72DE"/>
    <w:rsid w:val="009E09ED"/>
    <w:rsid w:val="00A0122A"/>
    <w:rsid w:val="00A016F9"/>
    <w:rsid w:val="00A018A0"/>
    <w:rsid w:val="00A05E8C"/>
    <w:rsid w:val="00A066A4"/>
    <w:rsid w:val="00A0713F"/>
    <w:rsid w:val="00A27395"/>
    <w:rsid w:val="00A31551"/>
    <w:rsid w:val="00A31D76"/>
    <w:rsid w:val="00A41FD4"/>
    <w:rsid w:val="00A4318B"/>
    <w:rsid w:val="00A4798F"/>
    <w:rsid w:val="00A47B8B"/>
    <w:rsid w:val="00A61B8C"/>
    <w:rsid w:val="00A674E8"/>
    <w:rsid w:val="00A75529"/>
    <w:rsid w:val="00A76E4B"/>
    <w:rsid w:val="00A80D4B"/>
    <w:rsid w:val="00A820DF"/>
    <w:rsid w:val="00A84F2F"/>
    <w:rsid w:val="00A87DE0"/>
    <w:rsid w:val="00A92A12"/>
    <w:rsid w:val="00A96C38"/>
    <w:rsid w:val="00A97932"/>
    <w:rsid w:val="00AA5BC7"/>
    <w:rsid w:val="00AA731E"/>
    <w:rsid w:val="00AB1C04"/>
    <w:rsid w:val="00AB6DC0"/>
    <w:rsid w:val="00AB74A4"/>
    <w:rsid w:val="00AC0EB1"/>
    <w:rsid w:val="00AC160E"/>
    <w:rsid w:val="00AC71B5"/>
    <w:rsid w:val="00AD511E"/>
    <w:rsid w:val="00AD6EDC"/>
    <w:rsid w:val="00AD7AA2"/>
    <w:rsid w:val="00AE06E8"/>
    <w:rsid w:val="00AE2364"/>
    <w:rsid w:val="00AE3FA6"/>
    <w:rsid w:val="00AE41EC"/>
    <w:rsid w:val="00AE4E2E"/>
    <w:rsid w:val="00AE5BE4"/>
    <w:rsid w:val="00AF676B"/>
    <w:rsid w:val="00AF7136"/>
    <w:rsid w:val="00AF7D47"/>
    <w:rsid w:val="00B01901"/>
    <w:rsid w:val="00B01EDE"/>
    <w:rsid w:val="00B02802"/>
    <w:rsid w:val="00B02B8F"/>
    <w:rsid w:val="00B0467A"/>
    <w:rsid w:val="00B10C39"/>
    <w:rsid w:val="00B13BCF"/>
    <w:rsid w:val="00B14EA5"/>
    <w:rsid w:val="00B173AE"/>
    <w:rsid w:val="00B279C2"/>
    <w:rsid w:val="00B27FB5"/>
    <w:rsid w:val="00B35DA0"/>
    <w:rsid w:val="00B4148C"/>
    <w:rsid w:val="00B46280"/>
    <w:rsid w:val="00B46FAA"/>
    <w:rsid w:val="00B526A0"/>
    <w:rsid w:val="00B52A9D"/>
    <w:rsid w:val="00B541A6"/>
    <w:rsid w:val="00B55189"/>
    <w:rsid w:val="00B56771"/>
    <w:rsid w:val="00B60AAD"/>
    <w:rsid w:val="00B61763"/>
    <w:rsid w:val="00B6432C"/>
    <w:rsid w:val="00B65CA9"/>
    <w:rsid w:val="00B67E63"/>
    <w:rsid w:val="00B7095B"/>
    <w:rsid w:val="00B71D8C"/>
    <w:rsid w:val="00B7573F"/>
    <w:rsid w:val="00B762A3"/>
    <w:rsid w:val="00B76917"/>
    <w:rsid w:val="00B80A8D"/>
    <w:rsid w:val="00B83E64"/>
    <w:rsid w:val="00B90DF0"/>
    <w:rsid w:val="00B96A1B"/>
    <w:rsid w:val="00BA366A"/>
    <w:rsid w:val="00BA5B22"/>
    <w:rsid w:val="00BB13F2"/>
    <w:rsid w:val="00BB5D1A"/>
    <w:rsid w:val="00BB7F6A"/>
    <w:rsid w:val="00BC7A6D"/>
    <w:rsid w:val="00BD02C5"/>
    <w:rsid w:val="00BE197D"/>
    <w:rsid w:val="00BE50C2"/>
    <w:rsid w:val="00BE578A"/>
    <w:rsid w:val="00BE665E"/>
    <w:rsid w:val="00BF0E7A"/>
    <w:rsid w:val="00BF5DFC"/>
    <w:rsid w:val="00BF7908"/>
    <w:rsid w:val="00C0280E"/>
    <w:rsid w:val="00C0329E"/>
    <w:rsid w:val="00C071C8"/>
    <w:rsid w:val="00C1008E"/>
    <w:rsid w:val="00C105FC"/>
    <w:rsid w:val="00C11883"/>
    <w:rsid w:val="00C119A4"/>
    <w:rsid w:val="00C12977"/>
    <w:rsid w:val="00C150FD"/>
    <w:rsid w:val="00C152AE"/>
    <w:rsid w:val="00C269C9"/>
    <w:rsid w:val="00C2721B"/>
    <w:rsid w:val="00C30BF6"/>
    <w:rsid w:val="00C31B19"/>
    <w:rsid w:val="00C32825"/>
    <w:rsid w:val="00C3287D"/>
    <w:rsid w:val="00C33DEE"/>
    <w:rsid w:val="00C34F37"/>
    <w:rsid w:val="00C43D3B"/>
    <w:rsid w:val="00C44AD2"/>
    <w:rsid w:val="00C45101"/>
    <w:rsid w:val="00C51712"/>
    <w:rsid w:val="00C528C0"/>
    <w:rsid w:val="00C53C1A"/>
    <w:rsid w:val="00C55ACC"/>
    <w:rsid w:val="00C56500"/>
    <w:rsid w:val="00C6130D"/>
    <w:rsid w:val="00C64342"/>
    <w:rsid w:val="00C6504A"/>
    <w:rsid w:val="00C70B77"/>
    <w:rsid w:val="00C7327D"/>
    <w:rsid w:val="00C74AA1"/>
    <w:rsid w:val="00C767C9"/>
    <w:rsid w:val="00C76DB1"/>
    <w:rsid w:val="00C77D18"/>
    <w:rsid w:val="00C84E53"/>
    <w:rsid w:val="00C878AA"/>
    <w:rsid w:val="00C9221E"/>
    <w:rsid w:val="00C931CB"/>
    <w:rsid w:val="00C965A8"/>
    <w:rsid w:val="00CB0ED7"/>
    <w:rsid w:val="00CB688B"/>
    <w:rsid w:val="00CB745D"/>
    <w:rsid w:val="00CB7FC8"/>
    <w:rsid w:val="00CC011D"/>
    <w:rsid w:val="00CC0796"/>
    <w:rsid w:val="00CC1E05"/>
    <w:rsid w:val="00CC7576"/>
    <w:rsid w:val="00CD67CD"/>
    <w:rsid w:val="00CE3B59"/>
    <w:rsid w:val="00CE4570"/>
    <w:rsid w:val="00CE4A29"/>
    <w:rsid w:val="00CE4F9E"/>
    <w:rsid w:val="00CE63F3"/>
    <w:rsid w:val="00CE7071"/>
    <w:rsid w:val="00CE75E7"/>
    <w:rsid w:val="00CF1D85"/>
    <w:rsid w:val="00CF70A7"/>
    <w:rsid w:val="00D00C5A"/>
    <w:rsid w:val="00D01164"/>
    <w:rsid w:val="00D02F82"/>
    <w:rsid w:val="00D04552"/>
    <w:rsid w:val="00D06895"/>
    <w:rsid w:val="00D0766C"/>
    <w:rsid w:val="00D214C4"/>
    <w:rsid w:val="00D23310"/>
    <w:rsid w:val="00D24C5E"/>
    <w:rsid w:val="00D26ADC"/>
    <w:rsid w:val="00D32C15"/>
    <w:rsid w:val="00D34652"/>
    <w:rsid w:val="00D347A5"/>
    <w:rsid w:val="00D4012C"/>
    <w:rsid w:val="00D40BEA"/>
    <w:rsid w:val="00D41D82"/>
    <w:rsid w:val="00D50FA4"/>
    <w:rsid w:val="00D52FE9"/>
    <w:rsid w:val="00D532B5"/>
    <w:rsid w:val="00D5351F"/>
    <w:rsid w:val="00D565A7"/>
    <w:rsid w:val="00D5679E"/>
    <w:rsid w:val="00D61EE6"/>
    <w:rsid w:val="00D621A1"/>
    <w:rsid w:val="00D62444"/>
    <w:rsid w:val="00D7614D"/>
    <w:rsid w:val="00D83835"/>
    <w:rsid w:val="00D87713"/>
    <w:rsid w:val="00D87B3D"/>
    <w:rsid w:val="00D92CC7"/>
    <w:rsid w:val="00D97F94"/>
    <w:rsid w:val="00DA1C86"/>
    <w:rsid w:val="00DA3D39"/>
    <w:rsid w:val="00DB40B7"/>
    <w:rsid w:val="00DB45EE"/>
    <w:rsid w:val="00DB4713"/>
    <w:rsid w:val="00DB6814"/>
    <w:rsid w:val="00DC528A"/>
    <w:rsid w:val="00DC5C81"/>
    <w:rsid w:val="00DD0534"/>
    <w:rsid w:val="00DE3405"/>
    <w:rsid w:val="00DE67F8"/>
    <w:rsid w:val="00DE682B"/>
    <w:rsid w:val="00DF02B6"/>
    <w:rsid w:val="00DF5569"/>
    <w:rsid w:val="00DF5BCD"/>
    <w:rsid w:val="00DF6C33"/>
    <w:rsid w:val="00DF791F"/>
    <w:rsid w:val="00E04B98"/>
    <w:rsid w:val="00E05E79"/>
    <w:rsid w:val="00E1393C"/>
    <w:rsid w:val="00E1508B"/>
    <w:rsid w:val="00E152CB"/>
    <w:rsid w:val="00E1551C"/>
    <w:rsid w:val="00E22404"/>
    <w:rsid w:val="00E24423"/>
    <w:rsid w:val="00E3404A"/>
    <w:rsid w:val="00E343EB"/>
    <w:rsid w:val="00E355A0"/>
    <w:rsid w:val="00E37F34"/>
    <w:rsid w:val="00E4176F"/>
    <w:rsid w:val="00E436A8"/>
    <w:rsid w:val="00E4595F"/>
    <w:rsid w:val="00E459BE"/>
    <w:rsid w:val="00E45BA6"/>
    <w:rsid w:val="00E45E3C"/>
    <w:rsid w:val="00E5069B"/>
    <w:rsid w:val="00E562A2"/>
    <w:rsid w:val="00E5732B"/>
    <w:rsid w:val="00E60B49"/>
    <w:rsid w:val="00E65046"/>
    <w:rsid w:val="00E67845"/>
    <w:rsid w:val="00E765D7"/>
    <w:rsid w:val="00E86853"/>
    <w:rsid w:val="00E8784F"/>
    <w:rsid w:val="00E91BB0"/>
    <w:rsid w:val="00E9293A"/>
    <w:rsid w:val="00E9330A"/>
    <w:rsid w:val="00EA1F64"/>
    <w:rsid w:val="00EA38CB"/>
    <w:rsid w:val="00EA433E"/>
    <w:rsid w:val="00EA6E22"/>
    <w:rsid w:val="00EB1DD7"/>
    <w:rsid w:val="00EB30C9"/>
    <w:rsid w:val="00EB5031"/>
    <w:rsid w:val="00EB5228"/>
    <w:rsid w:val="00EB5562"/>
    <w:rsid w:val="00EC1579"/>
    <w:rsid w:val="00EC342D"/>
    <w:rsid w:val="00EC4432"/>
    <w:rsid w:val="00ED217B"/>
    <w:rsid w:val="00ED2ABC"/>
    <w:rsid w:val="00ED4093"/>
    <w:rsid w:val="00ED5CCB"/>
    <w:rsid w:val="00ED7C51"/>
    <w:rsid w:val="00EE19FA"/>
    <w:rsid w:val="00EE35DA"/>
    <w:rsid w:val="00EF23A0"/>
    <w:rsid w:val="00EF4F32"/>
    <w:rsid w:val="00EF5B11"/>
    <w:rsid w:val="00EF67F8"/>
    <w:rsid w:val="00EF6FB1"/>
    <w:rsid w:val="00F011D2"/>
    <w:rsid w:val="00F02169"/>
    <w:rsid w:val="00F038C8"/>
    <w:rsid w:val="00F04C1A"/>
    <w:rsid w:val="00F23715"/>
    <w:rsid w:val="00F245CD"/>
    <w:rsid w:val="00F30393"/>
    <w:rsid w:val="00F34A6B"/>
    <w:rsid w:val="00F36306"/>
    <w:rsid w:val="00F408D1"/>
    <w:rsid w:val="00F417D7"/>
    <w:rsid w:val="00F4367B"/>
    <w:rsid w:val="00F44E7E"/>
    <w:rsid w:val="00F468AD"/>
    <w:rsid w:val="00F52F57"/>
    <w:rsid w:val="00F55975"/>
    <w:rsid w:val="00F652F9"/>
    <w:rsid w:val="00F66631"/>
    <w:rsid w:val="00F66782"/>
    <w:rsid w:val="00F67A8B"/>
    <w:rsid w:val="00F751FF"/>
    <w:rsid w:val="00F8035E"/>
    <w:rsid w:val="00F81ED5"/>
    <w:rsid w:val="00F8787E"/>
    <w:rsid w:val="00F95A8B"/>
    <w:rsid w:val="00F95D74"/>
    <w:rsid w:val="00FA008B"/>
    <w:rsid w:val="00FA168F"/>
    <w:rsid w:val="00FA3CE6"/>
    <w:rsid w:val="00FA7D2D"/>
    <w:rsid w:val="00FB2774"/>
    <w:rsid w:val="00FB4707"/>
    <w:rsid w:val="00FB4F11"/>
    <w:rsid w:val="00FB752F"/>
    <w:rsid w:val="00FC3BBD"/>
    <w:rsid w:val="00FC580C"/>
    <w:rsid w:val="00FC5DF2"/>
    <w:rsid w:val="00FE1856"/>
    <w:rsid w:val="00FE3CD7"/>
    <w:rsid w:val="00FE62AD"/>
    <w:rsid w:val="00FE79B8"/>
    <w:rsid w:val="00FF4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A731E"/>
    <w:pPr>
      <w:jc w:val="both"/>
    </w:pPr>
    <w:rPr>
      <w:sz w:val="22"/>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Введение...,Б1,Heading 1i"/>
    <w:basedOn w:val="a4"/>
    <w:next w:val="a4"/>
    <w:qFormat/>
    <w:rsid w:val="00ED4093"/>
    <w:pPr>
      <w:keepNext/>
      <w:spacing w:before="240" w:after="60"/>
      <w:jc w:val="left"/>
      <w:outlineLvl w:val="0"/>
    </w:pPr>
    <w:rPr>
      <w:rFonts w:ascii="Arial" w:hAnsi="Arial" w:cs="Arial"/>
      <w:b/>
      <w:bCs/>
      <w:kern w:val="32"/>
      <w:sz w:val="32"/>
      <w:szCs w:val="32"/>
    </w:rPr>
  </w:style>
  <w:style w:type="paragraph" w:styleId="22">
    <w:name w:val="heading 2"/>
    <w:aliases w:val="H2,H2 Знак,Заголовок 21,2,h2,Б2,RTC,iz2,Numbered text 3,HD2,heading 2,Heading 2 Hidden,Раздел Знак,Level 2 Topic Heading,H21,Major,CHS,H2-Heading 2,l2,Header2,22,heading2,list2,A,A.B.C.,list 2,Heading2,Heading Indent No L2"/>
    <w:basedOn w:val="a4"/>
    <w:next w:val="a4"/>
    <w:qFormat/>
    <w:rsid w:val="00ED4093"/>
    <w:pPr>
      <w:keepNext/>
      <w:spacing w:before="240" w:after="60"/>
      <w:jc w:val="left"/>
      <w:outlineLvl w:val="1"/>
    </w:pPr>
    <w:rPr>
      <w:rFonts w:ascii="Arial" w:hAnsi="Arial" w:cs="Arial"/>
      <w:b/>
      <w:bCs/>
      <w:iCs/>
      <w:sz w:val="28"/>
      <w:szCs w:val="28"/>
    </w:rPr>
  </w:style>
  <w:style w:type="paragraph" w:styleId="33">
    <w:name w:val="heading 3"/>
    <w:basedOn w:val="a4"/>
    <w:next w:val="a4"/>
    <w:qFormat/>
    <w:rsid w:val="00ED4093"/>
    <w:pPr>
      <w:keepNext/>
      <w:spacing w:before="240" w:after="60"/>
      <w:jc w:val="left"/>
      <w:outlineLvl w:val="2"/>
    </w:pPr>
    <w:rPr>
      <w:rFonts w:ascii="Arial" w:hAnsi="Arial" w:cs="Arial"/>
      <w:b/>
      <w:bCs/>
      <w:sz w:val="24"/>
      <w:szCs w:val="26"/>
    </w:rPr>
  </w:style>
  <w:style w:type="paragraph" w:styleId="41">
    <w:name w:val="heading 4"/>
    <w:aliases w:val=" Знак30,Знак30"/>
    <w:basedOn w:val="a4"/>
    <w:next w:val="a4"/>
    <w:qFormat/>
    <w:rsid w:val="00ED4093"/>
    <w:pPr>
      <w:keepNext/>
      <w:spacing w:before="240" w:after="60"/>
      <w:jc w:val="left"/>
      <w:outlineLvl w:val="3"/>
    </w:pPr>
    <w:rPr>
      <w:rFonts w:ascii="Arial" w:hAnsi="Arial"/>
      <w:b/>
      <w:bCs/>
      <w:sz w:val="20"/>
      <w:szCs w:val="28"/>
    </w:rPr>
  </w:style>
  <w:style w:type="paragraph" w:styleId="51">
    <w:name w:val="heading 5"/>
    <w:basedOn w:val="a4"/>
    <w:next w:val="a4"/>
    <w:qFormat/>
    <w:rsid w:val="00ED4093"/>
    <w:pPr>
      <w:spacing w:before="240" w:after="60"/>
      <w:jc w:val="left"/>
      <w:outlineLvl w:val="4"/>
    </w:pPr>
    <w:rPr>
      <w:rFonts w:ascii="Arial" w:hAnsi="Arial"/>
      <w:b/>
      <w:bCs/>
      <w:iCs/>
      <w:sz w:val="18"/>
      <w:szCs w:val="26"/>
    </w:rPr>
  </w:style>
  <w:style w:type="paragraph" w:styleId="6">
    <w:name w:val="heading 6"/>
    <w:basedOn w:val="a4"/>
    <w:next w:val="a4"/>
    <w:qFormat/>
    <w:rsid w:val="00ED4093"/>
    <w:pPr>
      <w:spacing w:before="240" w:after="60"/>
      <w:outlineLvl w:val="5"/>
    </w:pPr>
    <w:rPr>
      <w:b/>
      <w:bCs/>
      <w:szCs w:val="22"/>
    </w:rPr>
  </w:style>
  <w:style w:type="paragraph" w:styleId="7">
    <w:name w:val="heading 7"/>
    <w:basedOn w:val="a4"/>
    <w:next w:val="a4"/>
    <w:qFormat/>
    <w:pPr>
      <w:numPr>
        <w:ilvl w:val="6"/>
        <w:numId w:val="10"/>
      </w:numPr>
      <w:spacing w:before="240"/>
      <w:outlineLvl w:val="6"/>
    </w:pPr>
    <w:rPr>
      <w:rFonts w:ascii="Arial" w:hAnsi="Arial"/>
      <w:sz w:val="20"/>
      <w:szCs w:val="20"/>
    </w:rPr>
  </w:style>
  <w:style w:type="paragraph" w:styleId="8">
    <w:name w:val="heading 8"/>
    <w:basedOn w:val="a4"/>
    <w:next w:val="a4"/>
    <w:qFormat/>
    <w:pPr>
      <w:numPr>
        <w:ilvl w:val="7"/>
        <w:numId w:val="10"/>
      </w:numPr>
      <w:spacing w:before="240"/>
      <w:outlineLvl w:val="7"/>
    </w:pPr>
    <w:rPr>
      <w:rFonts w:ascii="Arial" w:hAnsi="Arial"/>
      <w:i/>
      <w:sz w:val="20"/>
      <w:szCs w:val="20"/>
    </w:rPr>
  </w:style>
  <w:style w:type="paragraph" w:styleId="9">
    <w:name w:val="heading 9"/>
    <w:basedOn w:val="a4"/>
    <w:next w:val="a4"/>
    <w:qFormat/>
    <w:pPr>
      <w:numPr>
        <w:ilvl w:val="8"/>
        <w:numId w:val="10"/>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2">
    <w:name w:val="Основной текст с отступом1"/>
    <w:basedOn w:val="a4"/>
    <w:pPr>
      <w:spacing w:before="60"/>
      <w:ind w:firstLine="851"/>
    </w:pPr>
    <w:rPr>
      <w:szCs w:val="20"/>
    </w:rPr>
  </w:style>
  <w:style w:type="paragraph" w:styleId="a8">
    <w:name w:val="Body Text Indent"/>
    <w:basedOn w:val="a4"/>
    <w:rsid w:val="00ED4093"/>
    <w:pPr>
      <w:ind w:firstLine="709"/>
    </w:pPr>
    <w:rPr>
      <w:rFonts w:ascii="Verdana" w:hAnsi="Verdana"/>
      <w:i/>
      <w:lang w:val="de-DE"/>
    </w:rPr>
  </w:style>
  <w:style w:type="paragraph" w:styleId="a9">
    <w:name w:val="List Bullet"/>
    <w:basedOn w:val="a4"/>
    <w:autoRedefine/>
    <w:pPr>
      <w:widowControl w:val="0"/>
    </w:pPr>
  </w:style>
  <w:style w:type="paragraph" w:styleId="20">
    <w:name w:val="List Bullet 2"/>
    <w:basedOn w:val="a4"/>
    <w:autoRedefine/>
    <w:pPr>
      <w:numPr>
        <w:numId w:val="1"/>
      </w:numPr>
      <w:tabs>
        <w:tab w:val="clear" w:pos="643"/>
        <w:tab w:val="num" w:pos="360"/>
      </w:tabs>
      <w:ind w:left="0" w:firstLine="0"/>
    </w:pPr>
    <w:rPr>
      <w:szCs w:val="20"/>
    </w:rPr>
  </w:style>
  <w:style w:type="paragraph" w:styleId="30">
    <w:name w:val="List Bullet 3"/>
    <w:basedOn w:val="a4"/>
    <w:autoRedefine/>
    <w:pPr>
      <w:numPr>
        <w:numId w:val="2"/>
      </w:numPr>
      <w:tabs>
        <w:tab w:val="clear" w:pos="926"/>
        <w:tab w:val="num" w:pos="360"/>
      </w:tabs>
      <w:ind w:left="0" w:firstLine="0"/>
    </w:pPr>
    <w:rPr>
      <w:szCs w:val="20"/>
    </w:rPr>
  </w:style>
  <w:style w:type="paragraph" w:styleId="40">
    <w:name w:val="List Bullet 4"/>
    <w:basedOn w:val="a4"/>
    <w:autoRedefine/>
    <w:pPr>
      <w:numPr>
        <w:numId w:val="3"/>
      </w:numPr>
    </w:pPr>
    <w:rPr>
      <w:szCs w:val="20"/>
    </w:rPr>
  </w:style>
  <w:style w:type="paragraph" w:styleId="50">
    <w:name w:val="List Bullet 5"/>
    <w:basedOn w:val="a4"/>
    <w:autoRedefine/>
    <w:pPr>
      <w:numPr>
        <w:numId w:val="4"/>
      </w:numPr>
    </w:pPr>
    <w:rPr>
      <w:szCs w:val="20"/>
    </w:rPr>
  </w:style>
  <w:style w:type="paragraph" w:styleId="a">
    <w:name w:val="List Number"/>
    <w:basedOn w:val="a4"/>
    <w:pPr>
      <w:numPr>
        <w:numId w:val="5"/>
      </w:numPr>
    </w:pPr>
    <w:rPr>
      <w:szCs w:val="20"/>
    </w:rPr>
  </w:style>
  <w:style w:type="paragraph" w:styleId="2">
    <w:name w:val="List Number 2"/>
    <w:basedOn w:val="a4"/>
    <w:pPr>
      <w:numPr>
        <w:numId w:val="6"/>
      </w:numPr>
    </w:pPr>
    <w:rPr>
      <w:szCs w:val="20"/>
    </w:rPr>
  </w:style>
  <w:style w:type="paragraph" w:styleId="3">
    <w:name w:val="List Number 3"/>
    <w:basedOn w:val="a4"/>
    <w:pPr>
      <w:numPr>
        <w:numId w:val="7"/>
      </w:numPr>
    </w:pPr>
    <w:rPr>
      <w:szCs w:val="20"/>
    </w:rPr>
  </w:style>
  <w:style w:type="paragraph" w:styleId="4">
    <w:name w:val="List Number 4"/>
    <w:basedOn w:val="a4"/>
    <w:pPr>
      <w:numPr>
        <w:numId w:val="8"/>
      </w:numPr>
    </w:pPr>
    <w:rPr>
      <w:szCs w:val="20"/>
    </w:rPr>
  </w:style>
  <w:style w:type="paragraph" w:styleId="5">
    <w:name w:val="List Number 5"/>
    <w:basedOn w:val="a4"/>
    <w:pPr>
      <w:numPr>
        <w:numId w:val="9"/>
      </w:numPr>
    </w:pPr>
    <w:rPr>
      <w:szCs w:val="20"/>
    </w:rPr>
  </w:style>
  <w:style w:type="paragraph" w:customStyle="1" w:styleId="a3">
    <w:name w:val="Раздел"/>
    <w:basedOn w:val="a4"/>
    <w:semiHidden/>
    <w:pPr>
      <w:numPr>
        <w:ilvl w:val="1"/>
        <w:numId w:val="11"/>
      </w:numPr>
      <w:spacing w:before="120" w:after="120"/>
      <w:jc w:val="center"/>
    </w:pPr>
    <w:rPr>
      <w:rFonts w:ascii="Arial Narrow" w:hAnsi="Arial Narrow"/>
      <w:b/>
      <w:sz w:val="28"/>
      <w:szCs w:val="20"/>
    </w:rPr>
  </w:style>
  <w:style w:type="paragraph" w:customStyle="1" w:styleId="aa">
    <w:name w:val="Часть"/>
    <w:basedOn w:val="a4"/>
    <w:semiHidden/>
    <w:pPr>
      <w:jc w:val="center"/>
    </w:pPr>
    <w:rPr>
      <w:rFonts w:ascii="Arial" w:hAnsi="Arial"/>
      <w:b/>
      <w:caps/>
      <w:sz w:val="32"/>
      <w:szCs w:val="20"/>
    </w:rPr>
  </w:style>
  <w:style w:type="paragraph" w:customStyle="1" w:styleId="31">
    <w:name w:val="Раздел 3"/>
    <w:basedOn w:val="a4"/>
    <w:semiHidden/>
    <w:pPr>
      <w:numPr>
        <w:numId w:val="12"/>
      </w:numPr>
      <w:spacing w:before="120" w:after="120"/>
      <w:jc w:val="center"/>
    </w:pPr>
    <w:rPr>
      <w:b/>
      <w:szCs w:val="20"/>
    </w:rPr>
  </w:style>
  <w:style w:type="paragraph" w:customStyle="1" w:styleId="a1">
    <w:name w:val="Условия контракта"/>
    <w:basedOn w:val="a4"/>
    <w:semiHidden/>
    <w:pPr>
      <w:numPr>
        <w:numId w:val="13"/>
      </w:numPr>
      <w:spacing w:before="240" w:after="120"/>
    </w:pPr>
    <w:rPr>
      <w:b/>
      <w:szCs w:val="20"/>
    </w:rPr>
  </w:style>
  <w:style w:type="paragraph" w:customStyle="1" w:styleId="Instruction">
    <w:name w:val="Instruction"/>
    <w:basedOn w:val="a8"/>
    <w:semiHidden/>
    <w:pPr>
      <w:tabs>
        <w:tab w:val="num" w:pos="360"/>
      </w:tabs>
      <w:spacing w:before="180"/>
      <w:ind w:left="360" w:hanging="360"/>
    </w:pPr>
    <w:rPr>
      <w:b/>
    </w:rPr>
  </w:style>
  <w:style w:type="paragraph" w:styleId="ab">
    <w:name w:val="Title"/>
    <w:basedOn w:val="a4"/>
    <w:qFormat/>
    <w:pPr>
      <w:spacing w:before="240"/>
      <w:jc w:val="center"/>
      <w:outlineLvl w:val="0"/>
    </w:pPr>
    <w:rPr>
      <w:rFonts w:ascii="Arial" w:hAnsi="Arial"/>
      <w:b/>
      <w:kern w:val="28"/>
      <w:sz w:val="32"/>
      <w:szCs w:val="20"/>
    </w:rPr>
  </w:style>
  <w:style w:type="paragraph" w:styleId="ac">
    <w:name w:val="Subtitle"/>
    <w:basedOn w:val="a4"/>
    <w:qFormat/>
    <w:pPr>
      <w:jc w:val="center"/>
      <w:outlineLvl w:val="1"/>
    </w:pPr>
    <w:rPr>
      <w:rFonts w:ascii="Arial" w:hAnsi="Arial"/>
      <w:szCs w:val="20"/>
    </w:rPr>
  </w:style>
  <w:style w:type="paragraph" w:customStyle="1" w:styleId="ad">
    <w:name w:val="Тендерные данные"/>
    <w:basedOn w:val="a4"/>
    <w:semiHidden/>
    <w:pPr>
      <w:tabs>
        <w:tab w:val="left" w:pos="1985"/>
      </w:tabs>
      <w:spacing w:before="120"/>
    </w:pPr>
    <w:rPr>
      <w:b/>
      <w:szCs w:val="20"/>
    </w:rPr>
  </w:style>
  <w:style w:type="paragraph" w:styleId="34">
    <w:name w:val="toc 3"/>
    <w:basedOn w:val="a4"/>
    <w:next w:val="a4"/>
    <w:autoRedefine/>
    <w:semiHidden/>
    <w:pPr>
      <w:ind w:left="480"/>
      <w:jc w:val="left"/>
    </w:pPr>
    <w:rPr>
      <w:i/>
      <w:iCs/>
      <w:sz w:val="20"/>
      <w:szCs w:val="20"/>
    </w:rPr>
  </w:style>
  <w:style w:type="paragraph" w:styleId="13">
    <w:name w:val="toc 1"/>
    <w:basedOn w:val="a4"/>
    <w:next w:val="a4"/>
    <w:autoRedefine/>
    <w:uiPriority w:val="39"/>
    <w:rsid w:val="00C11883"/>
    <w:pPr>
      <w:tabs>
        <w:tab w:val="left" w:pos="480"/>
        <w:tab w:val="right" w:leader="dot" w:pos="10195"/>
      </w:tabs>
      <w:spacing w:before="120" w:after="120"/>
      <w:jc w:val="left"/>
    </w:pPr>
    <w:rPr>
      <w:b/>
      <w:bCs/>
      <w:caps/>
      <w:noProof/>
      <w:color w:val="000000"/>
      <w:kern w:val="28"/>
      <w:sz w:val="20"/>
      <w:szCs w:val="20"/>
      <w:lang w:val="en-US"/>
    </w:rPr>
  </w:style>
  <w:style w:type="paragraph" w:styleId="23">
    <w:name w:val="toc 2"/>
    <w:basedOn w:val="a4"/>
    <w:next w:val="a4"/>
    <w:autoRedefine/>
    <w:uiPriority w:val="39"/>
    <w:pPr>
      <w:ind w:left="240"/>
      <w:jc w:val="left"/>
    </w:pPr>
    <w:rPr>
      <w:smallCaps/>
      <w:sz w:val="20"/>
      <w:szCs w:val="20"/>
    </w:rPr>
  </w:style>
  <w:style w:type="paragraph" w:styleId="ae">
    <w:name w:val="Date"/>
    <w:basedOn w:val="a4"/>
    <w:next w:val="a4"/>
    <w:rPr>
      <w:szCs w:val="20"/>
    </w:rPr>
  </w:style>
  <w:style w:type="paragraph" w:customStyle="1" w:styleId="af">
    <w:name w:val="Îáû÷íûé"/>
    <w:semiHidden/>
  </w:style>
  <w:style w:type="paragraph" w:customStyle="1" w:styleId="af0">
    <w:name w:val="Íîðìàëüíûé"/>
    <w:semiHidden/>
    <w:rPr>
      <w:rFonts w:ascii="Courier" w:hAnsi="Courier"/>
      <w:sz w:val="24"/>
      <w:lang w:val="en-GB"/>
    </w:rPr>
  </w:style>
  <w:style w:type="paragraph" w:styleId="af1">
    <w:name w:val="Body Text"/>
    <w:basedOn w:val="a4"/>
    <w:rsid w:val="00ED4093"/>
    <w:pPr>
      <w:pBdr>
        <w:top w:val="single" w:sz="6" w:space="1" w:color="auto"/>
      </w:pBdr>
      <w:tabs>
        <w:tab w:val="left" w:pos="3119"/>
      </w:tabs>
    </w:pPr>
    <w:rPr>
      <w:sz w:val="20"/>
    </w:rPr>
  </w:style>
  <w:style w:type="paragraph" w:customStyle="1" w:styleId="af2">
    <w:name w:val="Подраздел"/>
    <w:basedOn w:val="a4"/>
    <w:semiHidden/>
    <w:pPr>
      <w:suppressAutoHyphens/>
      <w:spacing w:before="240" w:after="120"/>
      <w:jc w:val="center"/>
    </w:pPr>
    <w:rPr>
      <w:rFonts w:ascii="TimesDL" w:hAnsi="TimesDL"/>
      <w:b/>
      <w:smallCaps/>
      <w:spacing w:val="-2"/>
      <w:szCs w:val="20"/>
    </w:rPr>
  </w:style>
  <w:style w:type="paragraph" w:styleId="24">
    <w:name w:val="Body Text Indent 2"/>
    <w:aliases w:val="Знак"/>
    <w:basedOn w:val="a4"/>
    <w:rsid w:val="00ED4093"/>
    <w:pPr>
      <w:ind w:firstLine="284"/>
    </w:pPr>
    <w:rPr>
      <w:rFonts w:ascii="Arial" w:hAnsi="Arial"/>
      <w:color w:val="008080"/>
      <w:sz w:val="16"/>
    </w:rPr>
  </w:style>
  <w:style w:type="paragraph" w:styleId="35">
    <w:name w:val="Body Text Indent 3"/>
    <w:basedOn w:val="a4"/>
    <w:rsid w:val="00ED4093"/>
    <w:pPr>
      <w:ind w:firstLine="284"/>
    </w:pPr>
    <w:rPr>
      <w:rFonts w:ascii="Arial" w:hAnsi="Arial"/>
      <w:color w:val="008000"/>
      <w:sz w:val="14"/>
    </w:rPr>
  </w:style>
  <w:style w:type="paragraph" w:styleId="af3">
    <w:name w:val="header"/>
    <w:basedOn w:val="a4"/>
    <w:pPr>
      <w:tabs>
        <w:tab w:val="center" w:pos="4153"/>
        <w:tab w:val="right" w:pos="8306"/>
      </w:tabs>
      <w:spacing w:before="120" w:after="120"/>
    </w:pPr>
    <w:rPr>
      <w:rFonts w:ascii="Arial" w:hAnsi="Arial"/>
      <w:noProof/>
      <w:szCs w:val="20"/>
    </w:rPr>
  </w:style>
  <w:style w:type="paragraph" w:styleId="af4">
    <w:name w:val="Block Text"/>
    <w:basedOn w:val="a4"/>
    <w:pPr>
      <w:spacing w:after="120"/>
      <w:ind w:left="1440" w:right="1440"/>
    </w:pPr>
    <w:rPr>
      <w:szCs w:val="20"/>
    </w:rPr>
  </w:style>
  <w:style w:type="character" w:styleId="af5">
    <w:name w:val="footnote reference"/>
    <w:semiHidden/>
    <w:rsid w:val="00ED4093"/>
    <w:rPr>
      <w:vertAlign w:val="superscript"/>
    </w:rPr>
  </w:style>
  <w:style w:type="paragraph" w:styleId="af6">
    <w:name w:val="footnote text"/>
    <w:basedOn w:val="a4"/>
    <w:semiHidden/>
    <w:rsid w:val="00ED4093"/>
    <w:rPr>
      <w:sz w:val="20"/>
    </w:rPr>
  </w:style>
  <w:style w:type="character" w:styleId="af7">
    <w:name w:val="page number"/>
    <w:basedOn w:val="a5"/>
    <w:rsid w:val="00ED4093"/>
  </w:style>
  <w:style w:type="paragraph" w:styleId="af8">
    <w:name w:val="footer"/>
    <w:basedOn w:val="a4"/>
    <w:link w:val="af9"/>
    <w:rsid w:val="00ED4093"/>
    <w:pPr>
      <w:tabs>
        <w:tab w:val="center" w:pos="4153"/>
        <w:tab w:val="right" w:pos="8306"/>
      </w:tabs>
      <w:jc w:val="left"/>
    </w:pPr>
    <w:rPr>
      <w:sz w:val="20"/>
    </w:rPr>
  </w:style>
  <w:style w:type="paragraph" w:styleId="36">
    <w:name w:val="Body Text 3"/>
    <w:basedOn w:val="a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rPr>
  </w:style>
  <w:style w:type="paragraph" w:styleId="afa">
    <w:name w:val="Plain Text"/>
    <w:basedOn w:val="a4"/>
    <w:rsid w:val="00ED4093"/>
    <w:pPr>
      <w:jc w:val="left"/>
    </w:pPr>
    <w:rPr>
      <w:rFonts w:ascii="Courier New" w:hAnsi="Courier New"/>
      <w:sz w:val="20"/>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customStyle="1" w:styleId="afb">
    <w:name w:val="Знак Знак"/>
    <w:semiHidden/>
    <w:rPr>
      <w:rFonts w:ascii="Arial" w:hAnsi="Arial" w:cs="Times New Roman"/>
      <w:sz w:val="24"/>
      <w:lang w:val="ru-RU" w:eastAsia="ru-RU" w:bidi="ar-SA"/>
    </w:rPr>
  </w:style>
  <w:style w:type="paragraph" w:styleId="afc">
    <w:name w:val="Normal (Web)"/>
    <w:basedOn w:val="a4"/>
    <w:rsid w:val="00ED4093"/>
    <w:pPr>
      <w:ind w:firstLine="320"/>
    </w:pPr>
    <w:rPr>
      <w:rFonts w:ascii="Verdana" w:hAnsi="Verdana"/>
      <w:i/>
      <w:sz w:val="18"/>
      <w:szCs w:val="18"/>
      <w:lang w:val="de-DE" w:eastAsia="de-DE"/>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character" w:customStyle="1" w:styleId="afd">
    <w:name w:val="Основной шрифт"/>
    <w:semiHidden/>
  </w:style>
  <w:style w:type="paragraph" w:styleId="HTML">
    <w:name w:val="HTML Address"/>
    <w:basedOn w:val="a4"/>
    <w:rPr>
      <w:i/>
      <w:iCs/>
    </w:rPr>
  </w:style>
  <w:style w:type="paragraph" w:styleId="afe">
    <w:name w:val="envelope address"/>
    <w:basedOn w:val="a4"/>
    <w:pPr>
      <w:framePr w:w="7920" w:h="1980" w:hRule="exact" w:hSpace="180" w:wrap="auto" w:hAnchor="page" w:xAlign="center" w:yAlign="bottom"/>
      <w:ind w:left="2880"/>
    </w:pPr>
    <w:rPr>
      <w:rFonts w:ascii="Arial" w:hAnsi="Arial" w:cs="Arial"/>
    </w:rPr>
  </w:style>
  <w:style w:type="character" w:styleId="HTML0">
    <w:name w:val="HTML Acronym"/>
    <w:rPr>
      <w:rFonts w:cs="Times New Roman"/>
    </w:rPr>
  </w:style>
  <w:style w:type="character" w:styleId="aff">
    <w:name w:val="Emphasis"/>
    <w:qFormat/>
    <w:rPr>
      <w:rFonts w:cs="Times New Roman"/>
      <w:i/>
      <w:iCs/>
    </w:rPr>
  </w:style>
  <w:style w:type="character" w:styleId="aff0">
    <w:name w:val="Hyperlink"/>
    <w:uiPriority w:val="99"/>
    <w:rsid w:val="00ED4093"/>
    <w:rPr>
      <w:strike w:val="0"/>
      <w:dstrike w:val="0"/>
      <w:color w:val="003399"/>
      <w:u w:val="none"/>
      <w:effect w:val="none"/>
    </w:rPr>
  </w:style>
  <w:style w:type="paragraph" w:styleId="aff1">
    <w:name w:val="Note Heading"/>
    <w:basedOn w:val="a4"/>
    <w:next w:val="a4"/>
  </w:style>
  <w:style w:type="character" w:styleId="HTML1">
    <w:name w:val="HTML Keyboard"/>
    <w:rPr>
      <w:rFonts w:ascii="Courier New" w:hAnsi="Courier New" w:cs="Courier New"/>
      <w:sz w:val="20"/>
      <w:szCs w:val="20"/>
    </w:rPr>
  </w:style>
  <w:style w:type="character" w:styleId="HTML2">
    <w:name w:val="HTML Code"/>
    <w:rPr>
      <w:rFonts w:ascii="Courier New" w:hAnsi="Courier New" w:cs="Courier New"/>
      <w:sz w:val="20"/>
      <w:szCs w:val="20"/>
    </w:rPr>
  </w:style>
  <w:style w:type="paragraph" w:styleId="aff2">
    <w:name w:val="Body Text First Indent"/>
    <w:basedOn w:val="af1"/>
    <w:pPr>
      <w:ind w:firstLine="210"/>
    </w:pPr>
  </w:style>
  <w:style w:type="paragraph" w:styleId="25">
    <w:name w:val="Body Text First Indent 2"/>
    <w:basedOn w:val="12"/>
    <w:pPr>
      <w:spacing w:before="0" w:after="120"/>
      <w:ind w:left="283" w:firstLine="210"/>
    </w:pPr>
    <w:rPr>
      <w:szCs w:val="24"/>
    </w:rPr>
  </w:style>
  <w:style w:type="character" w:styleId="aff3">
    <w:name w:val="line number"/>
    <w:rPr>
      <w:rFonts w:cs="Times New Roman"/>
    </w:rPr>
  </w:style>
  <w:style w:type="character" w:styleId="HTML3">
    <w:name w:val="HTML Sample"/>
    <w:rPr>
      <w:rFonts w:ascii="Courier New" w:hAnsi="Courier New" w:cs="Courier New"/>
    </w:rPr>
  </w:style>
  <w:style w:type="paragraph" w:styleId="26">
    <w:name w:val="envelope return"/>
    <w:basedOn w:val="a4"/>
    <w:rPr>
      <w:rFonts w:ascii="Arial" w:hAnsi="Arial" w:cs="Arial"/>
      <w:sz w:val="20"/>
      <w:szCs w:val="20"/>
    </w:rPr>
  </w:style>
  <w:style w:type="paragraph" w:styleId="aff4">
    <w:name w:val="Normal Indent"/>
    <w:basedOn w:val="a4"/>
    <w:pPr>
      <w:ind w:left="708"/>
    </w:pPr>
  </w:style>
  <w:style w:type="character" w:styleId="HTML4">
    <w:name w:val="HTML Definition"/>
    <w:rPr>
      <w:rFonts w:cs="Times New Roman"/>
      <w:i/>
      <w:iCs/>
    </w:rPr>
  </w:style>
  <w:style w:type="character" w:styleId="HTML5">
    <w:name w:val="HTML Variable"/>
    <w:rPr>
      <w:rFonts w:cs="Times New Roman"/>
      <w:i/>
      <w:iCs/>
    </w:rPr>
  </w:style>
  <w:style w:type="character" w:styleId="HTML6">
    <w:name w:val="HTML Typewriter"/>
    <w:rPr>
      <w:rFonts w:ascii="Courier New" w:hAnsi="Courier New" w:cs="Courier New"/>
      <w:sz w:val="20"/>
      <w:szCs w:val="20"/>
    </w:rPr>
  </w:style>
  <w:style w:type="paragraph" w:styleId="aff5">
    <w:name w:val="Signature"/>
    <w:basedOn w:val="a4"/>
    <w:pPr>
      <w:ind w:left="4252"/>
    </w:pPr>
  </w:style>
  <w:style w:type="paragraph" w:styleId="aff6">
    <w:name w:val="Salutation"/>
    <w:basedOn w:val="a4"/>
    <w:next w:val="a4"/>
  </w:style>
  <w:style w:type="paragraph" w:styleId="aff7">
    <w:name w:val="List Continue"/>
    <w:basedOn w:val="a4"/>
    <w:pPr>
      <w:spacing w:after="120"/>
      <w:ind w:left="283"/>
    </w:pPr>
  </w:style>
  <w:style w:type="paragraph" w:styleId="27">
    <w:name w:val="List Continue 2"/>
    <w:basedOn w:val="a4"/>
    <w:pPr>
      <w:spacing w:after="120"/>
      <w:ind w:left="566"/>
    </w:pPr>
  </w:style>
  <w:style w:type="paragraph" w:styleId="37">
    <w:name w:val="List Continue 3"/>
    <w:basedOn w:val="a4"/>
    <w:pPr>
      <w:spacing w:after="120"/>
      <w:ind w:left="849"/>
    </w:pPr>
  </w:style>
  <w:style w:type="paragraph" w:styleId="42">
    <w:name w:val="List Continue 4"/>
    <w:basedOn w:val="a4"/>
    <w:pPr>
      <w:spacing w:after="120"/>
      <w:ind w:left="1132"/>
    </w:pPr>
  </w:style>
  <w:style w:type="paragraph" w:styleId="52">
    <w:name w:val="List Continue 5"/>
    <w:basedOn w:val="a4"/>
    <w:pPr>
      <w:spacing w:after="120"/>
      <w:ind w:left="1415"/>
    </w:pPr>
  </w:style>
  <w:style w:type="character" w:styleId="aff8">
    <w:name w:val="FollowedHyperlink"/>
    <w:rPr>
      <w:rFonts w:cs="Times New Roman"/>
      <w:color w:val="800080"/>
      <w:u w:val="single"/>
    </w:rPr>
  </w:style>
  <w:style w:type="paragraph" w:styleId="aff9">
    <w:name w:val="Closing"/>
    <w:basedOn w:val="a4"/>
    <w:pPr>
      <w:ind w:left="4252"/>
    </w:pPr>
  </w:style>
  <w:style w:type="paragraph" w:styleId="affa">
    <w:name w:val="List"/>
    <w:basedOn w:val="a4"/>
    <w:pPr>
      <w:ind w:left="283" w:hanging="283"/>
    </w:pPr>
  </w:style>
  <w:style w:type="paragraph" w:styleId="28">
    <w:name w:val="List 2"/>
    <w:basedOn w:val="a4"/>
    <w:pPr>
      <w:ind w:left="566" w:hanging="283"/>
    </w:pPr>
  </w:style>
  <w:style w:type="paragraph" w:styleId="38">
    <w:name w:val="List 3"/>
    <w:basedOn w:val="a4"/>
    <w:pPr>
      <w:ind w:left="849" w:hanging="283"/>
    </w:pPr>
  </w:style>
  <w:style w:type="paragraph" w:styleId="43">
    <w:name w:val="List 4"/>
    <w:basedOn w:val="a4"/>
    <w:pPr>
      <w:ind w:left="1132" w:hanging="283"/>
    </w:pPr>
  </w:style>
  <w:style w:type="paragraph" w:styleId="53">
    <w:name w:val="List 5"/>
    <w:basedOn w:val="a4"/>
    <w:pPr>
      <w:ind w:left="1415" w:hanging="283"/>
    </w:pPr>
  </w:style>
  <w:style w:type="paragraph" w:styleId="HTML7">
    <w:name w:val="HTML Preformatted"/>
    <w:basedOn w:val="a4"/>
    <w:rsid w:val="00ED4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pPr>
    <w:rPr>
      <w:rFonts w:ascii="Arial Unicode MS" w:eastAsia="Arial Unicode MS" w:hAnsi="Arial Unicode MS"/>
      <w:i/>
      <w:lang w:val="de-DE" w:eastAsia="de-DE"/>
    </w:rPr>
  </w:style>
  <w:style w:type="character" w:styleId="affb">
    <w:name w:val="Strong"/>
    <w:qFormat/>
    <w:rPr>
      <w:rFonts w:cs="Times New Roman"/>
      <w:b/>
      <w:bCs/>
    </w:rPr>
  </w:style>
  <w:style w:type="character" w:styleId="HTML8">
    <w:name w:val="HTML Cite"/>
    <w:rPr>
      <w:rFonts w:cs="Times New Roman"/>
      <w:i/>
      <w:iCs/>
    </w:rPr>
  </w:style>
  <w:style w:type="paragraph" w:styleId="affc">
    <w:name w:val="Message Header"/>
    <w:basedOn w:val="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d">
    <w:name w:val="E-mail Signature"/>
    <w:basedOn w:val="a4"/>
  </w:style>
  <w:style w:type="paragraph" w:styleId="44">
    <w:name w:val="toc 4"/>
    <w:basedOn w:val="a4"/>
    <w:next w:val="a4"/>
    <w:autoRedefine/>
    <w:semiHidden/>
    <w:pPr>
      <w:ind w:left="720"/>
      <w:jc w:val="left"/>
    </w:pPr>
    <w:rPr>
      <w:sz w:val="18"/>
      <w:szCs w:val="18"/>
    </w:rPr>
  </w:style>
  <w:style w:type="paragraph" w:styleId="54">
    <w:name w:val="toc 5"/>
    <w:basedOn w:val="a4"/>
    <w:next w:val="a4"/>
    <w:autoRedefine/>
    <w:semiHidden/>
    <w:pPr>
      <w:ind w:left="960"/>
      <w:jc w:val="left"/>
    </w:pPr>
    <w:rPr>
      <w:sz w:val="18"/>
      <w:szCs w:val="18"/>
    </w:rPr>
  </w:style>
  <w:style w:type="paragraph" w:styleId="60">
    <w:name w:val="toc 6"/>
    <w:basedOn w:val="a4"/>
    <w:next w:val="a4"/>
    <w:autoRedefine/>
    <w:semiHidden/>
    <w:pPr>
      <w:ind w:left="1200"/>
      <w:jc w:val="left"/>
    </w:pPr>
    <w:rPr>
      <w:sz w:val="18"/>
      <w:szCs w:val="18"/>
    </w:rPr>
  </w:style>
  <w:style w:type="paragraph" w:styleId="70">
    <w:name w:val="toc 7"/>
    <w:basedOn w:val="a4"/>
    <w:next w:val="a4"/>
    <w:autoRedefine/>
    <w:semiHidden/>
    <w:pPr>
      <w:ind w:left="1440"/>
      <w:jc w:val="left"/>
    </w:pPr>
    <w:rPr>
      <w:sz w:val="18"/>
      <w:szCs w:val="18"/>
    </w:rPr>
  </w:style>
  <w:style w:type="paragraph" w:styleId="80">
    <w:name w:val="toc 8"/>
    <w:basedOn w:val="a4"/>
    <w:next w:val="a4"/>
    <w:autoRedefine/>
    <w:semiHidden/>
    <w:pPr>
      <w:ind w:left="1680"/>
      <w:jc w:val="left"/>
    </w:pPr>
    <w:rPr>
      <w:sz w:val="18"/>
      <w:szCs w:val="18"/>
    </w:rPr>
  </w:style>
  <w:style w:type="paragraph" w:styleId="90">
    <w:name w:val="toc 9"/>
    <w:basedOn w:val="a4"/>
    <w:next w:val="a4"/>
    <w:autoRedefine/>
    <w:semiHidden/>
    <w:pPr>
      <w:ind w:left="1920"/>
      <w:jc w:val="left"/>
    </w:pPr>
    <w:rPr>
      <w:sz w:val="18"/>
      <w:szCs w:val="18"/>
    </w:rPr>
  </w:style>
  <w:style w:type="paragraph" w:customStyle="1" w:styleId="10">
    <w:name w:val="Стиль1"/>
    <w:basedOn w:val="a4"/>
    <w:pPr>
      <w:keepNext/>
      <w:keepLines/>
      <w:widowControl w:val="0"/>
      <w:numPr>
        <w:numId w:val="14"/>
      </w:numPr>
      <w:suppressLineNumbers/>
      <w:suppressAutoHyphens/>
      <w:jc w:val="left"/>
    </w:pPr>
    <w:rPr>
      <w:b/>
      <w:sz w:val="28"/>
    </w:rPr>
  </w:style>
  <w:style w:type="paragraph" w:customStyle="1" w:styleId="2-1">
    <w:name w:val="содержание2-1"/>
    <w:basedOn w:val="33"/>
    <w:next w:val="a4"/>
  </w:style>
  <w:style w:type="paragraph" w:customStyle="1" w:styleId="210">
    <w:name w:val="Заголовок 2.1"/>
    <w:basedOn w:val="11"/>
    <w:pPr>
      <w:keepLines/>
      <w:widowControl w:val="0"/>
      <w:suppressLineNumbers/>
      <w:suppressAutoHyphens/>
    </w:pPr>
    <w:rPr>
      <w:caps/>
      <w:szCs w:val="28"/>
    </w:rPr>
  </w:style>
  <w:style w:type="paragraph" w:customStyle="1" w:styleId="21">
    <w:name w:val="Стиль2"/>
    <w:basedOn w:val="2"/>
    <w:pPr>
      <w:keepNext/>
      <w:keepLines/>
      <w:widowControl w:val="0"/>
      <w:numPr>
        <w:ilvl w:val="1"/>
        <w:numId w:val="14"/>
      </w:numPr>
      <w:suppressLineNumbers/>
      <w:tabs>
        <w:tab w:val="num" w:pos="1492"/>
      </w:tabs>
      <w:suppressAutoHyphens/>
    </w:pPr>
    <w:rPr>
      <w:b/>
    </w:rPr>
  </w:style>
  <w:style w:type="paragraph" w:customStyle="1" w:styleId="32">
    <w:name w:val="Стиль3"/>
    <w:basedOn w:val="24"/>
    <w:pPr>
      <w:widowControl w:val="0"/>
      <w:numPr>
        <w:ilvl w:val="2"/>
        <w:numId w:val="14"/>
      </w:numPr>
      <w:adjustRightInd w:val="0"/>
      <w:textAlignment w:val="baseline"/>
    </w:pPr>
  </w:style>
  <w:style w:type="paragraph" w:customStyle="1" w:styleId="2-11">
    <w:name w:val="содержание2-11"/>
    <w:basedOn w:val="a4"/>
  </w:style>
  <w:style w:type="character" w:customStyle="1" w:styleId="14">
    <w:name w:val="Знак Знак1"/>
    <w:rPr>
      <w:rFonts w:cs="Times New Roman"/>
      <w:sz w:val="24"/>
      <w:lang w:val="ru-RU" w:eastAsia="ru-RU" w:bidi="ar-SA"/>
    </w:rPr>
  </w:style>
  <w:style w:type="character" w:customStyle="1" w:styleId="39">
    <w:name w:val="Стиль3 Знак"/>
    <w:basedOn w:val="14"/>
    <w:rPr>
      <w:rFonts w:cs="Times New Roman"/>
      <w:sz w:val="24"/>
      <w:lang w:val="ru-RU" w:eastAsia="ru-RU" w:bidi="ar-SA"/>
    </w:rPr>
  </w:style>
  <w:style w:type="paragraph" w:customStyle="1" w:styleId="45">
    <w:name w:val="Стиль4"/>
    <w:basedOn w:val="22"/>
    <w:next w:val="a4"/>
    <w:pPr>
      <w:keepLines/>
      <w:widowControl w:val="0"/>
      <w:suppressLineNumbers/>
      <w:suppressAutoHyphens/>
      <w:ind w:firstLine="567"/>
    </w:pPr>
  </w:style>
  <w:style w:type="paragraph" w:customStyle="1" w:styleId="affe">
    <w:name w:val="Таблица заголовок"/>
    <w:basedOn w:val="a4"/>
    <w:pPr>
      <w:spacing w:before="120" w:after="120" w:line="360" w:lineRule="auto"/>
      <w:jc w:val="right"/>
    </w:pPr>
    <w:rPr>
      <w:b/>
      <w:sz w:val="28"/>
      <w:szCs w:val="28"/>
    </w:rPr>
  </w:style>
  <w:style w:type="paragraph" w:customStyle="1" w:styleId="afff">
    <w:name w:val="текст таблицы"/>
    <w:basedOn w:val="a4"/>
    <w:pPr>
      <w:spacing w:before="120"/>
      <w:ind w:right="-102"/>
      <w:jc w:val="left"/>
    </w:pPr>
  </w:style>
  <w:style w:type="paragraph" w:customStyle="1" w:styleId="afff0">
    <w:name w:val="Пункт Знак"/>
    <w:basedOn w:val="a4"/>
    <w:pPr>
      <w:tabs>
        <w:tab w:val="num" w:pos="1134"/>
        <w:tab w:val="left" w:pos="1701"/>
      </w:tabs>
      <w:snapToGrid w:val="0"/>
      <w:spacing w:line="360" w:lineRule="auto"/>
      <w:ind w:left="1134" w:hanging="567"/>
    </w:pPr>
    <w:rPr>
      <w:sz w:val="28"/>
      <w:szCs w:val="20"/>
    </w:rPr>
  </w:style>
  <w:style w:type="paragraph" w:customStyle="1" w:styleId="afff1">
    <w:name w:val="a"/>
    <w:basedOn w:val="a4"/>
    <w:pPr>
      <w:snapToGrid w:val="0"/>
      <w:spacing w:line="360" w:lineRule="auto"/>
      <w:ind w:left="1134" w:hanging="567"/>
    </w:pPr>
    <w:rPr>
      <w:sz w:val="28"/>
      <w:szCs w:val="28"/>
    </w:rPr>
  </w:style>
  <w:style w:type="paragraph" w:customStyle="1" w:styleId="afff2">
    <w:name w:val="Словарная статья"/>
    <w:basedOn w:val="a4"/>
    <w:next w:val="a4"/>
    <w:pPr>
      <w:autoSpaceDE w:val="0"/>
      <w:autoSpaceDN w:val="0"/>
      <w:adjustRightInd w:val="0"/>
      <w:ind w:right="118"/>
    </w:pPr>
    <w:rPr>
      <w:rFonts w:ascii="Arial" w:hAnsi="Arial"/>
      <w:sz w:val="20"/>
      <w:szCs w:val="20"/>
    </w:rPr>
  </w:style>
  <w:style w:type="paragraph" w:customStyle="1" w:styleId="afff3">
    <w:name w:val="Комментарий пользователя"/>
    <w:basedOn w:val="a4"/>
    <w:next w:val="a4"/>
    <w:pPr>
      <w:autoSpaceDE w:val="0"/>
      <w:autoSpaceDN w:val="0"/>
      <w:adjustRightInd w:val="0"/>
      <w:ind w:left="170"/>
      <w:jc w:val="left"/>
    </w:pPr>
    <w:rPr>
      <w:rFonts w:ascii="Arial" w:hAnsi="Arial"/>
      <w:i/>
      <w:iCs/>
      <w:color w:val="000080"/>
      <w:sz w:val="20"/>
      <w:szCs w:val="20"/>
    </w:rPr>
  </w:style>
  <w:style w:type="character" w:customStyle="1" w:styleId="3a">
    <w:name w:val="Стиль3 Знак Знак"/>
    <w:rPr>
      <w:rFonts w:cs="Times New Roman"/>
      <w:sz w:val="24"/>
      <w:lang w:val="ru-RU" w:eastAsia="ru-RU" w:bidi="ar-SA"/>
    </w:rPr>
  </w:style>
  <w:style w:type="paragraph" w:styleId="afff4">
    <w:name w:val="Balloon Text"/>
    <w:basedOn w:val="a4"/>
    <w:semiHidden/>
    <w:rPr>
      <w:rFonts w:ascii="Tahoma" w:hAnsi="Tahoma" w:cs="Tahoma"/>
      <w:sz w:val="16"/>
      <w:szCs w:val="16"/>
    </w:rPr>
  </w:style>
  <w:style w:type="character" w:customStyle="1" w:styleId="labelbodytext1">
    <w:name w:val="label_body_text_1"/>
    <w:rPr>
      <w:rFonts w:cs="Times New Roman"/>
    </w:rPr>
  </w:style>
  <w:style w:type="paragraph" w:customStyle="1" w:styleId="1DocumentHeader1">
    <w:name w:val="Заголовок 1.Document Header1"/>
    <w:basedOn w:val="a4"/>
    <w:next w:val="a4"/>
    <w:pPr>
      <w:keepNext/>
      <w:spacing w:before="240"/>
      <w:jc w:val="center"/>
      <w:outlineLvl w:val="0"/>
    </w:pPr>
    <w:rPr>
      <w:kern w:val="28"/>
      <w:sz w:val="36"/>
    </w:r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customStyle="1" w:styleId="110">
    <w:name w:val="Знак Знак11"/>
    <w:rPr>
      <w:rFonts w:cs="Times New Roman"/>
      <w:sz w:val="24"/>
      <w:lang w:val="ru-RU" w:eastAsia="ru-RU" w:bidi="ar-SA"/>
    </w:rPr>
  </w:style>
  <w:style w:type="character" w:styleId="afff5">
    <w:name w:val="annotation reference"/>
    <w:semiHidden/>
    <w:rPr>
      <w:rFonts w:cs="Times New Roman"/>
      <w:sz w:val="16"/>
      <w:szCs w:val="16"/>
    </w:rPr>
  </w:style>
  <w:style w:type="paragraph" w:styleId="afff6">
    <w:name w:val="annotation text"/>
    <w:basedOn w:val="a4"/>
    <w:semiHidden/>
    <w:rPr>
      <w:sz w:val="20"/>
      <w:szCs w:val="20"/>
    </w:rPr>
  </w:style>
  <w:style w:type="paragraph" w:styleId="afff7">
    <w:name w:val="annotation subject"/>
    <w:basedOn w:val="afff6"/>
    <w:next w:val="afff6"/>
    <w:semiHidden/>
    <w:rPr>
      <w:b/>
      <w:bCs/>
    </w:rPr>
  </w:style>
  <w:style w:type="paragraph" w:customStyle="1" w:styleId="200">
    <w:name w:val="20"/>
    <w:basedOn w:val="a4"/>
    <w:pPr>
      <w:spacing w:before="104" w:after="104"/>
      <w:ind w:left="104" w:right="104"/>
      <w:jc w:val="left"/>
    </w:pPr>
  </w:style>
  <w:style w:type="character" w:customStyle="1" w:styleId="15">
    <w:name w:val="Заголовок 1 Знак"/>
    <w:aliases w:val="Document Header1 Знак"/>
    <w:rPr>
      <w:rFonts w:cs="Times New Roman"/>
      <w:b/>
      <w:kern w:val="28"/>
      <w:sz w:val="36"/>
      <w:lang w:val="ru-RU" w:eastAsia="ru-RU" w:bidi="ar-SA"/>
    </w:rPr>
  </w:style>
  <w:style w:type="paragraph" w:customStyle="1" w:styleId="afff8">
    <w:name w:val="Пункт"/>
    <w:basedOn w:val="a4"/>
    <w:pPr>
      <w:tabs>
        <w:tab w:val="num" w:pos="1980"/>
      </w:tabs>
      <w:ind w:left="1404" w:hanging="504"/>
    </w:pPr>
    <w:rPr>
      <w:szCs w:val="28"/>
    </w:rPr>
  </w:style>
  <w:style w:type="paragraph" w:customStyle="1" w:styleId="afff9">
    <w:name w:val="Подпункт"/>
    <w:basedOn w:val="afff8"/>
    <w:pPr>
      <w:tabs>
        <w:tab w:val="clear" w:pos="1980"/>
        <w:tab w:val="num" w:pos="2520"/>
      </w:tabs>
      <w:ind w:left="1728" w:hanging="648"/>
    </w:pPr>
  </w:style>
  <w:style w:type="paragraph" w:styleId="afffa">
    <w:name w:val="Document Map"/>
    <w:basedOn w:val="a4"/>
    <w:semiHidden/>
    <w:rsid w:val="00ED4093"/>
    <w:pPr>
      <w:shd w:val="clear" w:color="auto" w:fill="000080"/>
    </w:pPr>
    <w:rPr>
      <w:rFonts w:ascii="Tahoma" w:hAnsi="Tahoma" w:cs="Tahoma"/>
    </w:rPr>
  </w:style>
  <w:style w:type="paragraph" w:customStyle="1" w:styleId="afffb">
    <w:name w:val="Таблица шапка"/>
    <w:basedOn w:val="a4"/>
    <w:pPr>
      <w:keepNext/>
      <w:spacing w:before="40" w:after="40"/>
      <w:ind w:left="57" w:right="57"/>
      <w:jc w:val="left"/>
    </w:pPr>
    <w:rPr>
      <w:sz w:val="18"/>
      <w:szCs w:val="18"/>
    </w:rPr>
  </w:style>
  <w:style w:type="paragraph" w:customStyle="1" w:styleId="afffc">
    <w:name w:val="Таблица текст"/>
    <w:basedOn w:val="a4"/>
    <w:pPr>
      <w:spacing w:before="40" w:after="40"/>
      <w:ind w:left="57" w:right="57"/>
      <w:jc w:val="left"/>
    </w:pPr>
    <w:rPr>
      <w:szCs w:val="22"/>
    </w:rPr>
  </w:style>
  <w:style w:type="paragraph" w:customStyle="1" w:styleId="a2">
    <w:name w:val="пункт"/>
    <w:basedOn w:val="a4"/>
    <w:pPr>
      <w:numPr>
        <w:ilvl w:val="2"/>
        <w:numId w:val="16"/>
      </w:numPr>
      <w:spacing w:before="60"/>
      <w:jc w:val="left"/>
    </w:pPr>
  </w:style>
  <w:style w:type="character" w:customStyle="1" w:styleId="afffd">
    <w:name w:val="Гипертекстовая ссылка"/>
    <w:rsid w:val="00723B07"/>
    <w:rPr>
      <w:b/>
      <w:bCs/>
      <w:color w:val="008000"/>
      <w:sz w:val="20"/>
      <w:szCs w:val="20"/>
      <w:u w:val="single"/>
    </w:rPr>
  </w:style>
  <w:style w:type="character" w:customStyle="1" w:styleId="postbody">
    <w:name w:val="postbody"/>
    <w:basedOn w:val="a5"/>
    <w:rsid w:val="003C303C"/>
  </w:style>
  <w:style w:type="character" w:customStyle="1" w:styleId="29">
    <w:name w:val="Заголовок 2 Знак"/>
    <w:rsid w:val="00ED4093"/>
    <w:rPr>
      <w:rFonts w:ascii="Arial" w:hAnsi="Arial" w:cs="Arial"/>
      <w:b/>
      <w:bCs/>
      <w:iCs/>
      <w:sz w:val="28"/>
      <w:szCs w:val="28"/>
      <w:lang w:val="ru-RU" w:eastAsia="ru-RU" w:bidi="ar-SA"/>
    </w:rPr>
  </w:style>
  <w:style w:type="character" w:customStyle="1" w:styleId="bold">
    <w:name w:val="bold"/>
    <w:rsid w:val="00ED4093"/>
    <w:rPr>
      <w:b/>
      <w:noProof w:val="0"/>
      <w:lang w:val="ru-RU"/>
    </w:rPr>
  </w:style>
  <w:style w:type="paragraph" w:customStyle="1" w:styleId="Primer">
    <w:name w:val="Primer"/>
    <w:basedOn w:val="a4"/>
    <w:rsid w:val="00ED4093"/>
    <w:pPr>
      <w:spacing w:before="240" w:after="240"/>
      <w:ind w:left="1134" w:right="1134"/>
    </w:pPr>
    <w:rPr>
      <w:sz w:val="20"/>
    </w:rPr>
  </w:style>
  <w:style w:type="paragraph" w:customStyle="1" w:styleId="Vneseriy">
    <w:name w:val="Vne_seriy"/>
    <w:basedOn w:val="a4"/>
    <w:rsid w:val="00ED4093"/>
    <w:rPr>
      <w:color w:val="FF0000"/>
    </w:rPr>
  </w:style>
  <w:style w:type="paragraph" w:customStyle="1" w:styleId="Vrezkatext">
    <w:name w:val="Vrezka_text"/>
    <w:rsid w:val="00ED4093"/>
    <w:pPr>
      <w:spacing w:before="120" w:after="120"/>
      <w:jc w:val="both"/>
    </w:pPr>
    <w:rPr>
      <w:rFonts w:ascii="Arial" w:hAnsi="Arial"/>
      <w:sz w:val="18"/>
    </w:rPr>
  </w:style>
  <w:style w:type="paragraph" w:customStyle="1" w:styleId="Epigraph">
    <w:name w:val="Epigraph"/>
    <w:basedOn w:val="a4"/>
    <w:rsid w:val="00ED4093"/>
    <w:pPr>
      <w:spacing w:before="240"/>
      <w:ind w:left="3402"/>
      <w:jc w:val="right"/>
    </w:pPr>
    <w:rPr>
      <w:i/>
      <w:sz w:val="20"/>
    </w:rPr>
  </w:style>
  <w:style w:type="paragraph" w:customStyle="1" w:styleId="Epigraphpodp">
    <w:name w:val="Epigraph_podp"/>
    <w:basedOn w:val="a4"/>
    <w:rsid w:val="00ED4093"/>
    <w:pPr>
      <w:spacing w:after="240"/>
      <w:jc w:val="right"/>
    </w:pPr>
    <w:rPr>
      <w:sz w:val="20"/>
    </w:rPr>
  </w:style>
  <w:style w:type="paragraph" w:customStyle="1" w:styleId="Picyakor">
    <w:name w:val="Pic_yakor"/>
    <w:basedOn w:val="a4"/>
    <w:rsid w:val="00ED4093"/>
    <w:pPr>
      <w:spacing w:before="240" w:line="240" w:lineRule="atLeast"/>
      <w:jc w:val="center"/>
    </w:pPr>
    <w:rPr>
      <w:sz w:val="20"/>
    </w:rPr>
  </w:style>
  <w:style w:type="paragraph" w:customStyle="1" w:styleId="Picnazv">
    <w:name w:val="Pic_nazv"/>
    <w:basedOn w:val="a4"/>
    <w:rsid w:val="00ED4093"/>
    <w:pPr>
      <w:spacing w:after="240"/>
      <w:jc w:val="center"/>
    </w:pPr>
    <w:rPr>
      <w:sz w:val="20"/>
    </w:rPr>
  </w:style>
  <w:style w:type="paragraph" w:customStyle="1" w:styleId="Tablenazv">
    <w:name w:val="Table_nazv"/>
    <w:basedOn w:val="a4"/>
    <w:rsid w:val="00ED4093"/>
    <w:pPr>
      <w:spacing w:before="240" w:after="60"/>
    </w:pPr>
    <w:rPr>
      <w:sz w:val="20"/>
    </w:rPr>
  </w:style>
  <w:style w:type="paragraph" w:customStyle="1" w:styleId="Tableheader">
    <w:name w:val="Table_header"/>
    <w:basedOn w:val="a4"/>
    <w:rsid w:val="00ED4093"/>
    <w:rPr>
      <w:b/>
      <w:sz w:val="20"/>
    </w:rPr>
  </w:style>
  <w:style w:type="paragraph" w:customStyle="1" w:styleId="Tabletext">
    <w:name w:val="Table_text"/>
    <w:basedOn w:val="a4"/>
    <w:rsid w:val="00ED4093"/>
    <w:rPr>
      <w:sz w:val="20"/>
    </w:rPr>
  </w:style>
  <w:style w:type="character" w:customStyle="1" w:styleId="kursiv">
    <w:name w:val="kursiv"/>
    <w:rsid w:val="00ED4093"/>
    <w:rPr>
      <w:i/>
      <w:noProof w:val="0"/>
      <w:lang w:val="ru-RU"/>
    </w:rPr>
  </w:style>
  <w:style w:type="paragraph" w:customStyle="1" w:styleId="Vrezkanazv">
    <w:name w:val="Vrezka_nazv"/>
    <w:next w:val="Vrezkatext"/>
    <w:rsid w:val="00ED4093"/>
    <w:pPr>
      <w:spacing w:before="240"/>
    </w:pPr>
    <w:rPr>
      <w:rFonts w:ascii="Arial" w:hAnsi="Arial"/>
      <w:b/>
      <w:caps/>
    </w:rPr>
  </w:style>
  <w:style w:type="character" w:customStyle="1" w:styleId="tablenomer">
    <w:name w:val="table_nomer"/>
    <w:basedOn w:val="bold"/>
    <w:rsid w:val="00ED4093"/>
    <w:rPr>
      <w:b/>
      <w:noProof w:val="0"/>
      <w:lang w:val="ru-RU"/>
    </w:rPr>
  </w:style>
  <w:style w:type="character" w:customStyle="1" w:styleId="picnomer">
    <w:name w:val="pic_nomer"/>
    <w:rsid w:val="00ED4093"/>
    <w:rPr>
      <w:b/>
    </w:rPr>
  </w:style>
  <w:style w:type="paragraph" w:customStyle="1" w:styleId="ListNum">
    <w:name w:val="ListNum"/>
    <w:basedOn w:val="a4"/>
    <w:rsid w:val="00ED4093"/>
    <w:pPr>
      <w:numPr>
        <w:numId w:val="17"/>
      </w:numPr>
      <w:tabs>
        <w:tab w:val="left" w:pos="284"/>
      </w:tabs>
      <w:spacing w:before="60"/>
    </w:pPr>
  </w:style>
  <w:style w:type="paragraph" w:customStyle="1" w:styleId="ListNum2">
    <w:name w:val="ListNum2"/>
    <w:basedOn w:val="a4"/>
    <w:rsid w:val="00ED4093"/>
    <w:pPr>
      <w:numPr>
        <w:ilvl w:val="1"/>
        <w:numId w:val="18"/>
      </w:numPr>
      <w:tabs>
        <w:tab w:val="clear" w:pos="644"/>
        <w:tab w:val="left" w:pos="567"/>
      </w:tabs>
      <w:spacing w:before="60"/>
      <w:ind w:left="568" w:hanging="284"/>
    </w:pPr>
  </w:style>
  <w:style w:type="paragraph" w:customStyle="1" w:styleId="ListBul">
    <w:name w:val="ListBul"/>
    <w:basedOn w:val="a4"/>
    <w:rsid w:val="00ED4093"/>
    <w:pPr>
      <w:numPr>
        <w:numId w:val="19"/>
      </w:numPr>
      <w:tabs>
        <w:tab w:val="clear" w:pos="360"/>
        <w:tab w:val="left" w:pos="284"/>
      </w:tabs>
    </w:pPr>
  </w:style>
  <w:style w:type="paragraph" w:customStyle="1" w:styleId="ListBul2">
    <w:name w:val="ListBul2"/>
    <w:basedOn w:val="a4"/>
    <w:rsid w:val="00ED4093"/>
    <w:pPr>
      <w:numPr>
        <w:numId w:val="20"/>
      </w:numPr>
      <w:tabs>
        <w:tab w:val="left" w:pos="567"/>
      </w:tabs>
    </w:pPr>
  </w:style>
  <w:style w:type="paragraph" w:customStyle="1" w:styleId="Vrezkanum">
    <w:name w:val="Vrezka_num"/>
    <w:basedOn w:val="a4"/>
    <w:rsid w:val="00ED4093"/>
    <w:pPr>
      <w:numPr>
        <w:numId w:val="21"/>
      </w:numPr>
      <w:tabs>
        <w:tab w:val="clear" w:pos="360"/>
        <w:tab w:val="left" w:pos="284"/>
      </w:tabs>
    </w:pPr>
    <w:rPr>
      <w:rFonts w:ascii="Arial" w:hAnsi="Arial"/>
      <w:sz w:val="18"/>
    </w:rPr>
  </w:style>
  <w:style w:type="paragraph" w:customStyle="1" w:styleId="Vrezkanum2">
    <w:name w:val="Vrezka_num2"/>
    <w:basedOn w:val="a4"/>
    <w:rsid w:val="00ED4093"/>
    <w:pPr>
      <w:numPr>
        <w:ilvl w:val="1"/>
        <w:numId w:val="22"/>
      </w:numPr>
      <w:tabs>
        <w:tab w:val="clear" w:pos="644"/>
        <w:tab w:val="left" w:pos="567"/>
      </w:tabs>
    </w:pPr>
    <w:rPr>
      <w:rFonts w:ascii="Arial" w:hAnsi="Arial"/>
      <w:sz w:val="18"/>
    </w:rPr>
  </w:style>
  <w:style w:type="paragraph" w:customStyle="1" w:styleId="Vrezkabul">
    <w:name w:val="Vrezka_bul"/>
    <w:basedOn w:val="a4"/>
    <w:rsid w:val="00ED4093"/>
    <w:pPr>
      <w:numPr>
        <w:numId w:val="23"/>
      </w:numPr>
      <w:tabs>
        <w:tab w:val="clear" w:pos="360"/>
        <w:tab w:val="left" w:pos="284"/>
      </w:tabs>
    </w:pPr>
    <w:rPr>
      <w:rFonts w:ascii="Arial" w:hAnsi="Arial"/>
      <w:sz w:val="18"/>
    </w:rPr>
  </w:style>
  <w:style w:type="paragraph" w:customStyle="1" w:styleId="Vrezkabul2">
    <w:name w:val="Vrezka_bul2"/>
    <w:basedOn w:val="a4"/>
    <w:rsid w:val="00ED4093"/>
    <w:pPr>
      <w:numPr>
        <w:numId w:val="24"/>
      </w:numPr>
      <w:tabs>
        <w:tab w:val="clear" w:pos="644"/>
        <w:tab w:val="left" w:pos="567"/>
      </w:tabs>
    </w:pPr>
    <w:rPr>
      <w:rFonts w:ascii="Arial" w:hAnsi="Arial"/>
      <w:sz w:val="18"/>
    </w:rPr>
  </w:style>
  <w:style w:type="paragraph" w:styleId="2a">
    <w:name w:val="Body Text 2"/>
    <w:basedOn w:val="a4"/>
    <w:rsid w:val="00ED4093"/>
    <w:pPr>
      <w:jc w:val="left"/>
    </w:pPr>
  </w:style>
  <w:style w:type="paragraph" w:customStyle="1" w:styleId="ceauiue">
    <w:name w:val="§ceau?iue"/>
    <w:rsid w:val="00ED4093"/>
    <w:pPr>
      <w:widowControl w:val="0"/>
      <w:overflowPunct w:val="0"/>
      <w:autoSpaceDE w:val="0"/>
      <w:autoSpaceDN w:val="0"/>
      <w:adjustRightInd w:val="0"/>
      <w:spacing w:line="-200" w:lineRule="auto"/>
      <w:ind w:firstLine="397"/>
      <w:jc w:val="both"/>
      <w:textAlignment w:val="baseline"/>
    </w:pPr>
    <w:rPr>
      <w:rFonts w:ascii="Arial" w:hAnsi="Arial"/>
      <w:sz w:val="18"/>
    </w:rPr>
  </w:style>
  <w:style w:type="paragraph" w:customStyle="1" w:styleId="46">
    <w:name w:val="ЗАГОЛОВОК 4"/>
    <w:rsid w:val="007125F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64" w:after="128" w:line="210" w:lineRule="atLeast"/>
    </w:pPr>
    <w:rPr>
      <w:rFonts w:ascii="Verdana" w:hAnsi="Verdana" w:cs="Verdana"/>
      <w:b/>
      <w:bCs/>
      <w:noProof/>
      <w:sz w:val="18"/>
      <w:szCs w:val="18"/>
    </w:rPr>
  </w:style>
  <w:style w:type="paragraph" w:customStyle="1" w:styleId="ConsPlusNonformat">
    <w:name w:val="ConsPlusNonformat"/>
    <w:rsid w:val="000F773B"/>
    <w:pPr>
      <w:widowControl w:val="0"/>
      <w:autoSpaceDE w:val="0"/>
      <w:autoSpaceDN w:val="0"/>
      <w:adjustRightInd w:val="0"/>
    </w:pPr>
    <w:rPr>
      <w:rFonts w:ascii="Courier New" w:hAnsi="Courier New" w:cs="Courier New"/>
    </w:rPr>
  </w:style>
  <w:style w:type="character" w:customStyle="1" w:styleId="spanbodytext21">
    <w:name w:val="span_body_text_21"/>
    <w:rsid w:val="00243F48"/>
    <w:rPr>
      <w:sz w:val="20"/>
      <w:szCs w:val="20"/>
    </w:rPr>
  </w:style>
  <w:style w:type="paragraph" w:customStyle="1" w:styleId="16">
    <w:name w:val="Пункт Знак1"/>
    <w:basedOn w:val="a4"/>
    <w:rsid w:val="00243F48"/>
    <w:pPr>
      <w:tabs>
        <w:tab w:val="num" w:pos="1391"/>
      </w:tabs>
      <w:ind w:left="-27" w:firstLine="567"/>
    </w:pPr>
    <w:rPr>
      <w:sz w:val="28"/>
    </w:rPr>
  </w:style>
  <w:style w:type="paragraph" w:customStyle="1" w:styleId="afffe">
    <w:name w:val="Подподпункт"/>
    <w:basedOn w:val="a4"/>
    <w:rsid w:val="00243F48"/>
    <w:pPr>
      <w:tabs>
        <w:tab w:val="num" w:pos="851"/>
      </w:tabs>
      <w:ind w:left="-567" w:firstLine="567"/>
    </w:pPr>
    <w:rPr>
      <w:sz w:val="28"/>
    </w:rPr>
  </w:style>
  <w:style w:type="paragraph" w:customStyle="1" w:styleId="Iniiaiieoaeno">
    <w:name w:val="!Iniiaiie oaeno"/>
    <w:basedOn w:val="a4"/>
    <w:link w:val="Iniiaiieoaeno0"/>
    <w:rsid w:val="002864EA"/>
    <w:pPr>
      <w:widowControl w:val="0"/>
      <w:ind w:right="51" w:firstLine="709"/>
    </w:pPr>
    <w:rPr>
      <w:sz w:val="24"/>
    </w:rPr>
  </w:style>
  <w:style w:type="character" w:customStyle="1" w:styleId="Iniiaiieoaeno0">
    <w:name w:val="!Iniiaiie oaeno Знак"/>
    <w:link w:val="Iniiaiieoaeno"/>
    <w:rsid w:val="002864EA"/>
    <w:rPr>
      <w:sz w:val="24"/>
      <w:szCs w:val="24"/>
    </w:rPr>
  </w:style>
  <w:style w:type="paragraph" w:customStyle="1" w:styleId="BodyText21">
    <w:name w:val="Body Text 21"/>
    <w:basedOn w:val="a4"/>
    <w:rsid w:val="00B526A0"/>
    <w:pPr>
      <w:widowControl w:val="0"/>
      <w:spacing w:after="120" w:line="480" w:lineRule="auto"/>
      <w:ind w:right="51"/>
      <w:jc w:val="left"/>
    </w:pPr>
    <w:rPr>
      <w:sz w:val="28"/>
      <w:szCs w:val="20"/>
    </w:rPr>
  </w:style>
  <w:style w:type="paragraph" w:customStyle="1" w:styleId="17">
    <w:name w:val="Пункт Знак1 Знак"/>
    <w:basedOn w:val="a4"/>
    <w:link w:val="18"/>
    <w:rsid w:val="00D4012C"/>
    <w:pPr>
      <w:tabs>
        <w:tab w:val="num" w:pos="6251"/>
      </w:tabs>
      <w:ind w:left="4833" w:firstLine="567"/>
    </w:pPr>
    <w:rPr>
      <w:sz w:val="28"/>
    </w:rPr>
  </w:style>
  <w:style w:type="character" w:customStyle="1" w:styleId="18">
    <w:name w:val="Пункт Знак1 Знак Знак"/>
    <w:link w:val="17"/>
    <w:rsid w:val="00D4012C"/>
    <w:rPr>
      <w:sz w:val="28"/>
      <w:szCs w:val="24"/>
    </w:rPr>
  </w:style>
  <w:style w:type="character" w:customStyle="1" w:styleId="affff">
    <w:name w:val="комментарий"/>
    <w:rsid w:val="00D06895"/>
    <w:rPr>
      <w:u w:val="none"/>
      <w:shd w:val="clear" w:color="auto" w:fill="FFFF99"/>
    </w:rPr>
  </w:style>
  <w:style w:type="paragraph" w:styleId="affff0">
    <w:name w:val="List Paragraph"/>
    <w:basedOn w:val="a4"/>
    <w:uiPriority w:val="34"/>
    <w:qFormat/>
    <w:rsid w:val="0093221E"/>
    <w:pPr>
      <w:spacing w:after="200" w:line="276" w:lineRule="auto"/>
      <w:ind w:left="720"/>
      <w:contextualSpacing/>
      <w:jc w:val="left"/>
    </w:pPr>
    <w:rPr>
      <w:rFonts w:ascii="Calibri" w:eastAsia="Calibri" w:hAnsi="Calibri"/>
      <w:szCs w:val="22"/>
      <w:lang w:eastAsia="en-US"/>
    </w:rPr>
  </w:style>
  <w:style w:type="paragraph" w:customStyle="1" w:styleId="211">
    <w:name w:val="Основной текст 21"/>
    <w:basedOn w:val="a4"/>
    <w:rsid w:val="003525E5"/>
    <w:pPr>
      <w:keepNext/>
      <w:widowControl w:val="0"/>
      <w:suppressAutoHyphens/>
      <w:spacing w:line="100" w:lineRule="atLeast"/>
      <w:jc w:val="center"/>
    </w:pPr>
    <w:rPr>
      <w:b/>
      <w:bCs/>
      <w:kern w:val="1"/>
      <w:sz w:val="28"/>
      <w:szCs w:val="28"/>
      <w:lang w:eastAsia="ar-SA"/>
    </w:rPr>
  </w:style>
  <w:style w:type="paragraph" w:customStyle="1" w:styleId="19">
    <w:name w:val="Знак1"/>
    <w:basedOn w:val="a4"/>
    <w:rsid w:val="00412862"/>
    <w:pPr>
      <w:spacing w:after="160" w:line="240" w:lineRule="exact"/>
      <w:jc w:val="left"/>
    </w:pPr>
    <w:rPr>
      <w:rFonts w:ascii="Verdana" w:hAnsi="Verdana"/>
      <w:sz w:val="20"/>
      <w:szCs w:val="20"/>
      <w:lang w:val="en-US" w:eastAsia="en-US"/>
    </w:rPr>
  </w:style>
  <w:style w:type="character" w:customStyle="1" w:styleId="af9">
    <w:name w:val="Нижний колонтитул Знак"/>
    <w:basedOn w:val="a5"/>
    <w:link w:val="af8"/>
    <w:rsid w:val="0064673D"/>
    <w:rPr>
      <w:szCs w:val="24"/>
    </w:rPr>
  </w:style>
  <w:style w:type="character" w:customStyle="1" w:styleId="61">
    <w:name w:val="Основной текст (6)_"/>
    <w:link w:val="62"/>
    <w:rsid w:val="007F296F"/>
    <w:rPr>
      <w:sz w:val="24"/>
      <w:szCs w:val="24"/>
      <w:shd w:val="clear" w:color="auto" w:fill="FFFFFF"/>
    </w:rPr>
  </w:style>
  <w:style w:type="character" w:customStyle="1" w:styleId="affff1">
    <w:name w:val="Основной текст_"/>
    <w:link w:val="1a"/>
    <w:rsid w:val="007F296F"/>
    <w:rPr>
      <w:sz w:val="24"/>
      <w:szCs w:val="24"/>
      <w:shd w:val="clear" w:color="auto" w:fill="FFFFFF"/>
    </w:rPr>
  </w:style>
  <w:style w:type="character" w:customStyle="1" w:styleId="affff2">
    <w:name w:val="Основной текст + Полужирный"/>
    <w:rsid w:val="007F296F"/>
    <w:rPr>
      <w:b/>
      <w:bCs/>
      <w:sz w:val="24"/>
      <w:szCs w:val="24"/>
      <w:shd w:val="clear" w:color="auto" w:fill="FFFFFF"/>
    </w:rPr>
  </w:style>
  <w:style w:type="paragraph" w:customStyle="1" w:styleId="62">
    <w:name w:val="Основной текст (6)"/>
    <w:basedOn w:val="a4"/>
    <w:link w:val="61"/>
    <w:rsid w:val="007F296F"/>
    <w:pPr>
      <w:shd w:val="clear" w:color="auto" w:fill="FFFFFF"/>
      <w:spacing w:after="240" w:line="288" w:lineRule="exact"/>
      <w:ind w:hanging="360"/>
      <w:jc w:val="center"/>
    </w:pPr>
    <w:rPr>
      <w:sz w:val="24"/>
    </w:rPr>
  </w:style>
  <w:style w:type="paragraph" w:customStyle="1" w:styleId="1a">
    <w:name w:val="Основной текст1"/>
    <w:basedOn w:val="a4"/>
    <w:link w:val="affff1"/>
    <w:rsid w:val="007F296F"/>
    <w:pPr>
      <w:shd w:val="clear" w:color="auto" w:fill="FFFFFF"/>
      <w:spacing w:line="0" w:lineRule="atLeast"/>
      <w:ind w:hanging="440"/>
      <w:jc w:val="left"/>
    </w:pPr>
    <w:rPr>
      <w:sz w:val="24"/>
    </w:rPr>
  </w:style>
  <w:style w:type="numbering" w:customStyle="1" w:styleId="a0">
    <w:name w:val="Стиль маркированный"/>
    <w:basedOn w:val="a7"/>
    <w:rsid w:val="00BD02C5"/>
    <w:pPr>
      <w:numPr>
        <w:numId w:val="34"/>
      </w:numPr>
    </w:pPr>
  </w:style>
  <w:style w:type="numbering" w:customStyle="1" w:styleId="1">
    <w:name w:val="Стиль маркированный1"/>
    <w:basedOn w:val="a7"/>
    <w:rsid w:val="00BD02C5"/>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A731E"/>
    <w:pPr>
      <w:jc w:val="both"/>
    </w:pPr>
    <w:rPr>
      <w:sz w:val="22"/>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Введение...,Б1,Heading 1i"/>
    <w:basedOn w:val="a4"/>
    <w:next w:val="a4"/>
    <w:qFormat/>
    <w:rsid w:val="00ED4093"/>
    <w:pPr>
      <w:keepNext/>
      <w:spacing w:before="240" w:after="60"/>
      <w:jc w:val="left"/>
      <w:outlineLvl w:val="0"/>
    </w:pPr>
    <w:rPr>
      <w:rFonts w:ascii="Arial" w:hAnsi="Arial" w:cs="Arial"/>
      <w:b/>
      <w:bCs/>
      <w:kern w:val="32"/>
      <w:sz w:val="32"/>
      <w:szCs w:val="32"/>
    </w:rPr>
  </w:style>
  <w:style w:type="paragraph" w:styleId="22">
    <w:name w:val="heading 2"/>
    <w:aliases w:val="H2,H2 Знак,Заголовок 21,2,h2,Б2,RTC,iz2,Numbered text 3,HD2,heading 2,Heading 2 Hidden,Раздел Знак,Level 2 Topic Heading,H21,Major,CHS,H2-Heading 2,l2,Header2,22,heading2,list2,A,A.B.C.,list 2,Heading2,Heading Indent No L2"/>
    <w:basedOn w:val="a4"/>
    <w:next w:val="a4"/>
    <w:qFormat/>
    <w:rsid w:val="00ED4093"/>
    <w:pPr>
      <w:keepNext/>
      <w:spacing w:before="240" w:after="60"/>
      <w:jc w:val="left"/>
      <w:outlineLvl w:val="1"/>
    </w:pPr>
    <w:rPr>
      <w:rFonts w:ascii="Arial" w:hAnsi="Arial" w:cs="Arial"/>
      <w:b/>
      <w:bCs/>
      <w:iCs/>
      <w:sz w:val="28"/>
      <w:szCs w:val="28"/>
    </w:rPr>
  </w:style>
  <w:style w:type="paragraph" w:styleId="33">
    <w:name w:val="heading 3"/>
    <w:basedOn w:val="a4"/>
    <w:next w:val="a4"/>
    <w:qFormat/>
    <w:rsid w:val="00ED4093"/>
    <w:pPr>
      <w:keepNext/>
      <w:spacing w:before="240" w:after="60"/>
      <w:jc w:val="left"/>
      <w:outlineLvl w:val="2"/>
    </w:pPr>
    <w:rPr>
      <w:rFonts w:ascii="Arial" w:hAnsi="Arial" w:cs="Arial"/>
      <w:b/>
      <w:bCs/>
      <w:sz w:val="24"/>
      <w:szCs w:val="26"/>
    </w:rPr>
  </w:style>
  <w:style w:type="paragraph" w:styleId="41">
    <w:name w:val="heading 4"/>
    <w:aliases w:val=" Знак30,Знак30"/>
    <w:basedOn w:val="a4"/>
    <w:next w:val="a4"/>
    <w:qFormat/>
    <w:rsid w:val="00ED4093"/>
    <w:pPr>
      <w:keepNext/>
      <w:spacing w:before="240" w:after="60"/>
      <w:jc w:val="left"/>
      <w:outlineLvl w:val="3"/>
    </w:pPr>
    <w:rPr>
      <w:rFonts w:ascii="Arial" w:hAnsi="Arial"/>
      <w:b/>
      <w:bCs/>
      <w:sz w:val="20"/>
      <w:szCs w:val="28"/>
    </w:rPr>
  </w:style>
  <w:style w:type="paragraph" w:styleId="51">
    <w:name w:val="heading 5"/>
    <w:basedOn w:val="a4"/>
    <w:next w:val="a4"/>
    <w:qFormat/>
    <w:rsid w:val="00ED4093"/>
    <w:pPr>
      <w:spacing w:before="240" w:after="60"/>
      <w:jc w:val="left"/>
      <w:outlineLvl w:val="4"/>
    </w:pPr>
    <w:rPr>
      <w:rFonts w:ascii="Arial" w:hAnsi="Arial"/>
      <w:b/>
      <w:bCs/>
      <w:iCs/>
      <w:sz w:val="18"/>
      <w:szCs w:val="26"/>
    </w:rPr>
  </w:style>
  <w:style w:type="paragraph" w:styleId="6">
    <w:name w:val="heading 6"/>
    <w:basedOn w:val="a4"/>
    <w:next w:val="a4"/>
    <w:qFormat/>
    <w:rsid w:val="00ED4093"/>
    <w:pPr>
      <w:spacing w:before="240" w:after="60"/>
      <w:outlineLvl w:val="5"/>
    </w:pPr>
    <w:rPr>
      <w:b/>
      <w:bCs/>
      <w:szCs w:val="22"/>
    </w:rPr>
  </w:style>
  <w:style w:type="paragraph" w:styleId="7">
    <w:name w:val="heading 7"/>
    <w:basedOn w:val="a4"/>
    <w:next w:val="a4"/>
    <w:qFormat/>
    <w:pPr>
      <w:numPr>
        <w:ilvl w:val="6"/>
        <w:numId w:val="10"/>
      </w:numPr>
      <w:spacing w:before="240"/>
      <w:outlineLvl w:val="6"/>
    </w:pPr>
    <w:rPr>
      <w:rFonts w:ascii="Arial" w:hAnsi="Arial"/>
      <w:sz w:val="20"/>
      <w:szCs w:val="20"/>
    </w:rPr>
  </w:style>
  <w:style w:type="paragraph" w:styleId="8">
    <w:name w:val="heading 8"/>
    <w:basedOn w:val="a4"/>
    <w:next w:val="a4"/>
    <w:qFormat/>
    <w:pPr>
      <w:numPr>
        <w:ilvl w:val="7"/>
        <w:numId w:val="10"/>
      </w:numPr>
      <w:spacing w:before="240"/>
      <w:outlineLvl w:val="7"/>
    </w:pPr>
    <w:rPr>
      <w:rFonts w:ascii="Arial" w:hAnsi="Arial"/>
      <w:i/>
      <w:sz w:val="20"/>
      <w:szCs w:val="20"/>
    </w:rPr>
  </w:style>
  <w:style w:type="paragraph" w:styleId="9">
    <w:name w:val="heading 9"/>
    <w:basedOn w:val="a4"/>
    <w:next w:val="a4"/>
    <w:qFormat/>
    <w:pPr>
      <w:numPr>
        <w:ilvl w:val="8"/>
        <w:numId w:val="10"/>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2">
    <w:name w:val="Основной текст с отступом1"/>
    <w:basedOn w:val="a4"/>
    <w:pPr>
      <w:spacing w:before="60"/>
      <w:ind w:firstLine="851"/>
    </w:pPr>
    <w:rPr>
      <w:szCs w:val="20"/>
    </w:rPr>
  </w:style>
  <w:style w:type="paragraph" w:styleId="a8">
    <w:name w:val="Body Text Indent"/>
    <w:basedOn w:val="a4"/>
    <w:rsid w:val="00ED4093"/>
    <w:pPr>
      <w:ind w:firstLine="709"/>
    </w:pPr>
    <w:rPr>
      <w:rFonts w:ascii="Verdana" w:hAnsi="Verdana"/>
      <w:i/>
      <w:lang w:val="de-DE"/>
    </w:rPr>
  </w:style>
  <w:style w:type="paragraph" w:styleId="a9">
    <w:name w:val="List Bullet"/>
    <w:basedOn w:val="a4"/>
    <w:autoRedefine/>
    <w:pPr>
      <w:widowControl w:val="0"/>
    </w:pPr>
  </w:style>
  <w:style w:type="paragraph" w:styleId="20">
    <w:name w:val="List Bullet 2"/>
    <w:basedOn w:val="a4"/>
    <w:autoRedefine/>
    <w:pPr>
      <w:numPr>
        <w:numId w:val="1"/>
      </w:numPr>
      <w:tabs>
        <w:tab w:val="clear" w:pos="643"/>
        <w:tab w:val="num" w:pos="360"/>
      </w:tabs>
      <w:ind w:left="0" w:firstLine="0"/>
    </w:pPr>
    <w:rPr>
      <w:szCs w:val="20"/>
    </w:rPr>
  </w:style>
  <w:style w:type="paragraph" w:styleId="30">
    <w:name w:val="List Bullet 3"/>
    <w:basedOn w:val="a4"/>
    <w:autoRedefine/>
    <w:pPr>
      <w:numPr>
        <w:numId w:val="2"/>
      </w:numPr>
      <w:tabs>
        <w:tab w:val="clear" w:pos="926"/>
        <w:tab w:val="num" w:pos="360"/>
      </w:tabs>
      <w:ind w:left="0" w:firstLine="0"/>
    </w:pPr>
    <w:rPr>
      <w:szCs w:val="20"/>
    </w:rPr>
  </w:style>
  <w:style w:type="paragraph" w:styleId="40">
    <w:name w:val="List Bullet 4"/>
    <w:basedOn w:val="a4"/>
    <w:autoRedefine/>
    <w:pPr>
      <w:numPr>
        <w:numId w:val="3"/>
      </w:numPr>
    </w:pPr>
    <w:rPr>
      <w:szCs w:val="20"/>
    </w:rPr>
  </w:style>
  <w:style w:type="paragraph" w:styleId="50">
    <w:name w:val="List Bullet 5"/>
    <w:basedOn w:val="a4"/>
    <w:autoRedefine/>
    <w:pPr>
      <w:numPr>
        <w:numId w:val="4"/>
      </w:numPr>
    </w:pPr>
    <w:rPr>
      <w:szCs w:val="20"/>
    </w:rPr>
  </w:style>
  <w:style w:type="paragraph" w:styleId="a">
    <w:name w:val="List Number"/>
    <w:basedOn w:val="a4"/>
    <w:pPr>
      <w:numPr>
        <w:numId w:val="5"/>
      </w:numPr>
    </w:pPr>
    <w:rPr>
      <w:szCs w:val="20"/>
    </w:rPr>
  </w:style>
  <w:style w:type="paragraph" w:styleId="2">
    <w:name w:val="List Number 2"/>
    <w:basedOn w:val="a4"/>
    <w:pPr>
      <w:numPr>
        <w:numId w:val="6"/>
      </w:numPr>
    </w:pPr>
    <w:rPr>
      <w:szCs w:val="20"/>
    </w:rPr>
  </w:style>
  <w:style w:type="paragraph" w:styleId="3">
    <w:name w:val="List Number 3"/>
    <w:basedOn w:val="a4"/>
    <w:pPr>
      <w:numPr>
        <w:numId w:val="7"/>
      </w:numPr>
    </w:pPr>
    <w:rPr>
      <w:szCs w:val="20"/>
    </w:rPr>
  </w:style>
  <w:style w:type="paragraph" w:styleId="4">
    <w:name w:val="List Number 4"/>
    <w:basedOn w:val="a4"/>
    <w:pPr>
      <w:numPr>
        <w:numId w:val="8"/>
      </w:numPr>
    </w:pPr>
    <w:rPr>
      <w:szCs w:val="20"/>
    </w:rPr>
  </w:style>
  <w:style w:type="paragraph" w:styleId="5">
    <w:name w:val="List Number 5"/>
    <w:basedOn w:val="a4"/>
    <w:pPr>
      <w:numPr>
        <w:numId w:val="9"/>
      </w:numPr>
    </w:pPr>
    <w:rPr>
      <w:szCs w:val="20"/>
    </w:rPr>
  </w:style>
  <w:style w:type="paragraph" w:customStyle="1" w:styleId="a3">
    <w:name w:val="Раздел"/>
    <w:basedOn w:val="a4"/>
    <w:semiHidden/>
    <w:pPr>
      <w:numPr>
        <w:ilvl w:val="1"/>
        <w:numId w:val="11"/>
      </w:numPr>
      <w:spacing w:before="120" w:after="120"/>
      <w:jc w:val="center"/>
    </w:pPr>
    <w:rPr>
      <w:rFonts w:ascii="Arial Narrow" w:hAnsi="Arial Narrow"/>
      <w:b/>
      <w:sz w:val="28"/>
      <w:szCs w:val="20"/>
    </w:rPr>
  </w:style>
  <w:style w:type="paragraph" w:customStyle="1" w:styleId="aa">
    <w:name w:val="Часть"/>
    <w:basedOn w:val="a4"/>
    <w:semiHidden/>
    <w:pPr>
      <w:jc w:val="center"/>
    </w:pPr>
    <w:rPr>
      <w:rFonts w:ascii="Arial" w:hAnsi="Arial"/>
      <w:b/>
      <w:caps/>
      <w:sz w:val="32"/>
      <w:szCs w:val="20"/>
    </w:rPr>
  </w:style>
  <w:style w:type="paragraph" w:customStyle="1" w:styleId="31">
    <w:name w:val="Раздел 3"/>
    <w:basedOn w:val="a4"/>
    <w:semiHidden/>
    <w:pPr>
      <w:numPr>
        <w:numId w:val="12"/>
      </w:numPr>
      <w:spacing w:before="120" w:after="120"/>
      <w:jc w:val="center"/>
    </w:pPr>
    <w:rPr>
      <w:b/>
      <w:szCs w:val="20"/>
    </w:rPr>
  </w:style>
  <w:style w:type="paragraph" w:customStyle="1" w:styleId="a1">
    <w:name w:val="Условия контракта"/>
    <w:basedOn w:val="a4"/>
    <w:semiHidden/>
    <w:pPr>
      <w:numPr>
        <w:numId w:val="13"/>
      </w:numPr>
      <w:spacing w:before="240" w:after="120"/>
    </w:pPr>
    <w:rPr>
      <w:b/>
      <w:szCs w:val="20"/>
    </w:rPr>
  </w:style>
  <w:style w:type="paragraph" w:customStyle="1" w:styleId="Instruction">
    <w:name w:val="Instruction"/>
    <w:basedOn w:val="a8"/>
    <w:semiHidden/>
    <w:pPr>
      <w:tabs>
        <w:tab w:val="num" w:pos="360"/>
      </w:tabs>
      <w:spacing w:before="180"/>
      <w:ind w:left="360" w:hanging="360"/>
    </w:pPr>
    <w:rPr>
      <w:b/>
    </w:rPr>
  </w:style>
  <w:style w:type="paragraph" w:styleId="ab">
    <w:name w:val="Title"/>
    <w:basedOn w:val="a4"/>
    <w:qFormat/>
    <w:pPr>
      <w:spacing w:before="240"/>
      <w:jc w:val="center"/>
      <w:outlineLvl w:val="0"/>
    </w:pPr>
    <w:rPr>
      <w:rFonts w:ascii="Arial" w:hAnsi="Arial"/>
      <w:b/>
      <w:kern w:val="28"/>
      <w:sz w:val="32"/>
      <w:szCs w:val="20"/>
    </w:rPr>
  </w:style>
  <w:style w:type="paragraph" w:styleId="ac">
    <w:name w:val="Subtitle"/>
    <w:basedOn w:val="a4"/>
    <w:qFormat/>
    <w:pPr>
      <w:jc w:val="center"/>
      <w:outlineLvl w:val="1"/>
    </w:pPr>
    <w:rPr>
      <w:rFonts w:ascii="Arial" w:hAnsi="Arial"/>
      <w:szCs w:val="20"/>
    </w:rPr>
  </w:style>
  <w:style w:type="paragraph" w:customStyle="1" w:styleId="ad">
    <w:name w:val="Тендерные данные"/>
    <w:basedOn w:val="a4"/>
    <w:semiHidden/>
    <w:pPr>
      <w:tabs>
        <w:tab w:val="left" w:pos="1985"/>
      </w:tabs>
      <w:spacing w:before="120"/>
    </w:pPr>
    <w:rPr>
      <w:b/>
      <w:szCs w:val="20"/>
    </w:rPr>
  </w:style>
  <w:style w:type="paragraph" w:styleId="34">
    <w:name w:val="toc 3"/>
    <w:basedOn w:val="a4"/>
    <w:next w:val="a4"/>
    <w:autoRedefine/>
    <w:semiHidden/>
    <w:pPr>
      <w:ind w:left="480"/>
      <w:jc w:val="left"/>
    </w:pPr>
    <w:rPr>
      <w:i/>
      <w:iCs/>
      <w:sz w:val="20"/>
      <w:szCs w:val="20"/>
    </w:rPr>
  </w:style>
  <w:style w:type="paragraph" w:styleId="13">
    <w:name w:val="toc 1"/>
    <w:basedOn w:val="a4"/>
    <w:next w:val="a4"/>
    <w:autoRedefine/>
    <w:uiPriority w:val="39"/>
    <w:rsid w:val="00C11883"/>
    <w:pPr>
      <w:tabs>
        <w:tab w:val="left" w:pos="480"/>
        <w:tab w:val="right" w:leader="dot" w:pos="10195"/>
      </w:tabs>
      <w:spacing w:before="120" w:after="120"/>
      <w:jc w:val="left"/>
    </w:pPr>
    <w:rPr>
      <w:b/>
      <w:bCs/>
      <w:caps/>
      <w:noProof/>
      <w:color w:val="000000"/>
      <w:kern w:val="28"/>
      <w:sz w:val="20"/>
      <w:szCs w:val="20"/>
      <w:lang w:val="en-US"/>
    </w:rPr>
  </w:style>
  <w:style w:type="paragraph" w:styleId="23">
    <w:name w:val="toc 2"/>
    <w:basedOn w:val="a4"/>
    <w:next w:val="a4"/>
    <w:autoRedefine/>
    <w:uiPriority w:val="39"/>
    <w:pPr>
      <w:ind w:left="240"/>
      <w:jc w:val="left"/>
    </w:pPr>
    <w:rPr>
      <w:smallCaps/>
      <w:sz w:val="20"/>
      <w:szCs w:val="20"/>
    </w:rPr>
  </w:style>
  <w:style w:type="paragraph" w:styleId="ae">
    <w:name w:val="Date"/>
    <w:basedOn w:val="a4"/>
    <w:next w:val="a4"/>
    <w:rPr>
      <w:szCs w:val="20"/>
    </w:rPr>
  </w:style>
  <w:style w:type="paragraph" w:customStyle="1" w:styleId="af">
    <w:name w:val="Îáû÷íûé"/>
    <w:semiHidden/>
  </w:style>
  <w:style w:type="paragraph" w:customStyle="1" w:styleId="af0">
    <w:name w:val="Íîðìàëüíûé"/>
    <w:semiHidden/>
    <w:rPr>
      <w:rFonts w:ascii="Courier" w:hAnsi="Courier"/>
      <w:sz w:val="24"/>
      <w:lang w:val="en-GB"/>
    </w:rPr>
  </w:style>
  <w:style w:type="paragraph" w:styleId="af1">
    <w:name w:val="Body Text"/>
    <w:basedOn w:val="a4"/>
    <w:rsid w:val="00ED4093"/>
    <w:pPr>
      <w:pBdr>
        <w:top w:val="single" w:sz="6" w:space="1" w:color="auto"/>
      </w:pBdr>
      <w:tabs>
        <w:tab w:val="left" w:pos="3119"/>
      </w:tabs>
    </w:pPr>
    <w:rPr>
      <w:sz w:val="20"/>
    </w:rPr>
  </w:style>
  <w:style w:type="paragraph" w:customStyle="1" w:styleId="af2">
    <w:name w:val="Подраздел"/>
    <w:basedOn w:val="a4"/>
    <w:semiHidden/>
    <w:pPr>
      <w:suppressAutoHyphens/>
      <w:spacing w:before="240" w:after="120"/>
      <w:jc w:val="center"/>
    </w:pPr>
    <w:rPr>
      <w:rFonts w:ascii="TimesDL" w:hAnsi="TimesDL"/>
      <w:b/>
      <w:smallCaps/>
      <w:spacing w:val="-2"/>
      <w:szCs w:val="20"/>
    </w:rPr>
  </w:style>
  <w:style w:type="paragraph" w:styleId="24">
    <w:name w:val="Body Text Indent 2"/>
    <w:aliases w:val="Знак"/>
    <w:basedOn w:val="a4"/>
    <w:rsid w:val="00ED4093"/>
    <w:pPr>
      <w:ind w:firstLine="284"/>
    </w:pPr>
    <w:rPr>
      <w:rFonts w:ascii="Arial" w:hAnsi="Arial"/>
      <w:color w:val="008080"/>
      <w:sz w:val="16"/>
    </w:rPr>
  </w:style>
  <w:style w:type="paragraph" w:styleId="35">
    <w:name w:val="Body Text Indent 3"/>
    <w:basedOn w:val="a4"/>
    <w:rsid w:val="00ED4093"/>
    <w:pPr>
      <w:ind w:firstLine="284"/>
    </w:pPr>
    <w:rPr>
      <w:rFonts w:ascii="Arial" w:hAnsi="Arial"/>
      <w:color w:val="008000"/>
      <w:sz w:val="14"/>
    </w:rPr>
  </w:style>
  <w:style w:type="paragraph" w:styleId="af3">
    <w:name w:val="header"/>
    <w:basedOn w:val="a4"/>
    <w:pPr>
      <w:tabs>
        <w:tab w:val="center" w:pos="4153"/>
        <w:tab w:val="right" w:pos="8306"/>
      </w:tabs>
      <w:spacing w:before="120" w:after="120"/>
    </w:pPr>
    <w:rPr>
      <w:rFonts w:ascii="Arial" w:hAnsi="Arial"/>
      <w:noProof/>
      <w:szCs w:val="20"/>
    </w:rPr>
  </w:style>
  <w:style w:type="paragraph" w:styleId="af4">
    <w:name w:val="Block Text"/>
    <w:basedOn w:val="a4"/>
    <w:pPr>
      <w:spacing w:after="120"/>
      <w:ind w:left="1440" w:right="1440"/>
    </w:pPr>
    <w:rPr>
      <w:szCs w:val="20"/>
    </w:rPr>
  </w:style>
  <w:style w:type="character" w:styleId="af5">
    <w:name w:val="footnote reference"/>
    <w:semiHidden/>
    <w:rsid w:val="00ED4093"/>
    <w:rPr>
      <w:vertAlign w:val="superscript"/>
    </w:rPr>
  </w:style>
  <w:style w:type="paragraph" w:styleId="af6">
    <w:name w:val="footnote text"/>
    <w:basedOn w:val="a4"/>
    <w:semiHidden/>
    <w:rsid w:val="00ED4093"/>
    <w:rPr>
      <w:sz w:val="20"/>
    </w:rPr>
  </w:style>
  <w:style w:type="character" w:styleId="af7">
    <w:name w:val="page number"/>
    <w:basedOn w:val="a5"/>
    <w:rsid w:val="00ED4093"/>
  </w:style>
  <w:style w:type="paragraph" w:styleId="af8">
    <w:name w:val="footer"/>
    <w:basedOn w:val="a4"/>
    <w:link w:val="af9"/>
    <w:rsid w:val="00ED4093"/>
    <w:pPr>
      <w:tabs>
        <w:tab w:val="center" w:pos="4153"/>
        <w:tab w:val="right" w:pos="8306"/>
      </w:tabs>
      <w:jc w:val="left"/>
    </w:pPr>
    <w:rPr>
      <w:sz w:val="20"/>
    </w:rPr>
  </w:style>
  <w:style w:type="paragraph" w:styleId="36">
    <w:name w:val="Body Text 3"/>
    <w:basedOn w:val="a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rPr>
  </w:style>
  <w:style w:type="paragraph" w:styleId="afa">
    <w:name w:val="Plain Text"/>
    <w:basedOn w:val="a4"/>
    <w:rsid w:val="00ED4093"/>
    <w:pPr>
      <w:jc w:val="left"/>
    </w:pPr>
    <w:rPr>
      <w:rFonts w:ascii="Courier New" w:hAnsi="Courier New"/>
      <w:sz w:val="20"/>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customStyle="1" w:styleId="afb">
    <w:name w:val="Знак Знак"/>
    <w:semiHidden/>
    <w:rPr>
      <w:rFonts w:ascii="Arial" w:hAnsi="Arial" w:cs="Times New Roman"/>
      <w:sz w:val="24"/>
      <w:lang w:val="ru-RU" w:eastAsia="ru-RU" w:bidi="ar-SA"/>
    </w:rPr>
  </w:style>
  <w:style w:type="paragraph" w:styleId="afc">
    <w:name w:val="Normal (Web)"/>
    <w:basedOn w:val="a4"/>
    <w:rsid w:val="00ED4093"/>
    <w:pPr>
      <w:ind w:firstLine="320"/>
    </w:pPr>
    <w:rPr>
      <w:rFonts w:ascii="Verdana" w:hAnsi="Verdana"/>
      <w:i/>
      <w:sz w:val="18"/>
      <w:szCs w:val="18"/>
      <w:lang w:val="de-DE" w:eastAsia="de-DE"/>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character" w:customStyle="1" w:styleId="afd">
    <w:name w:val="Основной шрифт"/>
    <w:semiHidden/>
  </w:style>
  <w:style w:type="paragraph" w:styleId="HTML">
    <w:name w:val="HTML Address"/>
    <w:basedOn w:val="a4"/>
    <w:rPr>
      <w:i/>
      <w:iCs/>
    </w:rPr>
  </w:style>
  <w:style w:type="paragraph" w:styleId="afe">
    <w:name w:val="envelope address"/>
    <w:basedOn w:val="a4"/>
    <w:pPr>
      <w:framePr w:w="7920" w:h="1980" w:hRule="exact" w:hSpace="180" w:wrap="auto" w:hAnchor="page" w:xAlign="center" w:yAlign="bottom"/>
      <w:ind w:left="2880"/>
    </w:pPr>
    <w:rPr>
      <w:rFonts w:ascii="Arial" w:hAnsi="Arial" w:cs="Arial"/>
    </w:rPr>
  </w:style>
  <w:style w:type="character" w:styleId="HTML0">
    <w:name w:val="HTML Acronym"/>
    <w:rPr>
      <w:rFonts w:cs="Times New Roman"/>
    </w:rPr>
  </w:style>
  <w:style w:type="character" w:styleId="aff">
    <w:name w:val="Emphasis"/>
    <w:qFormat/>
    <w:rPr>
      <w:rFonts w:cs="Times New Roman"/>
      <w:i/>
      <w:iCs/>
    </w:rPr>
  </w:style>
  <w:style w:type="character" w:styleId="aff0">
    <w:name w:val="Hyperlink"/>
    <w:uiPriority w:val="99"/>
    <w:rsid w:val="00ED4093"/>
    <w:rPr>
      <w:strike w:val="0"/>
      <w:dstrike w:val="0"/>
      <w:color w:val="003399"/>
      <w:u w:val="none"/>
      <w:effect w:val="none"/>
    </w:rPr>
  </w:style>
  <w:style w:type="paragraph" w:styleId="aff1">
    <w:name w:val="Note Heading"/>
    <w:basedOn w:val="a4"/>
    <w:next w:val="a4"/>
  </w:style>
  <w:style w:type="character" w:styleId="HTML1">
    <w:name w:val="HTML Keyboard"/>
    <w:rPr>
      <w:rFonts w:ascii="Courier New" w:hAnsi="Courier New" w:cs="Courier New"/>
      <w:sz w:val="20"/>
      <w:szCs w:val="20"/>
    </w:rPr>
  </w:style>
  <w:style w:type="character" w:styleId="HTML2">
    <w:name w:val="HTML Code"/>
    <w:rPr>
      <w:rFonts w:ascii="Courier New" w:hAnsi="Courier New" w:cs="Courier New"/>
      <w:sz w:val="20"/>
      <w:szCs w:val="20"/>
    </w:rPr>
  </w:style>
  <w:style w:type="paragraph" w:styleId="aff2">
    <w:name w:val="Body Text First Indent"/>
    <w:basedOn w:val="af1"/>
    <w:pPr>
      <w:ind w:firstLine="210"/>
    </w:pPr>
  </w:style>
  <w:style w:type="paragraph" w:styleId="25">
    <w:name w:val="Body Text First Indent 2"/>
    <w:basedOn w:val="12"/>
    <w:pPr>
      <w:spacing w:before="0" w:after="120"/>
      <w:ind w:left="283" w:firstLine="210"/>
    </w:pPr>
    <w:rPr>
      <w:szCs w:val="24"/>
    </w:rPr>
  </w:style>
  <w:style w:type="character" w:styleId="aff3">
    <w:name w:val="line number"/>
    <w:rPr>
      <w:rFonts w:cs="Times New Roman"/>
    </w:rPr>
  </w:style>
  <w:style w:type="character" w:styleId="HTML3">
    <w:name w:val="HTML Sample"/>
    <w:rPr>
      <w:rFonts w:ascii="Courier New" w:hAnsi="Courier New" w:cs="Courier New"/>
    </w:rPr>
  </w:style>
  <w:style w:type="paragraph" w:styleId="26">
    <w:name w:val="envelope return"/>
    <w:basedOn w:val="a4"/>
    <w:rPr>
      <w:rFonts w:ascii="Arial" w:hAnsi="Arial" w:cs="Arial"/>
      <w:sz w:val="20"/>
      <w:szCs w:val="20"/>
    </w:rPr>
  </w:style>
  <w:style w:type="paragraph" w:styleId="aff4">
    <w:name w:val="Normal Indent"/>
    <w:basedOn w:val="a4"/>
    <w:pPr>
      <w:ind w:left="708"/>
    </w:pPr>
  </w:style>
  <w:style w:type="character" w:styleId="HTML4">
    <w:name w:val="HTML Definition"/>
    <w:rPr>
      <w:rFonts w:cs="Times New Roman"/>
      <w:i/>
      <w:iCs/>
    </w:rPr>
  </w:style>
  <w:style w:type="character" w:styleId="HTML5">
    <w:name w:val="HTML Variable"/>
    <w:rPr>
      <w:rFonts w:cs="Times New Roman"/>
      <w:i/>
      <w:iCs/>
    </w:rPr>
  </w:style>
  <w:style w:type="character" w:styleId="HTML6">
    <w:name w:val="HTML Typewriter"/>
    <w:rPr>
      <w:rFonts w:ascii="Courier New" w:hAnsi="Courier New" w:cs="Courier New"/>
      <w:sz w:val="20"/>
      <w:szCs w:val="20"/>
    </w:rPr>
  </w:style>
  <w:style w:type="paragraph" w:styleId="aff5">
    <w:name w:val="Signature"/>
    <w:basedOn w:val="a4"/>
    <w:pPr>
      <w:ind w:left="4252"/>
    </w:pPr>
  </w:style>
  <w:style w:type="paragraph" w:styleId="aff6">
    <w:name w:val="Salutation"/>
    <w:basedOn w:val="a4"/>
    <w:next w:val="a4"/>
  </w:style>
  <w:style w:type="paragraph" w:styleId="aff7">
    <w:name w:val="List Continue"/>
    <w:basedOn w:val="a4"/>
    <w:pPr>
      <w:spacing w:after="120"/>
      <w:ind w:left="283"/>
    </w:pPr>
  </w:style>
  <w:style w:type="paragraph" w:styleId="27">
    <w:name w:val="List Continue 2"/>
    <w:basedOn w:val="a4"/>
    <w:pPr>
      <w:spacing w:after="120"/>
      <w:ind w:left="566"/>
    </w:pPr>
  </w:style>
  <w:style w:type="paragraph" w:styleId="37">
    <w:name w:val="List Continue 3"/>
    <w:basedOn w:val="a4"/>
    <w:pPr>
      <w:spacing w:after="120"/>
      <w:ind w:left="849"/>
    </w:pPr>
  </w:style>
  <w:style w:type="paragraph" w:styleId="42">
    <w:name w:val="List Continue 4"/>
    <w:basedOn w:val="a4"/>
    <w:pPr>
      <w:spacing w:after="120"/>
      <w:ind w:left="1132"/>
    </w:pPr>
  </w:style>
  <w:style w:type="paragraph" w:styleId="52">
    <w:name w:val="List Continue 5"/>
    <w:basedOn w:val="a4"/>
    <w:pPr>
      <w:spacing w:after="120"/>
      <w:ind w:left="1415"/>
    </w:pPr>
  </w:style>
  <w:style w:type="character" w:styleId="aff8">
    <w:name w:val="FollowedHyperlink"/>
    <w:rPr>
      <w:rFonts w:cs="Times New Roman"/>
      <w:color w:val="800080"/>
      <w:u w:val="single"/>
    </w:rPr>
  </w:style>
  <w:style w:type="paragraph" w:styleId="aff9">
    <w:name w:val="Closing"/>
    <w:basedOn w:val="a4"/>
    <w:pPr>
      <w:ind w:left="4252"/>
    </w:pPr>
  </w:style>
  <w:style w:type="paragraph" w:styleId="affa">
    <w:name w:val="List"/>
    <w:basedOn w:val="a4"/>
    <w:pPr>
      <w:ind w:left="283" w:hanging="283"/>
    </w:pPr>
  </w:style>
  <w:style w:type="paragraph" w:styleId="28">
    <w:name w:val="List 2"/>
    <w:basedOn w:val="a4"/>
    <w:pPr>
      <w:ind w:left="566" w:hanging="283"/>
    </w:pPr>
  </w:style>
  <w:style w:type="paragraph" w:styleId="38">
    <w:name w:val="List 3"/>
    <w:basedOn w:val="a4"/>
    <w:pPr>
      <w:ind w:left="849" w:hanging="283"/>
    </w:pPr>
  </w:style>
  <w:style w:type="paragraph" w:styleId="43">
    <w:name w:val="List 4"/>
    <w:basedOn w:val="a4"/>
    <w:pPr>
      <w:ind w:left="1132" w:hanging="283"/>
    </w:pPr>
  </w:style>
  <w:style w:type="paragraph" w:styleId="53">
    <w:name w:val="List 5"/>
    <w:basedOn w:val="a4"/>
    <w:pPr>
      <w:ind w:left="1415" w:hanging="283"/>
    </w:pPr>
  </w:style>
  <w:style w:type="paragraph" w:styleId="HTML7">
    <w:name w:val="HTML Preformatted"/>
    <w:basedOn w:val="a4"/>
    <w:rsid w:val="00ED4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pPr>
    <w:rPr>
      <w:rFonts w:ascii="Arial Unicode MS" w:eastAsia="Arial Unicode MS" w:hAnsi="Arial Unicode MS"/>
      <w:i/>
      <w:lang w:val="de-DE" w:eastAsia="de-DE"/>
    </w:rPr>
  </w:style>
  <w:style w:type="character" w:styleId="affb">
    <w:name w:val="Strong"/>
    <w:qFormat/>
    <w:rPr>
      <w:rFonts w:cs="Times New Roman"/>
      <w:b/>
      <w:bCs/>
    </w:rPr>
  </w:style>
  <w:style w:type="character" w:styleId="HTML8">
    <w:name w:val="HTML Cite"/>
    <w:rPr>
      <w:rFonts w:cs="Times New Roman"/>
      <w:i/>
      <w:iCs/>
    </w:rPr>
  </w:style>
  <w:style w:type="paragraph" w:styleId="affc">
    <w:name w:val="Message Header"/>
    <w:basedOn w:val="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d">
    <w:name w:val="E-mail Signature"/>
    <w:basedOn w:val="a4"/>
  </w:style>
  <w:style w:type="paragraph" w:styleId="44">
    <w:name w:val="toc 4"/>
    <w:basedOn w:val="a4"/>
    <w:next w:val="a4"/>
    <w:autoRedefine/>
    <w:semiHidden/>
    <w:pPr>
      <w:ind w:left="720"/>
      <w:jc w:val="left"/>
    </w:pPr>
    <w:rPr>
      <w:sz w:val="18"/>
      <w:szCs w:val="18"/>
    </w:rPr>
  </w:style>
  <w:style w:type="paragraph" w:styleId="54">
    <w:name w:val="toc 5"/>
    <w:basedOn w:val="a4"/>
    <w:next w:val="a4"/>
    <w:autoRedefine/>
    <w:semiHidden/>
    <w:pPr>
      <w:ind w:left="960"/>
      <w:jc w:val="left"/>
    </w:pPr>
    <w:rPr>
      <w:sz w:val="18"/>
      <w:szCs w:val="18"/>
    </w:rPr>
  </w:style>
  <w:style w:type="paragraph" w:styleId="60">
    <w:name w:val="toc 6"/>
    <w:basedOn w:val="a4"/>
    <w:next w:val="a4"/>
    <w:autoRedefine/>
    <w:semiHidden/>
    <w:pPr>
      <w:ind w:left="1200"/>
      <w:jc w:val="left"/>
    </w:pPr>
    <w:rPr>
      <w:sz w:val="18"/>
      <w:szCs w:val="18"/>
    </w:rPr>
  </w:style>
  <w:style w:type="paragraph" w:styleId="70">
    <w:name w:val="toc 7"/>
    <w:basedOn w:val="a4"/>
    <w:next w:val="a4"/>
    <w:autoRedefine/>
    <w:semiHidden/>
    <w:pPr>
      <w:ind w:left="1440"/>
      <w:jc w:val="left"/>
    </w:pPr>
    <w:rPr>
      <w:sz w:val="18"/>
      <w:szCs w:val="18"/>
    </w:rPr>
  </w:style>
  <w:style w:type="paragraph" w:styleId="80">
    <w:name w:val="toc 8"/>
    <w:basedOn w:val="a4"/>
    <w:next w:val="a4"/>
    <w:autoRedefine/>
    <w:semiHidden/>
    <w:pPr>
      <w:ind w:left="1680"/>
      <w:jc w:val="left"/>
    </w:pPr>
    <w:rPr>
      <w:sz w:val="18"/>
      <w:szCs w:val="18"/>
    </w:rPr>
  </w:style>
  <w:style w:type="paragraph" w:styleId="90">
    <w:name w:val="toc 9"/>
    <w:basedOn w:val="a4"/>
    <w:next w:val="a4"/>
    <w:autoRedefine/>
    <w:semiHidden/>
    <w:pPr>
      <w:ind w:left="1920"/>
      <w:jc w:val="left"/>
    </w:pPr>
    <w:rPr>
      <w:sz w:val="18"/>
      <w:szCs w:val="18"/>
    </w:rPr>
  </w:style>
  <w:style w:type="paragraph" w:customStyle="1" w:styleId="10">
    <w:name w:val="Стиль1"/>
    <w:basedOn w:val="a4"/>
    <w:pPr>
      <w:keepNext/>
      <w:keepLines/>
      <w:widowControl w:val="0"/>
      <w:numPr>
        <w:numId w:val="14"/>
      </w:numPr>
      <w:suppressLineNumbers/>
      <w:suppressAutoHyphens/>
      <w:jc w:val="left"/>
    </w:pPr>
    <w:rPr>
      <w:b/>
      <w:sz w:val="28"/>
    </w:rPr>
  </w:style>
  <w:style w:type="paragraph" w:customStyle="1" w:styleId="2-1">
    <w:name w:val="содержание2-1"/>
    <w:basedOn w:val="33"/>
    <w:next w:val="a4"/>
  </w:style>
  <w:style w:type="paragraph" w:customStyle="1" w:styleId="210">
    <w:name w:val="Заголовок 2.1"/>
    <w:basedOn w:val="11"/>
    <w:pPr>
      <w:keepLines/>
      <w:widowControl w:val="0"/>
      <w:suppressLineNumbers/>
      <w:suppressAutoHyphens/>
    </w:pPr>
    <w:rPr>
      <w:caps/>
      <w:szCs w:val="28"/>
    </w:rPr>
  </w:style>
  <w:style w:type="paragraph" w:customStyle="1" w:styleId="21">
    <w:name w:val="Стиль2"/>
    <w:basedOn w:val="2"/>
    <w:pPr>
      <w:keepNext/>
      <w:keepLines/>
      <w:widowControl w:val="0"/>
      <w:numPr>
        <w:ilvl w:val="1"/>
        <w:numId w:val="14"/>
      </w:numPr>
      <w:suppressLineNumbers/>
      <w:tabs>
        <w:tab w:val="num" w:pos="1492"/>
      </w:tabs>
      <w:suppressAutoHyphens/>
    </w:pPr>
    <w:rPr>
      <w:b/>
    </w:rPr>
  </w:style>
  <w:style w:type="paragraph" w:customStyle="1" w:styleId="32">
    <w:name w:val="Стиль3"/>
    <w:basedOn w:val="24"/>
    <w:pPr>
      <w:widowControl w:val="0"/>
      <w:numPr>
        <w:ilvl w:val="2"/>
        <w:numId w:val="14"/>
      </w:numPr>
      <w:adjustRightInd w:val="0"/>
      <w:textAlignment w:val="baseline"/>
    </w:pPr>
  </w:style>
  <w:style w:type="paragraph" w:customStyle="1" w:styleId="2-11">
    <w:name w:val="содержание2-11"/>
    <w:basedOn w:val="a4"/>
  </w:style>
  <w:style w:type="character" w:customStyle="1" w:styleId="14">
    <w:name w:val="Знак Знак1"/>
    <w:rPr>
      <w:rFonts w:cs="Times New Roman"/>
      <w:sz w:val="24"/>
      <w:lang w:val="ru-RU" w:eastAsia="ru-RU" w:bidi="ar-SA"/>
    </w:rPr>
  </w:style>
  <w:style w:type="character" w:customStyle="1" w:styleId="39">
    <w:name w:val="Стиль3 Знак"/>
    <w:basedOn w:val="14"/>
    <w:rPr>
      <w:rFonts w:cs="Times New Roman"/>
      <w:sz w:val="24"/>
      <w:lang w:val="ru-RU" w:eastAsia="ru-RU" w:bidi="ar-SA"/>
    </w:rPr>
  </w:style>
  <w:style w:type="paragraph" w:customStyle="1" w:styleId="45">
    <w:name w:val="Стиль4"/>
    <w:basedOn w:val="22"/>
    <w:next w:val="a4"/>
    <w:pPr>
      <w:keepLines/>
      <w:widowControl w:val="0"/>
      <w:suppressLineNumbers/>
      <w:suppressAutoHyphens/>
      <w:ind w:firstLine="567"/>
    </w:pPr>
  </w:style>
  <w:style w:type="paragraph" w:customStyle="1" w:styleId="affe">
    <w:name w:val="Таблица заголовок"/>
    <w:basedOn w:val="a4"/>
    <w:pPr>
      <w:spacing w:before="120" w:after="120" w:line="360" w:lineRule="auto"/>
      <w:jc w:val="right"/>
    </w:pPr>
    <w:rPr>
      <w:b/>
      <w:sz w:val="28"/>
      <w:szCs w:val="28"/>
    </w:rPr>
  </w:style>
  <w:style w:type="paragraph" w:customStyle="1" w:styleId="afff">
    <w:name w:val="текст таблицы"/>
    <w:basedOn w:val="a4"/>
    <w:pPr>
      <w:spacing w:before="120"/>
      <w:ind w:right="-102"/>
      <w:jc w:val="left"/>
    </w:pPr>
  </w:style>
  <w:style w:type="paragraph" w:customStyle="1" w:styleId="afff0">
    <w:name w:val="Пункт Знак"/>
    <w:basedOn w:val="a4"/>
    <w:pPr>
      <w:tabs>
        <w:tab w:val="num" w:pos="1134"/>
        <w:tab w:val="left" w:pos="1701"/>
      </w:tabs>
      <w:snapToGrid w:val="0"/>
      <w:spacing w:line="360" w:lineRule="auto"/>
      <w:ind w:left="1134" w:hanging="567"/>
    </w:pPr>
    <w:rPr>
      <w:sz w:val="28"/>
      <w:szCs w:val="20"/>
    </w:rPr>
  </w:style>
  <w:style w:type="paragraph" w:customStyle="1" w:styleId="afff1">
    <w:name w:val="a"/>
    <w:basedOn w:val="a4"/>
    <w:pPr>
      <w:snapToGrid w:val="0"/>
      <w:spacing w:line="360" w:lineRule="auto"/>
      <w:ind w:left="1134" w:hanging="567"/>
    </w:pPr>
    <w:rPr>
      <w:sz w:val="28"/>
      <w:szCs w:val="28"/>
    </w:rPr>
  </w:style>
  <w:style w:type="paragraph" w:customStyle="1" w:styleId="afff2">
    <w:name w:val="Словарная статья"/>
    <w:basedOn w:val="a4"/>
    <w:next w:val="a4"/>
    <w:pPr>
      <w:autoSpaceDE w:val="0"/>
      <w:autoSpaceDN w:val="0"/>
      <w:adjustRightInd w:val="0"/>
      <w:ind w:right="118"/>
    </w:pPr>
    <w:rPr>
      <w:rFonts w:ascii="Arial" w:hAnsi="Arial"/>
      <w:sz w:val="20"/>
      <w:szCs w:val="20"/>
    </w:rPr>
  </w:style>
  <w:style w:type="paragraph" w:customStyle="1" w:styleId="afff3">
    <w:name w:val="Комментарий пользователя"/>
    <w:basedOn w:val="a4"/>
    <w:next w:val="a4"/>
    <w:pPr>
      <w:autoSpaceDE w:val="0"/>
      <w:autoSpaceDN w:val="0"/>
      <w:adjustRightInd w:val="0"/>
      <w:ind w:left="170"/>
      <w:jc w:val="left"/>
    </w:pPr>
    <w:rPr>
      <w:rFonts w:ascii="Arial" w:hAnsi="Arial"/>
      <w:i/>
      <w:iCs/>
      <w:color w:val="000080"/>
      <w:sz w:val="20"/>
      <w:szCs w:val="20"/>
    </w:rPr>
  </w:style>
  <w:style w:type="character" w:customStyle="1" w:styleId="3a">
    <w:name w:val="Стиль3 Знак Знак"/>
    <w:rPr>
      <w:rFonts w:cs="Times New Roman"/>
      <w:sz w:val="24"/>
      <w:lang w:val="ru-RU" w:eastAsia="ru-RU" w:bidi="ar-SA"/>
    </w:rPr>
  </w:style>
  <w:style w:type="paragraph" w:styleId="afff4">
    <w:name w:val="Balloon Text"/>
    <w:basedOn w:val="a4"/>
    <w:semiHidden/>
    <w:rPr>
      <w:rFonts w:ascii="Tahoma" w:hAnsi="Tahoma" w:cs="Tahoma"/>
      <w:sz w:val="16"/>
      <w:szCs w:val="16"/>
    </w:rPr>
  </w:style>
  <w:style w:type="character" w:customStyle="1" w:styleId="labelbodytext1">
    <w:name w:val="label_body_text_1"/>
    <w:rPr>
      <w:rFonts w:cs="Times New Roman"/>
    </w:rPr>
  </w:style>
  <w:style w:type="paragraph" w:customStyle="1" w:styleId="1DocumentHeader1">
    <w:name w:val="Заголовок 1.Document Header1"/>
    <w:basedOn w:val="a4"/>
    <w:next w:val="a4"/>
    <w:pPr>
      <w:keepNext/>
      <w:spacing w:before="240"/>
      <w:jc w:val="center"/>
      <w:outlineLvl w:val="0"/>
    </w:pPr>
    <w:rPr>
      <w:kern w:val="28"/>
      <w:sz w:val="36"/>
    </w:r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customStyle="1" w:styleId="110">
    <w:name w:val="Знак Знак11"/>
    <w:rPr>
      <w:rFonts w:cs="Times New Roman"/>
      <w:sz w:val="24"/>
      <w:lang w:val="ru-RU" w:eastAsia="ru-RU" w:bidi="ar-SA"/>
    </w:rPr>
  </w:style>
  <w:style w:type="character" w:styleId="afff5">
    <w:name w:val="annotation reference"/>
    <w:semiHidden/>
    <w:rPr>
      <w:rFonts w:cs="Times New Roman"/>
      <w:sz w:val="16"/>
      <w:szCs w:val="16"/>
    </w:rPr>
  </w:style>
  <w:style w:type="paragraph" w:styleId="afff6">
    <w:name w:val="annotation text"/>
    <w:basedOn w:val="a4"/>
    <w:semiHidden/>
    <w:rPr>
      <w:sz w:val="20"/>
      <w:szCs w:val="20"/>
    </w:rPr>
  </w:style>
  <w:style w:type="paragraph" w:styleId="afff7">
    <w:name w:val="annotation subject"/>
    <w:basedOn w:val="afff6"/>
    <w:next w:val="afff6"/>
    <w:semiHidden/>
    <w:rPr>
      <w:b/>
      <w:bCs/>
    </w:rPr>
  </w:style>
  <w:style w:type="paragraph" w:customStyle="1" w:styleId="200">
    <w:name w:val="20"/>
    <w:basedOn w:val="a4"/>
    <w:pPr>
      <w:spacing w:before="104" w:after="104"/>
      <w:ind w:left="104" w:right="104"/>
      <w:jc w:val="left"/>
    </w:pPr>
  </w:style>
  <w:style w:type="character" w:customStyle="1" w:styleId="15">
    <w:name w:val="Заголовок 1 Знак"/>
    <w:aliases w:val="Document Header1 Знак"/>
    <w:rPr>
      <w:rFonts w:cs="Times New Roman"/>
      <w:b/>
      <w:kern w:val="28"/>
      <w:sz w:val="36"/>
      <w:lang w:val="ru-RU" w:eastAsia="ru-RU" w:bidi="ar-SA"/>
    </w:rPr>
  </w:style>
  <w:style w:type="paragraph" w:customStyle="1" w:styleId="afff8">
    <w:name w:val="Пункт"/>
    <w:basedOn w:val="a4"/>
    <w:pPr>
      <w:tabs>
        <w:tab w:val="num" w:pos="1980"/>
      </w:tabs>
      <w:ind w:left="1404" w:hanging="504"/>
    </w:pPr>
    <w:rPr>
      <w:szCs w:val="28"/>
    </w:rPr>
  </w:style>
  <w:style w:type="paragraph" w:customStyle="1" w:styleId="afff9">
    <w:name w:val="Подпункт"/>
    <w:basedOn w:val="afff8"/>
    <w:pPr>
      <w:tabs>
        <w:tab w:val="clear" w:pos="1980"/>
        <w:tab w:val="num" w:pos="2520"/>
      </w:tabs>
      <w:ind w:left="1728" w:hanging="648"/>
    </w:pPr>
  </w:style>
  <w:style w:type="paragraph" w:styleId="afffa">
    <w:name w:val="Document Map"/>
    <w:basedOn w:val="a4"/>
    <w:semiHidden/>
    <w:rsid w:val="00ED4093"/>
    <w:pPr>
      <w:shd w:val="clear" w:color="auto" w:fill="000080"/>
    </w:pPr>
    <w:rPr>
      <w:rFonts w:ascii="Tahoma" w:hAnsi="Tahoma" w:cs="Tahoma"/>
    </w:rPr>
  </w:style>
  <w:style w:type="paragraph" w:customStyle="1" w:styleId="afffb">
    <w:name w:val="Таблица шапка"/>
    <w:basedOn w:val="a4"/>
    <w:pPr>
      <w:keepNext/>
      <w:spacing w:before="40" w:after="40"/>
      <w:ind w:left="57" w:right="57"/>
      <w:jc w:val="left"/>
    </w:pPr>
    <w:rPr>
      <w:sz w:val="18"/>
      <w:szCs w:val="18"/>
    </w:rPr>
  </w:style>
  <w:style w:type="paragraph" w:customStyle="1" w:styleId="afffc">
    <w:name w:val="Таблица текст"/>
    <w:basedOn w:val="a4"/>
    <w:pPr>
      <w:spacing w:before="40" w:after="40"/>
      <w:ind w:left="57" w:right="57"/>
      <w:jc w:val="left"/>
    </w:pPr>
    <w:rPr>
      <w:szCs w:val="22"/>
    </w:rPr>
  </w:style>
  <w:style w:type="paragraph" w:customStyle="1" w:styleId="a2">
    <w:name w:val="пункт"/>
    <w:basedOn w:val="a4"/>
    <w:pPr>
      <w:numPr>
        <w:ilvl w:val="2"/>
        <w:numId w:val="16"/>
      </w:numPr>
      <w:spacing w:before="60"/>
      <w:jc w:val="left"/>
    </w:pPr>
  </w:style>
  <w:style w:type="character" w:customStyle="1" w:styleId="afffd">
    <w:name w:val="Гипертекстовая ссылка"/>
    <w:rsid w:val="00723B07"/>
    <w:rPr>
      <w:b/>
      <w:bCs/>
      <w:color w:val="008000"/>
      <w:sz w:val="20"/>
      <w:szCs w:val="20"/>
      <w:u w:val="single"/>
    </w:rPr>
  </w:style>
  <w:style w:type="character" w:customStyle="1" w:styleId="postbody">
    <w:name w:val="postbody"/>
    <w:basedOn w:val="a5"/>
    <w:rsid w:val="003C303C"/>
  </w:style>
  <w:style w:type="character" w:customStyle="1" w:styleId="29">
    <w:name w:val="Заголовок 2 Знак"/>
    <w:rsid w:val="00ED4093"/>
    <w:rPr>
      <w:rFonts w:ascii="Arial" w:hAnsi="Arial" w:cs="Arial"/>
      <w:b/>
      <w:bCs/>
      <w:iCs/>
      <w:sz w:val="28"/>
      <w:szCs w:val="28"/>
      <w:lang w:val="ru-RU" w:eastAsia="ru-RU" w:bidi="ar-SA"/>
    </w:rPr>
  </w:style>
  <w:style w:type="character" w:customStyle="1" w:styleId="bold">
    <w:name w:val="bold"/>
    <w:rsid w:val="00ED4093"/>
    <w:rPr>
      <w:b/>
      <w:noProof w:val="0"/>
      <w:lang w:val="ru-RU"/>
    </w:rPr>
  </w:style>
  <w:style w:type="paragraph" w:customStyle="1" w:styleId="Primer">
    <w:name w:val="Primer"/>
    <w:basedOn w:val="a4"/>
    <w:rsid w:val="00ED4093"/>
    <w:pPr>
      <w:spacing w:before="240" w:after="240"/>
      <w:ind w:left="1134" w:right="1134"/>
    </w:pPr>
    <w:rPr>
      <w:sz w:val="20"/>
    </w:rPr>
  </w:style>
  <w:style w:type="paragraph" w:customStyle="1" w:styleId="Vneseriy">
    <w:name w:val="Vne_seriy"/>
    <w:basedOn w:val="a4"/>
    <w:rsid w:val="00ED4093"/>
    <w:rPr>
      <w:color w:val="FF0000"/>
    </w:rPr>
  </w:style>
  <w:style w:type="paragraph" w:customStyle="1" w:styleId="Vrezkatext">
    <w:name w:val="Vrezka_text"/>
    <w:rsid w:val="00ED4093"/>
    <w:pPr>
      <w:spacing w:before="120" w:after="120"/>
      <w:jc w:val="both"/>
    </w:pPr>
    <w:rPr>
      <w:rFonts w:ascii="Arial" w:hAnsi="Arial"/>
      <w:sz w:val="18"/>
    </w:rPr>
  </w:style>
  <w:style w:type="paragraph" w:customStyle="1" w:styleId="Epigraph">
    <w:name w:val="Epigraph"/>
    <w:basedOn w:val="a4"/>
    <w:rsid w:val="00ED4093"/>
    <w:pPr>
      <w:spacing w:before="240"/>
      <w:ind w:left="3402"/>
      <w:jc w:val="right"/>
    </w:pPr>
    <w:rPr>
      <w:i/>
      <w:sz w:val="20"/>
    </w:rPr>
  </w:style>
  <w:style w:type="paragraph" w:customStyle="1" w:styleId="Epigraphpodp">
    <w:name w:val="Epigraph_podp"/>
    <w:basedOn w:val="a4"/>
    <w:rsid w:val="00ED4093"/>
    <w:pPr>
      <w:spacing w:after="240"/>
      <w:jc w:val="right"/>
    </w:pPr>
    <w:rPr>
      <w:sz w:val="20"/>
    </w:rPr>
  </w:style>
  <w:style w:type="paragraph" w:customStyle="1" w:styleId="Picyakor">
    <w:name w:val="Pic_yakor"/>
    <w:basedOn w:val="a4"/>
    <w:rsid w:val="00ED4093"/>
    <w:pPr>
      <w:spacing w:before="240" w:line="240" w:lineRule="atLeast"/>
      <w:jc w:val="center"/>
    </w:pPr>
    <w:rPr>
      <w:sz w:val="20"/>
    </w:rPr>
  </w:style>
  <w:style w:type="paragraph" w:customStyle="1" w:styleId="Picnazv">
    <w:name w:val="Pic_nazv"/>
    <w:basedOn w:val="a4"/>
    <w:rsid w:val="00ED4093"/>
    <w:pPr>
      <w:spacing w:after="240"/>
      <w:jc w:val="center"/>
    </w:pPr>
    <w:rPr>
      <w:sz w:val="20"/>
    </w:rPr>
  </w:style>
  <w:style w:type="paragraph" w:customStyle="1" w:styleId="Tablenazv">
    <w:name w:val="Table_nazv"/>
    <w:basedOn w:val="a4"/>
    <w:rsid w:val="00ED4093"/>
    <w:pPr>
      <w:spacing w:before="240" w:after="60"/>
    </w:pPr>
    <w:rPr>
      <w:sz w:val="20"/>
    </w:rPr>
  </w:style>
  <w:style w:type="paragraph" w:customStyle="1" w:styleId="Tableheader">
    <w:name w:val="Table_header"/>
    <w:basedOn w:val="a4"/>
    <w:rsid w:val="00ED4093"/>
    <w:rPr>
      <w:b/>
      <w:sz w:val="20"/>
    </w:rPr>
  </w:style>
  <w:style w:type="paragraph" w:customStyle="1" w:styleId="Tabletext">
    <w:name w:val="Table_text"/>
    <w:basedOn w:val="a4"/>
    <w:rsid w:val="00ED4093"/>
    <w:rPr>
      <w:sz w:val="20"/>
    </w:rPr>
  </w:style>
  <w:style w:type="character" w:customStyle="1" w:styleId="kursiv">
    <w:name w:val="kursiv"/>
    <w:rsid w:val="00ED4093"/>
    <w:rPr>
      <w:i/>
      <w:noProof w:val="0"/>
      <w:lang w:val="ru-RU"/>
    </w:rPr>
  </w:style>
  <w:style w:type="paragraph" w:customStyle="1" w:styleId="Vrezkanazv">
    <w:name w:val="Vrezka_nazv"/>
    <w:next w:val="Vrezkatext"/>
    <w:rsid w:val="00ED4093"/>
    <w:pPr>
      <w:spacing w:before="240"/>
    </w:pPr>
    <w:rPr>
      <w:rFonts w:ascii="Arial" w:hAnsi="Arial"/>
      <w:b/>
      <w:caps/>
    </w:rPr>
  </w:style>
  <w:style w:type="character" w:customStyle="1" w:styleId="tablenomer">
    <w:name w:val="table_nomer"/>
    <w:basedOn w:val="bold"/>
    <w:rsid w:val="00ED4093"/>
    <w:rPr>
      <w:b/>
      <w:noProof w:val="0"/>
      <w:lang w:val="ru-RU"/>
    </w:rPr>
  </w:style>
  <w:style w:type="character" w:customStyle="1" w:styleId="picnomer">
    <w:name w:val="pic_nomer"/>
    <w:rsid w:val="00ED4093"/>
    <w:rPr>
      <w:b/>
    </w:rPr>
  </w:style>
  <w:style w:type="paragraph" w:customStyle="1" w:styleId="ListNum">
    <w:name w:val="ListNum"/>
    <w:basedOn w:val="a4"/>
    <w:rsid w:val="00ED4093"/>
    <w:pPr>
      <w:numPr>
        <w:numId w:val="17"/>
      </w:numPr>
      <w:tabs>
        <w:tab w:val="left" w:pos="284"/>
      </w:tabs>
      <w:spacing w:before="60"/>
    </w:pPr>
  </w:style>
  <w:style w:type="paragraph" w:customStyle="1" w:styleId="ListNum2">
    <w:name w:val="ListNum2"/>
    <w:basedOn w:val="a4"/>
    <w:rsid w:val="00ED4093"/>
    <w:pPr>
      <w:numPr>
        <w:ilvl w:val="1"/>
        <w:numId w:val="18"/>
      </w:numPr>
      <w:tabs>
        <w:tab w:val="clear" w:pos="644"/>
        <w:tab w:val="left" w:pos="567"/>
      </w:tabs>
      <w:spacing w:before="60"/>
      <w:ind w:left="568" w:hanging="284"/>
    </w:pPr>
  </w:style>
  <w:style w:type="paragraph" w:customStyle="1" w:styleId="ListBul">
    <w:name w:val="ListBul"/>
    <w:basedOn w:val="a4"/>
    <w:rsid w:val="00ED4093"/>
    <w:pPr>
      <w:numPr>
        <w:numId w:val="19"/>
      </w:numPr>
      <w:tabs>
        <w:tab w:val="clear" w:pos="360"/>
        <w:tab w:val="left" w:pos="284"/>
      </w:tabs>
    </w:pPr>
  </w:style>
  <w:style w:type="paragraph" w:customStyle="1" w:styleId="ListBul2">
    <w:name w:val="ListBul2"/>
    <w:basedOn w:val="a4"/>
    <w:rsid w:val="00ED4093"/>
    <w:pPr>
      <w:numPr>
        <w:numId w:val="20"/>
      </w:numPr>
      <w:tabs>
        <w:tab w:val="left" w:pos="567"/>
      </w:tabs>
    </w:pPr>
  </w:style>
  <w:style w:type="paragraph" w:customStyle="1" w:styleId="Vrezkanum">
    <w:name w:val="Vrezka_num"/>
    <w:basedOn w:val="a4"/>
    <w:rsid w:val="00ED4093"/>
    <w:pPr>
      <w:numPr>
        <w:numId w:val="21"/>
      </w:numPr>
      <w:tabs>
        <w:tab w:val="clear" w:pos="360"/>
        <w:tab w:val="left" w:pos="284"/>
      </w:tabs>
    </w:pPr>
    <w:rPr>
      <w:rFonts w:ascii="Arial" w:hAnsi="Arial"/>
      <w:sz w:val="18"/>
    </w:rPr>
  </w:style>
  <w:style w:type="paragraph" w:customStyle="1" w:styleId="Vrezkanum2">
    <w:name w:val="Vrezka_num2"/>
    <w:basedOn w:val="a4"/>
    <w:rsid w:val="00ED4093"/>
    <w:pPr>
      <w:numPr>
        <w:ilvl w:val="1"/>
        <w:numId w:val="22"/>
      </w:numPr>
      <w:tabs>
        <w:tab w:val="clear" w:pos="644"/>
        <w:tab w:val="left" w:pos="567"/>
      </w:tabs>
    </w:pPr>
    <w:rPr>
      <w:rFonts w:ascii="Arial" w:hAnsi="Arial"/>
      <w:sz w:val="18"/>
    </w:rPr>
  </w:style>
  <w:style w:type="paragraph" w:customStyle="1" w:styleId="Vrezkabul">
    <w:name w:val="Vrezka_bul"/>
    <w:basedOn w:val="a4"/>
    <w:rsid w:val="00ED4093"/>
    <w:pPr>
      <w:numPr>
        <w:numId w:val="23"/>
      </w:numPr>
      <w:tabs>
        <w:tab w:val="clear" w:pos="360"/>
        <w:tab w:val="left" w:pos="284"/>
      </w:tabs>
    </w:pPr>
    <w:rPr>
      <w:rFonts w:ascii="Arial" w:hAnsi="Arial"/>
      <w:sz w:val="18"/>
    </w:rPr>
  </w:style>
  <w:style w:type="paragraph" w:customStyle="1" w:styleId="Vrezkabul2">
    <w:name w:val="Vrezka_bul2"/>
    <w:basedOn w:val="a4"/>
    <w:rsid w:val="00ED4093"/>
    <w:pPr>
      <w:numPr>
        <w:numId w:val="24"/>
      </w:numPr>
      <w:tabs>
        <w:tab w:val="clear" w:pos="644"/>
        <w:tab w:val="left" w:pos="567"/>
      </w:tabs>
    </w:pPr>
    <w:rPr>
      <w:rFonts w:ascii="Arial" w:hAnsi="Arial"/>
      <w:sz w:val="18"/>
    </w:rPr>
  </w:style>
  <w:style w:type="paragraph" w:styleId="2a">
    <w:name w:val="Body Text 2"/>
    <w:basedOn w:val="a4"/>
    <w:rsid w:val="00ED4093"/>
    <w:pPr>
      <w:jc w:val="left"/>
    </w:pPr>
  </w:style>
  <w:style w:type="paragraph" w:customStyle="1" w:styleId="ceauiue">
    <w:name w:val="§ceau?iue"/>
    <w:rsid w:val="00ED4093"/>
    <w:pPr>
      <w:widowControl w:val="0"/>
      <w:overflowPunct w:val="0"/>
      <w:autoSpaceDE w:val="0"/>
      <w:autoSpaceDN w:val="0"/>
      <w:adjustRightInd w:val="0"/>
      <w:spacing w:line="-200" w:lineRule="auto"/>
      <w:ind w:firstLine="397"/>
      <w:jc w:val="both"/>
      <w:textAlignment w:val="baseline"/>
    </w:pPr>
    <w:rPr>
      <w:rFonts w:ascii="Arial" w:hAnsi="Arial"/>
      <w:sz w:val="18"/>
    </w:rPr>
  </w:style>
  <w:style w:type="paragraph" w:customStyle="1" w:styleId="46">
    <w:name w:val="ЗАГОЛОВОК 4"/>
    <w:rsid w:val="007125F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64" w:after="128" w:line="210" w:lineRule="atLeast"/>
    </w:pPr>
    <w:rPr>
      <w:rFonts w:ascii="Verdana" w:hAnsi="Verdana" w:cs="Verdana"/>
      <w:b/>
      <w:bCs/>
      <w:noProof/>
      <w:sz w:val="18"/>
      <w:szCs w:val="18"/>
    </w:rPr>
  </w:style>
  <w:style w:type="paragraph" w:customStyle="1" w:styleId="ConsPlusNonformat">
    <w:name w:val="ConsPlusNonformat"/>
    <w:rsid w:val="000F773B"/>
    <w:pPr>
      <w:widowControl w:val="0"/>
      <w:autoSpaceDE w:val="0"/>
      <w:autoSpaceDN w:val="0"/>
      <w:adjustRightInd w:val="0"/>
    </w:pPr>
    <w:rPr>
      <w:rFonts w:ascii="Courier New" w:hAnsi="Courier New" w:cs="Courier New"/>
    </w:rPr>
  </w:style>
  <w:style w:type="character" w:customStyle="1" w:styleId="spanbodytext21">
    <w:name w:val="span_body_text_21"/>
    <w:rsid w:val="00243F48"/>
    <w:rPr>
      <w:sz w:val="20"/>
      <w:szCs w:val="20"/>
    </w:rPr>
  </w:style>
  <w:style w:type="paragraph" w:customStyle="1" w:styleId="16">
    <w:name w:val="Пункт Знак1"/>
    <w:basedOn w:val="a4"/>
    <w:rsid w:val="00243F48"/>
    <w:pPr>
      <w:tabs>
        <w:tab w:val="num" w:pos="1391"/>
      </w:tabs>
      <w:ind w:left="-27" w:firstLine="567"/>
    </w:pPr>
    <w:rPr>
      <w:sz w:val="28"/>
    </w:rPr>
  </w:style>
  <w:style w:type="paragraph" w:customStyle="1" w:styleId="afffe">
    <w:name w:val="Подподпункт"/>
    <w:basedOn w:val="a4"/>
    <w:rsid w:val="00243F48"/>
    <w:pPr>
      <w:tabs>
        <w:tab w:val="num" w:pos="851"/>
      </w:tabs>
      <w:ind w:left="-567" w:firstLine="567"/>
    </w:pPr>
    <w:rPr>
      <w:sz w:val="28"/>
    </w:rPr>
  </w:style>
  <w:style w:type="paragraph" w:customStyle="1" w:styleId="Iniiaiieoaeno">
    <w:name w:val="!Iniiaiie oaeno"/>
    <w:basedOn w:val="a4"/>
    <w:link w:val="Iniiaiieoaeno0"/>
    <w:rsid w:val="002864EA"/>
    <w:pPr>
      <w:widowControl w:val="0"/>
      <w:ind w:right="51" w:firstLine="709"/>
    </w:pPr>
    <w:rPr>
      <w:sz w:val="24"/>
    </w:rPr>
  </w:style>
  <w:style w:type="character" w:customStyle="1" w:styleId="Iniiaiieoaeno0">
    <w:name w:val="!Iniiaiie oaeno Знак"/>
    <w:link w:val="Iniiaiieoaeno"/>
    <w:rsid w:val="002864EA"/>
    <w:rPr>
      <w:sz w:val="24"/>
      <w:szCs w:val="24"/>
    </w:rPr>
  </w:style>
  <w:style w:type="paragraph" w:customStyle="1" w:styleId="BodyText21">
    <w:name w:val="Body Text 21"/>
    <w:basedOn w:val="a4"/>
    <w:rsid w:val="00B526A0"/>
    <w:pPr>
      <w:widowControl w:val="0"/>
      <w:spacing w:after="120" w:line="480" w:lineRule="auto"/>
      <w:ind w:right="51"/>
      <w:jc w:val="left"/>
    </w:pPr>
    <w:rPr>
      <w:sz w:val="28"/>
      <w:szCs w:val="20"/>
    </w:rPr>
  </w:style>
  <w:style w:type="paragraph" w:customStyle="1" w:styleId="17">
    <w:name w:val="Пункт Знак1 Знак"/>
    <w:basedOn w:val="a4"/>
    <w:link w:val="18"/>
    <w:rsid w:val="00D4012C"/>
    <w:pPr>
      <w:tabs>
        <w:tab w:val="num" w:pos="6251"/>
      </w:tabs>
      <w:ind w:left="4833" w:firstLine="567"/>
    </w:pPr>
    <w:rPr>
      <w:sz w:val="28"/>
    </w:rPr>
  </w:style>
  <w:style w:type="character" w:customStyle="1" w:styleId="18">
    <w:name w:val="Пункт Знак1 Знак Знак"/>
    <w:link w:val="17"/>
    <w:rsid w:val="00D4012C"/>
    <w:rPr>
      <w:sz w:val="28"/>
      <w:szCs w:val="24"/>
    </w:rPr>
  </w:style>
  <w:style w:type="character" w:customStyle="1" w:styleId="affff">
    <w:name w:val="комментарий"/>
    <w:rsid w:val="00D06895"/>
    <w:rPr>
      <w:u w:val="none"/>
      <w:shd w:val="clear" w:color="auto" w:fill="FFFF99"/>
    </w:rPr>
  </w:style>
  <w:style w:type="paragraph" w:styleId="affff0">
    <w:name w:val="List Paragraph"/>
    <w:basedOn w:val="a4"/>
    <w:uiPriority w:val="34"/>
    <w:qFormat/>
    <w:rsid w:val="0093221E"/>
    <w:pPr>
      <w:spacing w:after="200" w:line="276" w:lineRule="auto"/>
      <w:ind w:left="720"/>
      <w:contextualSpacing/>
      <w:jc w:val="left"/>
    </w:pPr>
    <w:rPr>
      <w:rFonts w:ascii="Calibri" w:eastAsia="Calibri" w:hAnsi="Calibri"/>
      <w:szCs w:val="22"/>
      <w:lang w:eastAsia="en-US"/>
    </w:rPr>
  </w:style>
  <w:style w:type="paragraph" w:customStyle="1" w:styleId="211">
    <w:name w:val="Основной текст 21"/>
    <w:basedOn w:val="a4"/>
    <w:rsid w:val="003525E5"/>
    <w:pPr>
      <w:keepNext/>
      <w:widowControl w:val="0"/>
      <w:suppressAutoHyphens/>
      <w:spacing w:line="100" w:lineRule="atLeast"/>
      <w:jc w:val="center"/>
    </w:pPr>
    <w:rPr>
      <w:b/>
      <w:bCs/>
      <w:kern w:val="1"/>
      <w:sz w:val="28"/>
      <w:szCs w:val="28"/>
      <w:lang w:eastAsia="ar-SA"/>
    </w:rPr>
  </w:style>
  <w:style w:type="paragraph" w:customStyle="1" w:styleId="19">
    <w:name w:val="Знак1"/>
    <w:basedOn w:val="a4"/>
    <w:rsid w:val="00412862"/>
    <w:pPr>
      <w:spacing w:after="160" w:line="240" w:lineRule="exact"/>
      <w:jc w:val="left"/>
    </w:pPr>
    <w:rPr>
      <w:rFonts w:ascii="Verdana" w:hAnsi="Verdana"/>
      <w:sz w:val="20"/>
      <w:szCs w:val="20"/>
      <w:lang w:val="en-US" w:eastAsia="en-US"/>
    </w:rPr>
  </w:style>
  <w:style w:type="character" w:customStyle="1" w:styleId="af9">
    <w:name w:val="Нижний колонтитул Знак"/>
    <w:basedOn w:val="a5"/>
    <w:link w:val="af8"/>
    <w:rsid w:val="0064673D"/>
    <w:rPr>
      <w:szCs w:val="24"/>
    </w:rPr>
  </w:style>
  <w:style w:type="character" w:customStyle="1" w:styleId="61">
    <w:name w:val="Основной текст (6)_"/>
    <w:link w:val="62"/>
    <w:rsid w:val="007F296F"/>
    <w:rPr>
      <w:sz w:val="24"/>
      <w:szCs w:val="24"/>
      <w:shd w:val="clear" w:color="auto" w:fill="FFFFFF"/>
    </w:rPr>
  </w:style>
  <w:style w:type="character" w:customStyle="1" w:styleId="affff1">
    <w:name w:val="Основной текст_"/>
    <w:link w:val="1a"/>
    <w:rsid w:val="007F296F"/>
    <w:rPr>
      <w:sz w:val="24"/>
      <w:szCs w:val="24"/>
      <w:shd w:val="clear" w:color="auto" w:fill="FFFFFF"/>
    </w:rPr>
  </w:style>
  <w:style w:type="character" w:customStyle="1" w:styleId="affff2">
    <w:name w:val="Основной текст + Полужирный"/>
    <w:rsid w:val="007F296F"/>
    <w:rPr>
      <w:b/>
      <w:bCs/>
      <w:sz w:val="24"/>
      <w:szCs w:val="24"/>
      <w:shd w:val="clear" w:color="auto" w:fill="FFFFFF"/>
    </w:rPr>
  </w:style>
  <w:style w:type="paragraph" w:customStyle="1" w:styleId="62">
    <w:name w:val="Основной текст (6)"/>
    <w:basedOn w:val="a4"/>
    <w:link w:val="61"/>
    <w:rsid w:val="007F296F"/>
    <w:pPr>
      <w:shd w:val="clear" w:color="auto" w:fill="FFFFFF"/>
      <w:spacing w:after="240" w:line="288" w:lineRule="exact"/>
      <w:ind w:hanging="360"/>
      <w:jc w:val="center"/>
    </w:pPr>
    <w:rPr>
      <w:sz w:val="24"/>
    </w:rPr>
  </w:style>
  <w:style w:type="paragraph" w:customStyle="1" w:styleId="1a">
    <w:name w:val="Основной текст1"/>
    <w:basedOn w:val="a4"/>
    <w:link w:val="affff1"/>
    <w:rsid w:val="007F296F"/>
    <w:pPr>
      <w:shd w:val="clear" w:color="auto" w:fill="FFFFFF"/>
      <w:spacing w:line="0" w:lineRule="atLeast"/>
      <w:ind w:hanging="440"/>
      <w:jc w:val="left"/>
    </w:pPr>
    <w:rPr>
      <w:sz w:val="24"/>
    </w:rPr>
  </w:style>
  <w:style w:type="numbering" w:customStyle="1" w:styleId="a0">
    <w:name w:val="Стиль маркированный"/>
    <w:basedOn w:val="a7"/>
    <w:rsid w:val="00BD02C5"/>
    <w:pPr>
      <w:numPr>
        <w:numId w:val="34"/>
      </w:numPr>
    </w:pPr>
  </w:style>
  <w:style w:type="numbering" w:customStyle="1" w:styleId="1">
    <w:name w:val="Стиль маркированный1"/>
    <w:basedOn w:val="a7"/>
    <w:rsid w:val="00BD02C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9302">
      <w:bodyDiv w:val="1"/>
      <w:marLeft w:val="0"/>
      <w:marRight w:val="0"/>
      <w:marTop w:val="0"/>
      <w:marBottom w:val="0"/>
      <w:divBdr>
        <w:top w:val="none" w:sz="0" w:space="0" w:color="auto"/>
        <w:left w:val="none" w:sz="0" w:space="0" w:color="auto"/>
        <w:bottom w:val="none" w:sz="0" w:space="0" w:color="auto"/>
        <w:right w:val="none" w:sz="0" w:space="0" w:color="auto"/>
      </w:divBdr>
    </w:div>
    <w:div w:id="92358937">
      <w:bodyDiv w:val="1"/>
      <w:marLeft w:val="0"/>
      <w:marRight w:val="0"/>
      <w:marTop w:val="0"/>
      <w:marBottom w:val="0"/>
      <w:divBdr>
        <w:top w:val="none" w:sz="0" w:space="0" w:color="auto"/>
        <w:left w:val="none" w:sz="0" w:space="0" w:color="auto"/>
        <w:bottom w:val="none" w:sz="0" w:space="0" w:color="auto"/>
        <w:right w:val="none" w:sz="0" w:space="0" w:color="auto"/>
      </w:divBdr>
    </w:div>
    <w:div w:id="352532457">
      <w:bodyDiv w:val="1"/>
      <w:marLeft w:val="0"/>
      <w:marRight w:val="0"/>
      <w:marTop w:val="0"/>
      <w:marBottom w:val="0"/>
      <w:divBdr>
        <w:top w:val="none" w:sz="0" w:space="0" w:color="auto"/>
        <w:left w:val="none" w:sz="0" w:space="0" w:color="auto"/>
        <w:bottom w:val="none" w:sz="0" w:space="0" w:color="auto"/>
        <w:right w:val="none" w:sz="0" w:space="0" w:color="auto"/>
      </w:divBdr>
    </w:div>
    <w:div w:id="397747944">
      <w:bodyDiv w:val="1"/>
      <w:marLeft w:val="0"/>
      <w:marRight w:val="0"/>
      <w:marTop w:val="0"/>
      <w:marBottom w:val="0"/>
      <w:divBdr>
        <w:top w:val="none" w:sz="0" w:space="0" w:color="auto"/>
        <w:left w:val="none" w:sz="0" w:space="0" w:color="auto"/>
        <w:bottom w:val="none" w:sz="0" w:space="0" w:color="auto"/>
        <w:right w:val="none" w:sz="0" w:space="0" w:color="auto"/>
      </w:divBdr>
    </w:div>
    <w:div w:id="425999677">
      <w:bodyDiv w:val="1"/>
      <w:marLeft w:val="0"/>
      <w:marRight w:val="0"/>
      <w:marTop w:val="0"/>
      <w:marBottom w:val="0"/>
      <w:divBdr>
        <w:top w:val="none" w:sz="0" w:space="0" w:color="auto"/>
        <w:left w:val="none" w:sz="0" w:space="0" w:color="auto"/>
        <w:bottom w:val="none" w:sz="0" w:space="0" w:color="auto"/>
        <w:right w:val="none" w:sz="0" w:space="0" w:color="auto"/>
      </w:divBdr>
    </w:div>
    <w:div w:id="448474458">
      <w:bodyDiv w:val="1"/>
      <w:marLeft w:val="0"/>
      <w:marRight w:val="0"/>
      <w:marTop w:val="0"/>
      <w:marBottom w:val="0"/>
      <w:divBdr>
        <w:top w:val="none" w:sz="0" w:space="0" w:color="auto"/>
        <w:left w:val="none" w:sz="0" w:space="0" w:color="auto"/>
        <w:bottom w:val="none" w:sz="0" w:space="0" w:color="auto"/>
        <w:right w:val="none" w:sz="0" w:space="0" w:color="auto"/>
      </w:divBdr>
    </w:div>
    <w:div w:id="548540861">
      <w:bodyDiv w:val="1"/>
      <w:marLeft w:val="0"/>
      <w:marRight w:val="0"/>
      <w:marTop w:val="0"/>
      <w:marBottom w:val="0"/>
      <w:divBdr>
        <w:top w:val="none" w:sz="0" w:space="0" w:color="auto"/>
        <w:left w:val="none" w:sz="0" w:space="0" w:color="auto"/>
        <w:bottom w:val="none" w:sz="0" w:space="0" w:color="auto"/>
        <w:right w:val="none" w:sz="0" w:space="0" w:color="auto"/>
      </w:divBdr>
    </w:div>
    <w:div w:id="623535998">
      <w:bodyDiv w:val="1"/>
      <w:marLeft w:val="0"/>
      <w:marRight w:val="0"/>
      <w:marTop w:val="0"/>
      <w:marBottom w:val="0"/>
      <w:divBdr>
        <w:top w:val="none" w:sz="0" w:space="0" w:color="auto"/>
        <w:left w:val="none" w:sz="0" w:space="0" w:color="auto"/>
        <w:bottom w:val="none" w:sz="0" w:space="0" w:color="auto"/>
        <w:right w:val="none" w:sz="0" w:space="0" w:color="auto"/>
      </w:divBdr>
    </w:div>
    <w:div w:id="759104795">
      <w:bodyDiv w:val="1"/>
      <w:marLeft w:val="0"/>
      <w:marRight w:val="0"/>
      <w:marTop w:val="0"/>
      <w:marBottom w:val="0"/>
      <w:divBdr>
        <w:top w:val="none" w:sz="0" w:space="0" w:color="auto"/>
        <w:left w:val="none" w:sz="0" w:space="0" w:color="auto"/>
        <w:bottom w:val="none" w:sz="0" w:space="0" w:color="auto"/>
        <w:right w:val="none" w:sz="0" w:space="0" w:color="auto"/>
      </w:divBdr>
    </w:div>
    <w:div w:id="996687044">
      <w:bodyDiv w:val="1"/>
      <w:marLeft w:val="0"/>
      <w:marRight w:val="0"/>
      <w:marTop w:val="0"/>
      <w:marBottom w:val="0"/>
      <w:divBdr>
        <w:top w:val="none" w:sz="0" w:space="0" w:color="auto"/>
        <w:left w:val="none" w:sz="0" w:space="0" w:color="auto"/>
        <w:bottom w:val="none" w:sz="0" w:space="0" w:color="auto"/>
        <w:right w:val="none" w:sz="0" w:space="0" w:color="auto"/>
      </w:divBdr>
    </w:div>
    <w:div w:id="1094743290">
      <w:bodyDiv w:val="1"/>
      <w:marLeft w:val="0"/>
      <w:marRight w:val="0"/>
      <w:marTop w:val="0"/>
      <w:marBottom w:val="0"/>
      <w:divBdr>
        <w:top w:val="none" w:sz="0" w:space="0" w:color="auto"/>
        <w:left w:val="none" w:sz="0" w:space="0" w:color="auto"/>
        <w:bottom w:val="none" w:sz="0" w:space="0" w:color="auto"/>
        <w:right w:val="none" w:sz="0" w:space="0" w:color="auto"/>
      </w:divBdr>
    </w:div>
    <w:div w:id="1324241432">
      <w:bodyDiv w:val="1"/>
      <w:marLeft w:val="0"/>
      <w:marRight w:val="0"/>
      <w:marTop w:val="0"/>
      <w:marBottom w:val="0"/>
      <w:divBdr>
        <w:top w:val="none" w:sz="0" w:space="0" w:color="auto"/>
        <w:left w:val="none" w:sz="0" w:space="0" w:color="auto"/>
        <w:bottom w:val="none" w:sz="0" w:space="0" w:color="auto"/>
        <w:right w:val="none" w:sz="0" w:space="0" w:color="auto"/>
      </w:divBdr>
    </w:div>
    <w:div w:id="1326786821">
      <w:bodyDiv w:val="1"/>
      <w:marLeft w:val="0"/>
      <w:marRight w:val="0"/>
      <w:marTop w:val="0"/>
      <w:marBottom w:val="0"/>
      <w:divBdr>
        <w:top w:val="none" w:sz="0" w:space="0" w:color="auto"/>
        <w:left w:val="none" w:sz="0" w:space="0" w:color="auto"/>
        <w:bottom w:val="none" w:sz="0" w:space="0" w:color="auto"/>
        <w:right w:val="none" w:sz="0" w:space="0" w:color="auto"/>
      </w:divBdr>
    </w:div>
    <w:div w:id="1347947788">
      <w:bodyDiv w:val="1"/>
      <w:marLeft w:val="0"/>
      <w:marRight w:val="0"/>
      <w:marTop w:val="0"/>
      <w:marBottom w:val="0"/>
      <w:divBdr>
        <w:top w:val="none" w:sz="0" w:space="0" w:color="auto"/>
        <w:left w:val="none" w:sz="0" w:space="0" w:color="auto"/>
        <w:bottom w:val="none" w:sz="0" w:space="0" w:color="auto"/>
        <w:right w:val="none" w:sz="0" w:space="0" w:color="auto"/>
      </w:divBdr>
    </w:div>
    <w:div w:id="1416198267">
      <w:bodyDiv w:val="1"/>
      <w:marLeft w:val="0"/>
      <w:marRight w:val="0"/>
      <w:marTop w:val="0"/>
      <w:marBottom w:val="0"/>
      <w:divBdr>
        <w:top w:val="none" w:sz="0" w:space="0" w:color="auto"/>
        <w:left w:val="none" w:sz="0" w:space="0" w:color="auto"/>
        <w:bottom w:val="none" w:sz="0" w:space="0" w:color="auto"/>
        <w:right w:val="none" w:sz="0" w:space="0" w:color="auto"/>
      </w:divBdr>
    </w:div>
    <w:div w:id="1952275925">
      <w:bodyDiv w:val="1"/>
      <w:marLeft w:val="0"/>
      <w:marRight w:val="0"/>
      <w:marTop w:val="0"/>
      <w:marBottom w:val="0"/>
      <w:divBdr>
        <w:top w:val="none" w:sz="0" w:space="0" w:color="auto"/>
        <w:left w:val="none" w:sz="0" w:space="0" w:color="auto"/>
        <w:bottom w:val="none" w:sz="0" w:space="0" w:color="auto"/>
        <w:right w:val="none" w:sz="0" w:space="0" w:color="auto"/>
      </w:divBdr>
    </w:div>
    <w:div w:id="202212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berbank-ast.ru" TargetMode="Externa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zakupk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berbank-ast.ru"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http://www.zakupki.gov.ru"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header" Target="header1.xml"/><Relationship Id="rId22"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vyakova\Application%20Data\Microsoft\&#1064;&#1072;&#1073;&#1083;&#1086;&#1085;&#1099;\shablon_wor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A3BF2-D07A-496F-A8B9-20CBD15F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shablon_word</Template>
  <TotalTime>640</TotalTime>
  <Pages>45</Pages>
  <Words>22214</Words>
  <Characters>126624</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ОАО "РАО ЭС Востока"</Company>
  <LinksUpToDate>false</LinksUpToDate>
  <CharactersWithSpaces>148541</CharactersWithSpaces>
  <SharedDoc>false</SharedDoc>
  <HLinks>
    <vt:vector size="384" baseType="variant">
      <vt:variant>
        <vt:i4>1048612</vt:i4>
      </vt:variant>
      <vt:variant>
        <vt:i4>1005</vt:i4>
      </vt:variant>
      <vt:variant>
        <vt:i4>0</vt:i4>
      </vt:variant>
      <vt:variant>
        <vt:i4>5</vt:i4>
      </vt:variant>
      <vt:variant>
        <vt:lpwstr>mailto:rao-esv@rao-esv.ru</vt:lpwstr>
      </vt:variant>
      <vt:variant>
        <vt:lpwstr/>
      </vt:variant>
      <vt:variant>
        <vt:i4>5963879</vt:i4>
      </vt:variant>
      <vt:variant>
        <vt:i4>1002</vt:i4>
      </vt:variant>
      <vt:variant>
        <vt:i4>0</vt:i4>
      </vt:variant>
      <vt:variant>
        <vt:i4>5</vt:i4>
      </vt:variant>
      <vt:variant>
        <vt:lpwstr>mailto:elena@dvgk.ru</vt:lpwstr>
      </vt:variant>
      <vt:variant>
        <vt:lpwstr/>
      </vt:variant>
      <vt:variant>
        <vt:i4>7274549</vt:i4>
      </vt:variant>
      <vt:variant>
        <vt:i4>369</vt:i4>
      </vt:variant>
      <vt:variant>
        <vt:i4>0</vt:i4>
      </vt:variant>
      <vt:variant>
        <vt:i4>5</vt:i4>
      </vt:variant>
      <vt:variant>
        <vt:lpwstr>http://www.zakupki.gov.ru/</vt:lpwstr>
      </vt:variant>
      <vt:variant>
        <vt:lpwstr/>
      </vt:variant>
      <vt:variant>
        <vt:i4>1179707</vt:i4>
      </vt:variant>
      <vt:variant>
        <vt:i4>362</vt:i4>
      </vt:variant>
      <vt:variant>
        <vt:i4>0</vt:i4>
      </vt:variant>
      <vt:variant>
        <vt:i4>5</vt:i4>
      </vt:variant>
      <vt:variant>
        <vt:lpwstr/>
      </vt:variant>
      <vt:variant>
        <vt:lpwstr>_Toc308710127</vt:lpwstr>
      </vt:variant>
      <vt:variant>
        <vt:i4>1179707</vt:i4>
      </vt:variant>
      <vt:variant>
        <vt:i4>356</vt:i4>
      </vt:variant>
      <vt:variant>
        <vt:i4>0</vt:i4>
      </vt:variant>
      <vt:variant>
        <vt:i4>5</vt:i4>
      </vt:variant>
      <vt:variant>
        <vt:lpwstr/>
      </vt:variant>
      <vt:variant>
        <vt:lpwstr>_Toc308710126</vt:lpwstr>
      </vt:variant>
      <vt:variant>
        <vt:i4>1179707</vt:i4>
      </vt:variant>
      <vt:variant>
        <vt:i4>350</vt:i4>
      </vt:variant>
      <vt:variant>
        <vt:i4>0</vt:i4>
      </vt:variant>
      <vt:variant>
        <vt:i4>5</vt:i4>
      </vt:variant>
      <vt:variant>
        <vt:lpwstr/>
      </vt:variant>
      <vt:variant>
        <vt:lpwstr>_Toc308710125</vt:lpwstr>
      </vt:variant>
      <vt:variant>
        <vt:i4>1179707</vt:i4>
      </vt:variant>
      <vt:variant>
        <vt:i4>344</vt:i4>
      </vt:variant>
      <vt:variant>
        <vt:i4>0</vt:i4>
      </vt:variant>
      <vt:variant>
        <vt:i4>5</vt:i4>
      </vt:variant>
      <vt:variant>
        <vt:lpwstr/>
      </vt:variant>
      <vt:variant>
        <vt:lpwstr>_Toc308710124</vt:lpwstr>
      </vt:variant>
      <vt:variant>
        <vt:i4>1179707</vt:i4>
      </vt:variant>
      <vt:variant>
        <vt:i4>338</vt:i4>
      </vt:variant>
      <vt:variant>
        <vt:i4>0</vt:i4>
      </vt:variant>
      <vt:variant>
        <vt:i4>5</vt:i4>
      </vt:variant>
      <vt:variant>
        <vt:lpwstr/>
      </vt:variant>
      <vt:variant>
        <vt:lpwstr>_Toc308710123</vt:lpwstr>
      </vt:variant>
      <vt:variant>
        <vt:i4>1179707</vt:i4>
      </vt:variant>
      <vt:variant>
        <vt:i4>332</vt:i4>
      </vt:variant>
      <vt:variant>
        <vt:i4>0</vt:i4>
      </vt:variant>
      <vt:variant>
        <vt:i4>5</vt:i4>
      </vt:variant>
      <vt:variant>
        <vt:lpwstr/>
      </vt:variant>
      <vt:variant>
        <vt:lpwstr>_Toc308710122</vt:lpwstr>
      </vt:variant>
      <vt:variant>
        <vt:i4>1179707</vt:i4>
      </vt:variant>
      <vt:variant>
        <vt:i4>326</vt:i4>
      </vt:variant>
      <vt:variant>
        <vt:i4>0</vt:i4>
      </vt:variant>
      <vt:variant>
        <vt:i4>5</vt:i4>
      </vt:variant>
      <vt:variant>
        <vt:lpwstr/>
      </vt:variant>
      <vt:variant>
        <vt:lpwstr>_Toc308710121</vt:lpwstr>
      </vt:variant>
      <vt:variant>
        <vt:i4>1179707</vt:i4>
      </vt:variant>
      <vt:variant>
        <vt:i4>320</vt:i4>
      </vt:variant>
      <vt:variant>
        <vt:i4>0</vt:i4>
      </vt:variant>
      <vt:variant>
        <vt:i4>5</vt:i4>
      </vt:variant>
      <vt:variant>
        <vt:lpwstr/>
      </vt:variant>
      <vt:variant>
        <vt:lpwstr>_Toc308710120</vt:lpwstr>
      </vt:variant>
      <vt:variant>
        <vt:i4>1114171</vt:i4>
      </vt:variant>
      <vt:variant>
        <vt:i4>314</vt:i4>
      </vt:variant>
      <vt:variant>
        <vt:i4>0</vt:i4>
      </vt:variant>
      <vt:variant>
        <vt:i4>5</vt:i4>
      </vt:variant>
      <vt:variant>
        <vt:lpwstr/>
      </vt:variant>
      <vt:variant>
        <vt:lpwstr>_Toc308710119</vt:lpwstr>
      </vt:variant>
      <vt:variant>
        <vt:i4>1114171</vt:i4>
      </vt:variant>
      <vt:variant>
        <vt:i4>308</vt:i4>
      </vt:variant>
      <vt:variant>
        <vt:i4>0</vt:i4>
      </vt:variant>
      <vt:variant>
        <vt:i4>5</vt:i4>
      </vt:variant>
      <vt:variant>
        <vt:lpwstr/>
      </vt:variant>
      <vt:variant>
        <vt:lpwstr>_Toc308710118</vt:lpwstr>
      </vt:variant>
      <vt:variant>
        <vt:i4>1114171</vt:i4>
      </vt:variant>
      <vt:variant>
        <vt:i4>302</vt:i4>
      </vt:variant>
      <vt:variant>
        <vt:i4>0</vt:i4>
      </vt:variant>
      <vt:variant>
        <vt:i4>5</vt:i4>
      </vt:variant>
      <vt:variant>
        <vt:lpwstr/>
      </vt:variant>
      <vt:variant>
        <vt:lpwstr>_Toc308710117</vt:lpwstr>
      </vt:variant>
      <vt:variant>
        <vt:i4>1114171</vt:i4>
      </vt:variant>
      <vt:variant>
        <vt:i4>296</vt:i4>
      </vt:variant>
      <vt:variant>
        <vt:i4>0</vt:i4>
      </vt:variant>
      <vt:variant>
        <vt:i4>5</vt:i4>
      </vt:variant>
      <vt:variant>
        <vt:lpwstr/>
      </vt:variant>
      <vt:variant>
        <vt:lpwstr>_Toc308710116</vt:lpwstr>
      </vt:variant>
      <vt:variant>
        <vt:i4>1114171</vt:i4>
      </vt:variant>
      <vt:variant>
        <vt:i4>290</vt:i4>
      </vt:variant>
      <vt:variant>
        <vt:i4>0</vt:i4>
      </vt:variant>
      <vt:variant>
        <vt:i4>5</vt:i4>
      </vt:variant>
      <vt:variant>
        <vt:lpwstr/>
      </vt:variant>
      <vt:variant>
        <vt:lpwstr>_Toc308710115</vt:lpwstr>
      </vt:variant>
      <vt:variant>
        <vt:i4>1114171</vt:i4>
      </vt:variant>
      <vt:variant>
        <vt:i4>284</vt:i4>
      </vt:variant>
      <vt:variant>
        <vt:i4>0</vt:i4>
      </vt:variant>
      <vt:variant>
        <vt:i4>5</vt:i4>
      </vt:variant>
      <vt:variant>
        <vt:lpwstr/>
      </vt:variant>
      <vt:variant>
        <vt:lpwstr>_Toc308710114</vt:lpwstr>
      </vt:variant>
      <vt:variant>
        <vt:i4>1114171</vt:i4>
      </vt:variant>
      <vt:variant>
        <vt:i4>278</vt:i4>
      </vt:variant>
      <vt:variant>
        <vt:i4>0</vt:i4>
      </vt:variant>
      <vt:variant>
        <vt:i4>5</vt:i4>
      </vt:variant>
      <vt:variant>
        <vt:lpwstr/>
      </vt:variant>
      <vt:variant>
        <vt:lpwstr>_Toc308710113</vt:lpwstr>
      </vt:variant>
      <vt:variant>
        <vt:i4>1114171</vt:i4>
      </vt:variant>
      <vt:variant>
        <vt:i4>272</vt:i4>
      </vt:variant>
      <vt:variant>
        <vt:i4>0</vt:i4>
      </vt:variant>
      <vt:variant>
        <vt:i4>5</vt:i4>
      </vt:variant>
      <vt:variant>
        <vt:lpwstr/>
      </vt:variant>
      <vt:variant>
        <vt:lpwstr>_Toc308710112</vt:lpwstr>
      </vt:variant>
      <vt:variant>
        <vt:i4>1114171</vt:i4>
      </vt:variant>
      <vt:variant>
        <vt:i4>266</vt:i4>
      </vt:variant>
      <vt:variant>
        <vt:i4>0</vt:i4>
      </vt:variant>
      <vt:variant>
        <vt:i4>5</vt:i4>
      </vt:variant>
      <vt:variant>
        <vt:lpwstr/>
      </vt:variant>
      <vt:variant>
        <vt:lpwstr>_Toc308710111</vt:lpwstr>
      </vt:variant>
      <vt:variant>
        <vt:i4>1114171</vt:i4>
      </vt:variant>
      <vt:variant>
        <vt:i4>260</vt:i4>
      </vt:variant>
      <vt:variant>
        <vt:i4>0</vt:i4>
      </vt:variant>
      <vt:variant>
        <vt:i4>5</vt:i4>
      </vt:variant>
      <vt:variant>
        <vt:lpwstr/>
      </vt:variant>
      <vt:variant>
        <vt:lpwstr>_Toc308710110</vt:lpwstr>
      </vt:variant>
      <vt:variant>
        <vt:i4>1048635</vt:i4>
      </vt:variant>
      <vt:variant>
        <vt:i4>254</vt:i4>
      </vt:variant>
      <vt:variant>
        <vt:i4>0</vt:i4>
      </vt:variant>
      <vt:variant>
        <vt:i4>5</vt:i4>
      </vt:variant>
      <vt:variant>
        <vt:lpwstr/>
      </vt:variant>
      <vt:variant>
        <vt:lpwstr>_Toc308710109</vt:lpwstr>
      </vt:variant>
      <vt:variant>
        <vt:i4>1048635</vt:i4>
      </vt:variant>
      <vt:variant>
        <vt:i4>248</vt:i4>
      </vt:variant>
      <vt:variant>
        <vt:i4>0</vt:i4>
      </vt:variant>
      <vt:variant>
        <vt:i4>5</vt:i4>
      </vt:variant>
      <vt:variant>
        <vt:lpwstr/>
      </vt:variant>
      <vt:variant>
        <vt:lpwstr>_Toc308710108</vt:lpwstr>
      </vt:variant>
      <vt:variant>
        <vt:i4>1048635</vt:i4>
      </vt:variant>
      <vt:variant>
        <vt:i4>242</vt:i4>
      </vt:variant>
      <vt:variant>
        <vt:i4>0</vt:i4>
      </vt:variant>
      <vt:variant>
        <vt:i4>5</vt:i4>
      </vt:variant>
      <vt:variant>
        <vt:lpwstr/>
      </vt:variant>
      <vt:variant>
        <vt:lpwstr>_Toc308710107</vt:lpwstr>
      </vt:variant>
      <vt:variant>
        <vt:i4>1048635</vt:i4>
      </vt:variant>
      <vt:variant>
        <vt:i4>236</vt:i4>
      </vt:variant>
      <vt:variant>
        <vt:i4>0</vt:i4>
      </vt:variant>
      <vt:variant>
        <vt:i4>5</vt:i4>
      </vt:variant>
      <vt:variant>
        <vt:lpwstr/>
      </vt:variant>
      <vt:variant>
        <vt:lpwstr>_Toc308710106</vt:lpwstr>
      </vt:variant>
      <vt:variant>
        <vt:i4>1048635</vt:i4>
      </vt:variant>
      <vt:variant>
        <vt:i4>230</vt:i4>
      </vt:variant>
      <vt:variant>
        <vt:i4>0</vt:i4>
      </vt:variant>
      <vt:variant>
        <vt:i4>5</vt:i4>
      </vt:variant>
      <vt:variant>
        <vt:lpwstr/>
      </vt:variant>
      <vt:variant>
        <vt:lpwstr>_Toc308710105</vt:lpwstr>
      </vt:variant>
      <vt:variant>
        <vt:i4>1048635</vt:i4>
      </vt:variant>
      <vt:variant>
        <vt:i4>224</vt:i4>
      </vt:variant>
      <vt:variant>
        <vt:i4>0</vt:i4>
      </vt:variant>
      <vt:variant>
        <vt:i4>5</vt:i4>
      </vt:variant>
      <vt:variant>
        <vt:lpwstr/>
      </vt:variant>
      <vt:variant>
        <vt:lpwstr>_Toc308710104</vt:lpwstr>
      </vt:variant>
      <vt:variant>
        <vt:i4>1048635</vt:i4>
      </vt:variant>
      <vt:variant>
        <vt:i4>218</vt:i4>
      </vt:variant>
      <vt:variant>
        <vt:i4>0</vt:i4>
      </vt:variant>
      <vt:variant>
        <vt:i4>5</vt:i4>
      </vt:variant>
      <vt:variant>
        <vt:lpwstr/>
      </vt:variant>
      <vt:variant>
        <vt:lpwstr>_Toc308710103</vt:lpwstr>
      </vt:variant>
      <vt:variant>
        <vt:i4>1048635</vt:i4>
      </vt:variant>
      <vt:variant>
        <vt:i4>212</vt:i4>
      </vt:variant>
      <vt:variant>
        <vt:i4>0</vt:i4>
      </vt:variant>
      <vt:variant>
        <vt:i4>5</vt:i4>
      </vt:variant>
      <vt:variant>
        <vt:lpwstr/>
      </vt:variant>
      <vt:variant>
        <vt:lpwstr>_Toc308710102</vt:lpwstr>
      </vt:variant>
      <vt:variant>
        <vt:i4>1048635</vt:i4>
      </vt:variant>
      <vt:variant>
        <vt:i4>206</vt:i4>
      </vt:variant>
      <vt:variant>
        <vt:i4>0</vt:i4>
      </vt:variant>
      <vt:variant>
        <vt:i4>5</vt:i4>
      </vt:variant>
      <vt:variant>
        <vt:lpwstr/>
      </vt:variant>
      <vt:variant>
        <vt:lpwstr>_Toc308710101</vt:lpwstr>
      </vt:variant>
      <vt:variant>
        <vt:i4>1048635</vt:i4>
      </vt:variant>
      <vt:variant>
        <vt:i4>200</vt:i4>
      </vt:variant>
      <vt:variant>
        <vt:i4>0</vt:i4>
      </vt:variant>
      <vt:variant>
        <vt:i4>5</vt:i4>
      </vt:variant>
      <vt:variant>
        <vt:lpwstr/>
      </vt:variant>
      <vt:variant>
        <vt:lpwstr>_Toc308710100</vt:lpwstr>
      </vt:variant>
      <vt:variant>
        <vt:i4>1638458</vt:i4>
      </vt:variant>
      <vt:variant>
        <vt:i4>194</vt:i4>
      </vt:variant>
      <vt:variant>
        <vt:i4>0</vt:i4>
      </vt:variant>
      <vt:variant>
        <vt:i4>5</vt:i4>
      </vt:variant>
      <vt:variant>
        <vt:lpwstr/>
      </vt:variant>
      <vt:variant>
        <vt:lpwstr>_Toc308710099</vt:lpwstr>
      </vt:variant>
      <vt:variant>
        <vt:i4>1638458</vt:i4>
      </vt:variant>
      <vt:variant>
        <vt:i4>188</vt:i4>
      </vt:variant>
      <vt:variant>
        <vt:i4>0</vt:i4>
      </vt:variant>
      <vt:variant>
        <vt:i4>5</vt:i4>
      </vt:variant>
      <vt:variant>
        <vt:lpwstr/>
      </vt:variant>
      <vt:variant>
        <vt:lpwstr>_Toc308710098</vt:lpwstr>
      </vt:variant>
      <vt:variant>
        <vt:i4>1638458</vt:i4>
      </vt:variant>
      <vt:variant>
        <vt:i4>182</vt:i4>
      </vt:variant>
      <vt:variant>
        <vt:i4>0</vt:i4>
      </vt:variant>
      <vt:variant>
        <vt:i4>5</vt:i4>
      </vt:variant>
      <vt:variant>
        <vt:lpwstr/>
      </vt:variant>
      <vt:variant>
        <vt:lpwstr>_Toc308710097</vt:lpwstr>
      </vt:variant>
      <vt:variant>
        <vt:i4>1638458</vt:i4>
      </vt:variant>
      <vt:variant>
        <vt:i4>176</vt:i4>
      </vt:variant>
      <vt:variant>
        <vt:i4>0</vt:i4>
      </vt:variant>
      <vt:variant>
        <vt:i4>5</vt:i4>
      </vt:variant>
      <vt:variant>
        <vt:lpwstr/>
      </vt:variant>
      <vt:variant>
        <vt:lpwstr>_Toc308710096</vt:lpwstr>
      </vt:variant>
      <vt:variant>
        <vt:i4>1638458</vt:i4>
      </vt:variant>
      <vt:variant>
        <vt:i4>170</vt:i4>
      </vt:variant>
      <vt:variant>
        <vt:i4>0</vt:i4>
      </vt:variant>
      <vt:variant>
        <vt:i4>5</vt:i4>
      </vt:variant>
      <vt:variant>
        <vt:lpwstr/>
      </vt:variant>
      <vt:variant>
        <vt:lpwstr>_Toc308710095</vt:lpwstr>
      </vt:variant>
      <vt:variant>
        <vt:i4>1638458</vt:i4>
      </vt:variant>
      <vt:variant>
        <vt:i4>164</vt:i4>
      </vt:variant>
      <vt:variant>
        <vt:i4>0</vt:i4>
      </vt:variant>
      <vt:variant>
        <vt:i4>5</vt:i4>
      </vt:variant>
      <vt:variant>
        <vt:lpwstr/>
      </vt:variant>
      <vt:variant>
        <vt:lpwstr>_Toc308710094</vt:lpwstr>
      </vt:variant>
      <vt:variant>
        <vt:i4>1638458</vt:i4>
      </vt:variant>
      <vt:variant>
        <vt:i4>158</vt:i4>
      </vt:variant>
      <vt:variant>
        <vt:i4>0</vt:i4>
      </vt:variant>
      <vt:variant>
        <vt:i4>5</vt:i4>
      </vt:variant>
      <vt:variant>
        <vt:lpwstr/>
      </vt:variant>
      <vt:variant>
        <vt:lpwstr>_Toc308710093</vt:lpwstr>
      </vt:variant>
      <vt:variant>
        <vt:i4>1638458</vt:i4>
      </vt:variant>
      <vt:variant>
        <vt:i4>152</vt:i4>
      </vt:variant>
      <vt:variant>
        <vt:i4>0</vt:i4>
      </vt:variant>
      <vt:variant>
        <vt:i4>5</vt:i4>
      </vt:variant>
      <vt:variant>
        <vt:lpwstr/>
      </vt:variant>
      <vt:variant>
        <vt:lpwstr>_Toc308710092</vt:lpwstr>
      </vt:variant>
      <vt:variant>
        <vt:i4>1638458</vt:i4>
      </vt:variant>
      <vt:variant>
        <vt:i4>146</vt:i4>
      </vt:variant>
      <vt:variant>
        <vt:i4>0</vt:i4>
      </vt:variant>
      <vt:variant>
        <vt:i4>5</vt:i4>
      </vt:variant>
      <vt:variant>
        <vt:lpwstr/>
      </vt:variant>
      <vt:variant>
        <vt:lpwstr>_Toc308710091</vt:lpwstr>
      </vt:variant>
      <vt:variant>
        <vt:i4>1638458</vt:i4>
      </vt:variant>
      <vt:variant>
        <vt:i4>140</vt:i4>
      </vt:variant>
      <vt:variant>
        <vt:i4>0</vt:i4>
      </vt:variant>
      <vt:variant>
        <vt:i4>5</vt:i4>
      </vt:variant>
      <vt:variant>
        <vt:lpwstr/>
      </vt:variant>
      <vt:variant>
        <vt:lpwstr>_Toc308710090</vt:lpwstr>
      </vt:variant>
      <vt:variant>
        <vt:i4>1572922</vt:i4>
      </vt:variant>
      <vt:variant>
        <vt:i4>134</vt:i4>
      </vt:variant>
      <vt:variant>
        <vt:i4>0</vt:i4>
      </vt:variant>
      <vt:variant>
        <vt:i4>5</vt:i4>
      </vt:variant>
      <vt:variant>
        <vt:lpwstr/>
      </vt:variant>
      <vt:variant>
        <vt:lpwstr>_Toc308710089</vt:lpwstr>
      </vt:variant>
      <vt:variant>
        <vt:i4>1572922</vt:i4>
      </vt:variant>
      <vt:variant>
        <vt:i4>128</vt:i4>
      </vt:variant>
      <vt:variant>
        <vt:i4>0</vt:i4>
      </vt:variant>
      <vt:variant>
        <vt:i4>5</vt:i4>
      </vt:variant>
      <vt:variant>
        <vt:lpwstr/>
      </vt:variant>
      <vt:variant>
        <vt:lpwstr>_Toc308710088</vt:lpwstr>
      </vt:variant>
      <vt:variant>
        <vt:i4>1572922</vt:i4>
      </vt:variant>
      <vt:variant>
        <vt:i4>122</vt:i4>
      </vt:variant>
      <vt:variant>
        <vt:i4>0</vt:i4>
      </vt:variant>
      <vt:variant>
        <vt:i4>5</vt:i4>
      </vt:variant>
      <vt:variant>
        <vt:lpwstr/>
      </vt:variant>
      <vt:variant>
        <vt:lpwstr>_Toc308710087</vt:lpwstr>
      </vt:variant>
      <vt:variant>
        <vt:i4>1572922</vt:i4>
      </vt:variant>
      <vt:variant>
        <vt:i4>116</vt:i4>
      </vt:variant>
      <vt:variant>
        <vt:i4>0</vt:i4>
      </vt:variant>
      <vt:variant>
        <vt:i4>5</vt:i4>
      </vt:variant>
      <vt:variant>
        <vt:lpwstr/>
      </vt:variant>
      <vt:variant>
        <vt:lpwstr>_Toc308710086</vt:lpwstr>
      </vt:variant>
      <vt:variant>
        <vt:i4>1572922</vt:i4>
      </vt:variant>
      <vt:variant>
        <vt:i4>110</vt:i4>
      </vt:variant>
      <vt:variant>
        <vt:i4>0</vt:i4>
      </vt:variant>
      <vt:variant>
        <vt:i4>5</vt:i4>
      </vt:variant>
      <vt:variant>
        <vt:lpwstr/>
      </vt:variant>
      <vt:variant>
        <vt:lpwstr>_Toc308710085</vt:lpwstr>
      </vt:variant>
      <vt:variant>
        <vt:i4>1572922</vt:i4>
      </vt:variant>
      <vt:variant>
        <vt:i4>104</vt:i4>
      </vt:variant>
      <vt:variant>
        <vt:i4>0</vt:i4>
      </vt:variant>
      <vt:variant>
        <vt:i4>5</vt:i4>
      </vt:variant>
      <vt:variant>
        <vt:lpwstr/>
      </vt:variant>
      <vt:variant>
        <vt:lpwstr>_Toc308710084</vt:lpwstr>
      </vt:variant>
      <vt:variant>
        <vt:i4>1572922</vt:i4>
      </vt:variant>
      <vt:variant>
        <vt:i4>98</vt:i4>
      </vt:variant>
      <vt:variant>
        <vt:i4>0</vt:i4>
      </vt:variant>
      <vt:variant>
        <vt:i4>5</vt:i4>
      </vt:variant>
      <vt:variant>
        <vt:lpwstr/>
      </vt:variant>
      <vt:variant>
        <vt:lpwstr>_Toc308710083</vt:lpwstr>
      </vt:variant>
      <vt:variant>
        <vt:i4>1572922</vt:i4>
      </vt:variant>
      <vt:variant>
        <vt:i4>92</vt:i4>
      </vt:variant>
      <vt:variant>
        <vt:i4>0</vt:i4>
      </vt:variant>
      <vt:variant>
        <vt:i4>5</vt:i4>
      </vt:variant>
      <vt:variant>
        <vt:lpwstr/>
      </vt:variant>
      <vt:variant>
        <vt:lpwstr>_Toc308710082</vt:lpwstr>
      </vt:variant>
      <vt:variant>
        <vt:i4>1572922</vt:i4>
      </vt:variant>
      <vt:variant>
        <vt:i4>86</vt:i4>
      </vt:variant>
      <vt:variant>
        <vt:i4>0</vt:i4>
      </vt:variant>
      <vt:variant>
        <vt:i4>5</vt:i4>
      </vt:variant>
      <vt:variant>
        <vt:lpwstr/>
      </vt:variant>
      <vt:variant>
        <vt:lpwstr>_Toc308710081</vt:lpwstr>
      </vt:variant>
      <vt:variant>
        <vt:i4>1572922</vt:i4>
      </vt:variant>
      <vt:variant>
        <vt:i4>80</vt:i4>
      </vt:variant>
      <vt:variant>
        <vt:i4>0</vt:i4>
      </vt:variant>
      <vt:variant>
        <vt:i4>5</vt:i4>
      </vt:variant>
      <vt:variant>
        <vt:lpwstr/>
      </vt:variant>
      <vt:variant>
        <vt:lpwstr>_Toc308710080</vt:lpwstr>
      </vt:variant>
      <vt:variant>
        <vt:i4>1507386</vt:i4>
      </vt:variant>
      <vt:variant>
        <vt:i4>74</vt:i4>
      </vt:variant>
      <vt:variant>
        <vt:i4>0</vt:i4>
      </vt:variant>
      <vt:variant>
        <vt:i4>5</vt:i4>
      </vt:variant>
      <vt:variant>
        <vt:lpwstr/>
      </vt:variant>
      <vt:variant>
        <vt:lpwstr>_Toc308710079</vt:lpwstr>
      </vt:variant>
      <vt:variant>
        <vt:i4>1507386</vt:i4>
      </vt:variant>
      <vt:variant>
        <vt:i4>68</vt:i4>
      </vt:variant>
      <vt:variant>
        <vt:i4>0</vt:i4>
      </vt:variant>
      <vt:variant>
        <vt:i4>5</vt:i4>
      </vt:variant>
      <vt:variant>
        <vt:lpwstr/>
      </vt:variant>
      <vt:variant>
        <vt:lpwstr>_Toc308710078</vt:lpwstr>
      </vt:variant>
      <vt:variant>
        <vt:i4>1507386</vt:i4>
      </vt:variant>
      <vt:variant>
        <vt:i4>62</vt:i4>
      </vt:variant>
      <vt:variant>
        <vt:i4>0</vt:i4>
      </vt:variant>
      <vt:variant>
        <vt:i4>5</vt:i4>
      </vt:variant>
      <vt:variant>
        <vt:lpwstr/>
      </vt:variant>
      <vt:variant>
        <vt:lpwstr>_Toc308710077</vt:lpwstr>
      </vt:variant>
      <vt:variant>
        <vt:i4>1507386</vt:i4>
      </vt:variant>
      <vt:variant>
        <vt:i4>56</vt:i4>
      </vt:variant>
      <vt:variant>
        <vt:i4>0</vt:i4>
      </vt:variant>
      <vt:variant>
        <vt:i4>5</vt:i4>
      </vt:variant>
      <vt:variant>
        <vt:lpwstr/>
      </vt:variant>
      <vt:variant>
        <vt:lpwstr>_Toc308710076</vt:lpwstr>
      </vt:variant>
      <vt:variant>
        <vt:i4>1507386</vt:i4>
      </vt:variant>
      <vt:variant>
        <vt:i4>50</vt:i4>
      </vt:variant>
      <vt:variant>
        <vt:i4>0</vt:i4>
      </vt:variant>
      <vt:variant>
        <vt:i4>5</vt:i4>
      </vt:variant>
      <vt:variant>
        <vt:lpwstr/>
      </vt:variant>
      <vt:variant>
        <vt:lpwstr>_Toc308710075</vt:lpwstr>
      </vt:variant>
      <vt:variant>
        <vt:i4>1507386</vt:i4>
      </vt:variant>
      <vt:variant>
        <vt:i4>44</vt:i4>
      </vt:variant>
      <vt:variant>
        <vt:i4>0</vt:i4>
      </vt:variant>
      <vt:variant>
        <vt:i4>5</vt:i4>
      </vt:variant>
      <vt:variant>
        <vt:lpwstr/>
      </vt:variant>
      <vt:variant>
        <vt:lpwstr>_Toc308710074</vt:lpwstr>
      </vt:variant>
      <vt:variant>
        <vt:i4>1507386</vt:i4>
      </vt:variant>
      <vt:variant>
        <vt:i4>38</vt:i4>
      </vt:variant>
      <vt:variant>
        <vt:i4>0</vt:i4>
      </vt:variant>
      <vt:variant>
        <vt:i4>5</vt:i4>
      </vt:variant>
      <vt:variant>
        <vt:lpwstr/>
      </vt:variant>
      <vt:variant>
        <vt:lpwstr>_Toc308710073</vt:lpwstr>
      </vt:variant>
      <vt:variant>
        <vt:i4>1507386</vt:i4>
      </vt:variant>
      <vt:variant>
        <vt:i4>32</vt:i4>
      </vt:variant>
      <vt:variant>
        <vt:i4>0</vt:i4>
      </vt:variant>
      <vt:variant>
        <vt:i4>5</vt:i4>
      </vt:variant>
      <vt:variant>
        <vt:lpwstr/>
      </vt:variant>
      <vt:variant>
        <vt:lpwstr>_Toc308710072</vt:lpwstr>
      </vt:variant>
      <vt:variant>
        <vt:i4>1507386</vt:i4>
      </vt:variant>
      <vt:variant>
        <vt:i4>26</vt:i4>
      </vt:variant>
      <vt:variant>
        <vt:i4>0</vt:i4>
      </vt:variant>
      <vt:variant>
        <vt:i4>5</vt:i4>
      </vt:variant>
      <vt:variant>
        <vt:lpwstr/>
      </vt:variant>
      <vt:variant>
        <vt:lpwstr>_Toc308710071</vt:lpwstr>
      </vt:variant>
      <vt:variant>
        <vt:i4>1507386</vt:i4>
      </vt:variant>
      <vt:variant>
        <vt:i4>20</vt:i4>
      </vt:variant>
      <vt:variant>
        <vt:i4>0</vt:i4>
      </vt:variant>
      <vt:variant>
        <vt:i4>5</vt:i4>
      </vt:variant>
      <vt:variant>
        <vt:lpwstr/>
      </vt:variant>
      <vt:variant>
        <vt:lpwstr>_Toc308710070</vt:lpwstr>
      </vt:variant>
      <vt:variant>
        <vt:i4>1441850</vt:i4>
      </vt:variant>
      <vt:variant>
        <vt:i4>14</vt:i4>
      </vt:variant>
      <vt:variant>
        <vt:i4>0</vt:i4>
      </vt:variant>
      <vt:variant>
        <vt:i4>5</vt:i4>
      </vt:variant>
      <vt:variant>
        <vt:lpwstr/>
      </vt:variant>
      <vt:variant>
        <vt:lpwstr>_Toc308710069</vt:lpwstr>
      </vt:variant>
      <vt:variant>
        <vt:i4>1441850</vt:i4>
      </vt:variant>
      <vt:variant>
        <vt:i4>8</vt:i4>
      </vt:variant>
      <vt:variant>
        <vt:i4>0</vt:i4>
      </vt:variant>
      <vt:variant>
        <vt:i4>5</vt:i4>
      </vt:variant>
      <vt:variant>
        <vt:lpwstr/>
      </vt:variant>
      <vt:variant>
        <vt:lpwstr>_Toc308710068</vt:lpwstr>
      </vt:variant>
      <vt:variant>
        <vt:i4>1441850</vt:i4>
      </vt:variant>
      <vt:variant>
        <vt:i4>2</vt:i4>
      </vt:variant>
      <vt:variant>
        <vt:i4>0</vt:i4>
      </vt:variant>
      <vt:variant>
        <vt:i4>5</vt:i4>
      </vt:variant>
      <vt:variant>
        <vt:lpwstr/>
      </vt:variant>
      <vt:variant>
        <vt:lpwstr>_Toc308710067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Sevastyan_VA</dc:creator>
  <cp:lastModifiedBy>Челышева</cp:lastModifiedBy>
  <cp:revision>45</cp:revision>
  <cp:lastPrinted>2012-04-05T04:16:00Z</cp:lastPrinted>
  <dcterms:created xsi:type="dcterms:W3CDTF">2011-11-16T08:38:00Z</dcterms:created>
  <dcterms:modified xsi:type="dcterms:W3CDTF">2012-04-05T04:20:00Z</dcterms:modified>
</cp:coreProperties>
</file>